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129F" w:rsidRPr="007E62FB" w:rsidRDefault="00A541DB">
      <w:pPr>
        <w:rPr>
          <w:rFonts w:ascii="Comic Sans MS" w:hAnsi="Comic Sans MS"/>
          <w:b/>
          <w:sz w:val="24"/>
          <w:szCs w:val="24"/>
          <w:u w:val="single"/>
          <w:lang w:val="en-GB"/>
        </w:rPr>
      </w:pPr>
      <w:r>
        <w:rPr>
          <w:rFonts w:ascii="Comic Sans MS" w:hAnsi="Comic Sans MS"/>
          <w:b/>
          <w:sz w:val="24"/>
          <w:szCs w:val="24"/>
          <w:u w:val="single"/>
          <w:lang w:val="en-GB"/>
        </w:rPr>
        <w:t xml:space="preserve"> </w:t>
      </w:r>
      <w:r w:rsidR="00BD1543">
        <w:rPr>
          <w:rFonts w:ascii="Comic Sans MS" w:hAnsi="Comic Sans MS"/>
          <w:b/>
          <w:sz w:val="24"/>
          <w:szCs w:val="24"/>
          <w:u w:val="single"/>
          <w:lang w:val="en-GB"/>
        </w:rPr>
        <w:t>Sociology YR 13AL personalised checklist for</w:t>
      </w:r>
      <w:r w:rsidR="004F2812">
        <w:rPr>
          <w:rFonts w:ascii="Comic Sans MS" w:hAnsi="Comic Sans MS"/>
          <w:b/>
          <w:sz w:val="24"/>
          <w:szCs w:val="24"/>
          <w:u w:val="single"/>
          <w:lang w:val="en-GB"/>
        </w:rPr>
        <w:t xml:space="preserve"> Crime + Deviance </w:t>
      </w:r>
    </w:p>
    <w:p w:rsidR="007F27BB" w:rsidRDefault="007F27BB">
      <w:pPr>
        <w:rPr>
          <w:rFonts w:ascii="Comic Sans MS" w:hAnsi="Comic Sans MS"/>
          <w:sz w:val="24"/>
          <w:szCs w:val="24"/>
          <w:lang w:val="en-GB"/>
        </w:rPr>
      </w:pP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6444"/>
        <w:gridCol w:w="1133"/>
        <w:gridCol w:w="1521"/>
        <w:gridCol w:w="1245"/>
      </w:tblGrid>
      <w:tr w:rsidR="005F79CA" w:rsidRPr="00CB7F93" w:rsidTr="0084115B">
        <w:tc>
          <w:tcPr>
            <w:tcW w:w="6444" w:type="dxa"/>
          </w:tcPr>
          <w:p w:rsidR="005F79CA" w:rsidRPr="00CB7F93" w:rsidRDefault="005F79CA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133" w:type="dxa"/>
          </w:tcPr>
          <w:p w:rsidR="005F79CA" w:rsidRPr="00CB7F93" w:rsidRDefault="003926A1">
            <w:pPr>
              <w:rPr>
                <w:rFonts w:ascii="Comic Sans MS" w:hAnsi="Comic Sans MS"/>
                <w:color w:val="00B050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color w:val="00B050"/>
                <w:sz w:val="20"/>
                <w:szCs w:val="20"/>
                <w:lang w:val="en-GB"/>
              </w:rPr>
              <w:t>GREEN</w:t>
            </w:r>
          </w:p>
        </w:tc>
        <w:tc>
          <w:tcPr>
            <w:tcW w:w="1521" w:type="dxa"/>
          </w:tcPr>
          <w:p w:rsidR="005F79CA" w:rsidRPr="00CB7F93" w:rsidRDefault="003926A1">
            <w:pPr>
              <w:rPr>
                <w:rFonts w:ascii="Comic Sans MS" w:hAnsi="Comic Sans MS"/>
                <w:color w:val="FFC000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color w:val="FFC000"/>
                <w:sz w:val="20"/>
                <w:szCs w:val="20"/>
                <w:lang w:val="en-GB"/>
              </w:rPr>
              <w:t>AMBER</w:t>
            </w:r>
          </w:p>
        </w:tc>
        <w:tc>
          <w:tcPr>
            <w:tcW w:w="1245" w:type="dxa"/>
          </w:tcPr>
          <w:p w:rsidR="005F79CA" w:rsidRPr="00CB7F93" w:rsidRDefault="003926A1">
            <w:pPr>
              <w:rPr>
                <w:rFonts w:ascii="Comic Sans MS" w:hAnsi="Comic Sans MS"/>
                <w:color w:val="FF0000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color w:val="FF0000"/>
                <w:sz w:val="20"/>
                <w:szCs w:val="20"/>
                <w:lang w:val="en-GB"/>
              </w:rPr>
              <w:t>RED</w:t>
            </w:r>
          </w:p>
        </w:tc>
      </w:tr>
      <w:tr w:rsidR="005F79CA" w:rsidRPr="00CB7F93" w:rsidTr="0084115B">
        <w:tc>
          <w:tcPr>
            <w:tcW w:w="6444" w:type="dxa"/>
          </w:tcPr>
          <w:p w:rsidR="004F2812" w:rsidRDefault="004F2812">
            <w:pPr>
              <w:rPr>
                <w:rFonts w:ascii="Comic Sans MS" w:hAnsi="Comic Sans MS"/>
                <w:b/>
                <w:sz w:val="20"/>
                <w:szCs w:val="20"/>
                <w:lang w:val="en-GB"/>
              </w:rPr>
            </w:pPr>
          </w:p>
          <w:p w:rsidR="004F2812" w:rsidRDefault="004F2812">
            <w:pPr>
              <w:rPr>
                <w:rFonts w:ascii="Comic Sans MS" w:hAnsi="Comic Sans MS"/>
                <w:b/>
                <w:sz w:val="20"/>
                <w:szCs w:val="20"/>
                <w:lang w:val="en-GB"/>
              </w:rPr>
            </w:pPr>
          </w:p>
          <w:p w:rsidR="004F2812" w:rsidRDefault="004F2812">
            <w:pPr>
              <w:rPr>
                <w:rFonts w:ascii="Comic Sans MS" w:hAnsi="Comic Sans MS"/>
                <w:b/>
                <w:sz w:val="20"/>
                <w:szCs w:val="20"/>
                <w:lang w:val="en-GB"/>
              </w:rPr>
            </w:pPr>
          </w:p>
          <w:p w:rsidR="004F2812" w:rsidRDefault="004F2812">
            <w:pPr>
              <w:rPr>
                <w:rFonts w:ascii="Comic Sans MS" w:hAnsi="Comic Sans MS"/>
                <w:b/>
                <w:sz w:val="20"/>
                <w:szCs w:val="20"/>
                <w:lang w:val="en-GB"/>
              </w:rPr>
            </w:pPr>
          </w:p>
          <w:p w:rsidR="004F2812" w:rsidRDefault="004F2812">
            <w:pPr>
              <w:rPr>
                <w:rFonts w:ascii="Comic Sans MS" w:hAnsi="Comic Sans MS"/>
                <w:b/>
                <w:sz w:val="20"/>
                <w:szCs w:val="20"/>
                <w:lang w:val="en-GB"/>
              </w:rPr>
            </w:pPr>
          </w:p>
          <w:p w:rsidR="004F2812" w:rsidRDefault="004F2812">
            <w:pPr>
              <w:rPr>
                <w:rFonts w:ascii="Comic Sans MS" w:hAnsi="Comic Sans MS"/>
                <w:b/>
                <w:sz w:val="20"/>
                <w:szCs w:val="20"/>
                <w:lang w:val="en-GB"/>
              </w:rPr>
            </w:pPr>
          </w:p>
          <w:p w:rsidR="004F2812" w:rsidRDefault="004F2812">
            <w:pPr>
              <w:rPr>
                <w:rFonts w:ascii="Comic Sans MS" w:hAnsi="Comic Sans MS"/>
                <w:b/>
                <w:sz w:val="20"/>
                <w:szCs w:val="20"/>
                <w:lang w:val="en-GB"/>
              </w:rPr>
            </w:pPr>
          </w:p>
          <w:p w:rsidR="005F79CA" w:rsidRPr="00CB7F93" w:rsidRDefault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b/>
                <w:sz w:val="20"/>
                <w:szCs w:val="20"/>
                <w:lang w:val="en-GB"/>
              </w:rPr>
              <w:t>TOPIC 1</w:t>
            </w:r>
            <w:r>
              <w:rPr>
                <w:rFonts w:ascii="Comic Sans MS" w:hAnsi="Comic Sans MS"/>
                <w:b/>
                <w:sz w:val="20"/>
                <w:szCs w:val="20"/>
                <w:lang w:val="en-GB"/>
              </w:rPr>
              <w:t xml:space="preserve">: Introduction </w:t>
            </w:r>
          </w:p>
        </w:tc>
        <w:tc>
          <w:tcPr>
            <w:tcW w:w="1133" w:type="dxa"/>
          </w:tcPr>
          <w:p w:rsidR="005F79CA" w:rsidRPr="00CB7F93" w:rsidRDefault="003926A1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Have good detailed notes + ready to revise</w:t>
            </w:r>
          </w:p>
        </w:tc>
        <w:tc>
          <w:tcPr>
            <w:tcW w:w="1521" w:type="dxa"/>
          </w:tcPr>
          <w:p w:rsidR="003926A1" w:rsidRPr="00CB7F93" w:rsidRDefault="003926A1" w:rsidP="003926A1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if you have notes but not sufficiently clear or detailed - </w:t>
            </w:r>
            <w:r w:rsidRPr="00CB7F93">
              <w:rPr>
                <w:rFonts w:ascii="Comic Sans MS" w:hAnsi="Comic Sans MS"/>
                <w:sz w:val="20"/>
                <w:szCs w:val="20"/>
                <w:u w:val="single"/>
                <w:lang w:val="en-GB"/>
              </w:rPr>
              <w:t>underline</w:t>
            </w: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 these areas </w:t>
            </w:r>
          </w:p>
          <w:p w:rsidR="005F79CA" w:rsidRPr="00CB7F93" w:rsidRDefault="005F79CA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245" w:type="dxa"/>
          </w:tcPr>
          <w:p w:rsidR="003926A1" w:rsidRPr="00CB7F93" w:rsidRDefault="003926A1" w:rsidP="003926A1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if you have </w:t>
            </w:r>
            <w:r w:rsidRPr="00CB7F93">
              <w:rPr>
                <w:rFonts w:ascii="Comic Sans MS" w:hAnsi="Comic Sans MS"/>
                <w:sz w:val="20"/>
                <w:szCs w:val="20"/>
                <w:u w:val="single"/>
                <w:lang w:val="en-GB"/>
              </w:rPr>
              <w:t>no</w:t>
            </w: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 notes on the topic &amp; </w:t>
            </w:r>
            <w:r w:rsidRPr="00CB7F93">
              <w:rPr>
                <w:rFonts w:ascii="Comic Sans MS" w:hAnsi="Comic Sans MS"/>
                <w:sz w:val="20"/>
                <w:szCs w:val="20"/>
                <w:u w:val="single"/>
                <w:lang w:val="en-GB"/>
              </w:rPr>
              <w:t>underline</w:t>
            </w: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 the areas with no notes</w:t>
            </w:r>
          </w:p>
          <w:p w:rsidR="005F79CA" w:rsidRPr="00CB7F93" w:rsidRDefault="005F79CA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5F79CA" w:rsidRPr="00CB7F93" w:rsidTr="0084115B">
        <w:tc>
          <w:tcPr>
            <w:tcW w:w="6444" w:type="dxa"/>
          </w:tcPr>
          <w:p w:rsidR="005F79CA" w:rsidRPr="00CB7F93" w:rsidRDefault="005F79CA" w:rsidP="004F2812">
            <w:pPr>
              <w:rPr>
                <w:rFonts w:ascii="Comic Sans MS" w:hAnsi="Comic Sans MS"/>
                <w:b/>
                <w:sz w:val="20"/>
                <w:szCs w:val="20"/>
                <w:lang w:val="en-GB"/>
              </w:rPr>
            </w:pPr>
          </w:p>
        </w:tc>
        <w:tc>
          <w:tcPr>
            <w:tcW w:w="1133" w:type="dxa"/>
          </w:tcPr>
          <w:p w:rsidR="005F79CA" w:rsidRPr="00CB7F93" w:rsidRDefault="005F79CA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521" w:type="dxa"/>
          </w:tcPr>
          <w:p w:rsidR="005F79CA" w:rsidRPr="00CB7F93" w:rsidRDefault="005F79CA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245" w:type="dxa"/>
          </w:tcPr>
          <w:p w:rsidR="005F79CA" w:rsidRPr="00CB7F93" w:rsidRDefault="005F79CA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5F79CA" w:rsidRPr="00CB7F93" w:rsidTr="0084115B">
        <w:tc>
          <w:tcPr>
            <w:tcW w:w="6444" w:type="dxa"/>
          </w:tcPr>
          <w:p w:rsidR="005F79CA" w:rsidRPr="00CB7F93" w:rsidRDefault="004F2812" w:rsidP="004F2812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4F2812">
              <w:rPr>
                <w:rFonts w:ascii="Comic Sans MS" w:hAnsi="Comic Sans MS"/>
                <w:sz w:val="20"/>
                <w:szCs w:val="20"/>
                <w:lang w:val="en-GB"/>
              </w:rPr>
              <w:t xml:space="preserve">Deviance relative/socially constructed. </w:t>
            </w:r>
            <w:r w:rsidR="00C62B31">
              <w:rPr>
                <w:rFonts w:ascii="Comic Sans MS" w:hAnsi="Comic Sans MS"/>
                <w:sz w:val="20"/>
                <w:szCs w:val="20"/>
                <w:lang w:val="en-GB"/>
              </w:rPr>
              <w:t>Examples of deviance changing from : society to society</w:t>
            </w:r>
            <w:r w:rsidRPr="004F2812">
              <w:rPr>
                <w:rFonts w:ascii="Comic Sans MS" w:hAnsi="Comic Sans MS"/>
                <w:sz w:val="20"/>
                <w:szCs w:val="20"/>
                <w:lang w:val="en-GB"/>
              </w:rPr>
              <w:t xml:space="preserve">, </w:t>
            </w:r>
            <w:r w:rsidR="00C62B31">
              <w:rPr>
                <w:rFonts w:ascii="Comic Sans MS" w:hAnsi="Comic Sans MS"/>
                <w:sz w:val="20"/>
                <w:szCs w:val="20"/>
                <w:lang w:val="en-GB"/>
              </w:rPr>
              <w:t xml:space="preserve">over </w:t>
            </w:r>
            <w:r w:rsidRPr="004F2812">
              <w:rPr>
                <w:rFonts w:ascii="Comic Sans MS" w:hAnsi="Comic Sans MS"/>
                <w:sz w:val="20"/>
                <w:szCs w:val="20"/>
                <w:lang w:val="en-GB"/>
              </w:rPr>
              <w:t xml:space="preserve">time, </w:t>
            </w:r>
            <w:r w:rsidR="00C62B31">
              <w:rPr>
                <w:rFonts w:ascii="Comic Sans MS" w:hAnsi="Comic Sans MS"/>
                <w:sz w:val="20"/>
                <w:szCs w:val="20"/>
                <w:lang w:val="en-GB"/>
              </w:rPr>
              <w:t xml:space="preserve">one </w:t>
            </w:r>
            <w:r w:rsidRPr="004F2812">
              <w:rPr>
                <w:rFonts w:ascii="Comic Sans MS" w:hAnsi="Comic Sans MS"/>
                <w:sz w:val="20"/>
                <w:szCs w:val="20"/>
                <w:lang w:val="en-GB"/>
              </w:rPr>
              <w:t>situation</w:t>
            </w:r>
            <w:r w:rsidR="00C62B31">
              <w:rPr>
                <w:rFonts w:ascii="Comic Sans MS" w:hAnsi="Comic Sans MS"/>
                <w:sz w:val="20"/>
                <w:szCs w:val="20"/>
                <w:lang w:val="en-GB"/>
              </w:rPr>
              <w:t xml:space="preserve"> to another.</w:t>
            </w:r>
          </w:p>
        </w:tc>
        <w:tc>
          <w:tcPr>
            <w:tcW w:w="1133" w:type="dxa"/>
          </w:tcPr>
          <w:p w:rsidR="005F79CA" w:rsidRPr="00CB7F93" w:rsidRDefault="005F79CA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521" w:type="dxa"/>
          </w:tcPr>
          <w:p w:rsidR="005F79CA" w:rsidRPr="00CB7F93" w:rsidRDefault="005F79CA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245" w:type="dxa"/>
          </w:tcPr>
          <w:p w:rsidR="005F79CA" w:rsidRPr="00CB7F93" w:rsidRDefault="005F79CA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</w:tbl>
    <w:p w:rsidR="007E62FB" w:rsidRDefault="007E62FB">
      <w:pPr>
        <w:rPr>
          <w:rFonts w:ascii="Comic Sans MS" w:hAnsi="Comic Sans MS"/>
          <w:sz w:val="20"/>
          <w:szCs w:val="20"/>
          <w:lang w:val="en-GB"/>
        </w:rPr>
      </w:pPr>
    </w:p>
    <w:p w:rsidR="00C62B31" w:rsidRDefault="00C62B31">
      <w:pPr>
        <w:rPr>
          <w:rFonts w:ascii="Comic Sans MS" w:hAnsi="Comic Sans MS"/>
          <w:sz w:val="20"/>
          <w:szCs w:val="20"/>
          <w:lang w:val="en-GB"/>
        </w:rPr>
      </w:pPr>
    </w:p>
    <w:p w:rsidR="00C62B31" w:rsidRDefault="00C62B31">
      <w:pPr>
        <w:rPr>
          <w:rFonts w:ascii="Comic Sans MS" w:hAnsi="Comic Sans MS"/>
          <w:sz w:val="20"/>
          <w:szCs w:val="20"/>
          <w:lang w:val="en-GB"/>
        </w:rPr>
      </w:pPr>
    </w:p>
    <w:p w:rsidR="00C62B31" w:rsidRDefault="00C62B31">
      <w:pPr>
        <w:rPr>
          <w:rFonts w:ascii="Comic Sans MS" w:hAnsi="Comic Sans MS"/>
          <w:sz w:val="20"/>
          <w:szCs w:val="20"/>
          <w:lang w:val="en-GB"/>
        </w:rPr>
      </w:pPr>
    </w:p>
    <w:p w:rsidR="00C62B31" w:rsidRDefault="00C62B31">
      <w:pPr>
        <w:rPr>
          <w:rFonts w:ascii="Comic Sans MS" w:hAnsi="Comic Sans MS"/>
          <w:sz w:val="20"/>
          <w:szCs w:val="20"/>
          <w:lang w:val="en-GB"/>
        </w:rPr>
      </w:pPr>
    </w:p>
    <w:p w:rsidR="00C62B31" w:rsidRDefault="00C62B31">
      <w:pPr>
        <w:rPr>
          <w:rFonts w:ascii="Comic Sans MS" w:hAnsi="Comic Sans MS"/>
          <w:sz w:val="20"/>
          <w:szCs w:val="20"/>
          <w:lang w:val="en-GB"/>
        </w:rPr>
      </w:pPr>
    </w:p>
    <w:p w:rsidR="00C62B31" w:rsidRDefault="00C62B31">
      <w:pPr>
        <w:rPr>
          <w:rFonts w:ascii="Comic Sans MS" w:hAnsi="Comic Sans MS"/>
          <w:sz w:val="20"/>
          <w:szCs w:val="20"/>
          <w:lang w:val="en-GB"/>
        </w:rPr>
      </w:pPr>
    </w:p>
    <w:p w:rsidR="00C62B31" w:rsidRDefault="00C62B31">
      <w:pPr>
        <w:rPr>
          <w:rFonts w:ascii="Comic Sans MS" w:hAnsi="Comic Sans MS"/>
          <w:sz w:val="20"/>
          <w:szCs w:val="20"/>
          <w:lang w:val="en-GB"/>
        </w:rPr>
      </w:pPr>
    </w:p>
    <w:p w:rsidR="00C62B31" w:rsidRDefault="00C62B31">
      <w:pPr>
        <w:rPr>
          <w:rFonts w:ascii="Comic Sans MS" w:hAnsi="Comic Sans MS"/>
          <w:sz w:val="20"/>
          <w:szCs w:val="20"/>
          <w:lang w:val="en-GB"/>
        </w:rPr>
      </w:pPr>
    </w:p>
    <w:p w:rsidR="00C62B31" w:rsidRDefault="00C62B31">
      <w:pPr>
        <w:rPr>
          <w:rFonts w:ascii="Comic Sans MS" w:hAnsi="Comic Sans MS"/>
          <w:sz w:val="20"/>
          <w:szCs w:val="20"/>
          <w:lang w:val="en-GB"/>
        </w:rPr>
      </w:pPr>
    </w:p>
    <w:p w:rsidR="00C62B31" w:rsidRDefault="00C62B31">
      <w:pPr>
        <w:rPr>
          <w:rFonts w:ascii="Comic Sans MS" w:hAnsi="Comic Sans MS"/>
          <w:sz w:val="20"/>
          <w:szCs w:val="20"/>
          <w:lang w:val="en-GB"/>
        </w:rPr>
      </w:pPr>
    </w:p>
    <w:p w:rsidR="00C62B31" w:rsidRDefault="00C62B31">
      <w:pPr>
        <w:rPr>
          <w:rFonts w:ascii="Comic Sans MS" w:hAnsi="Comic Sans MS"/>
          <w:sz w:val="20"/>
          <w:szCs w:val="20"/>
          <w:lang w:val="en-GB"/>
        </w:rPr>
      </w:pPr>
    </w:p>
    <w:p w:rsidR="00C62B31" w:rsidRDefault="00C62B31">
      <w:pPr>
        <w:rPr>
          <w:rFonts w:ascii="Comic Sans MS" w:hAnsi="Comic Sans MS"/>
          <w:sz w:val="20"/>
          <w:szCs w:val="20"/>
          <w:lang w:val="en-GB"/>
        </w:rPr>
      </w:pPr>
    </w:p>
    <w:p w:rsidR="00C62B31" w:rsidRDefault="00C62B31">
      <w:pPr>
        <w:rPr>
          <w:rFonts w:ascii="Comic Sans MS" w:hAnsi="Comic Sans MS"/>
          <w:sz w:val="20"/>
          <w:szCs w:val="20"/>
          <w:lang w:val="en-GB"/>
        </w:rPr>
      </w:pPr>
    </w:p>
    <w:p w:rsidR="00C62B31" w:rsidRDefault="00C62B31">
      <w:pPr>
        <w:rPr>
          <w:rFonts w:ascii="Comic Sans MS" w:hAnsi="Comic Sans MS"/>
          <w:sz w:val="20"/>
          <w:szCs w:val="20"/>
          <w:lang w:val="en-GB"/>
        </w:rPr>
      </w:pPr>
    </w:p>
    <w:p w:rsidR="00C62B31" w:rsidRDefault="00C62B31">
      <w:pPr>
        <w:rPr>
          <w:rFonts w:ascii="Comic Sans MS" w:hAnsi="Comic Sans MS"/>
          <w:sz w:val="20"/>
          <w:szCs w:val="20"/>
          <w:lang w:val="en-GB"/>
        </w:rPr>
      </w:pPr>
    </w:p>
    <w:p w:rsidR="00C62B31" w:rsidRPr="00CB7F93" w:rsidRDefault="00C62B31">
      <w:pPr>
        <w:rPr>
          <w:rFonts w:ascii="Comic Sans MS" w:hAnsi="Comic Sans MS"/>
          <w:sz w:val="20"/>
          <w:szCs w:val="2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1417"/>
        <w:gridCol w:w="1701"/>
        <w:gridCol w:w="1417"/>
      </w:tblGrid>
      <w:tr w:rsidR="007E62FB" w:rsidRPr="00CB7F93" w:rsidTr="007E62FB">
        <w:tc>
          <w:tcPr>
            <w:tcW w:w="4815" w:type="dxa"/>
          </w:tcPr>
          <w:p w:rsidR="007E62FB" w:rsidRPr="00CB7F93" w:rsidRDefault="007E62FB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7E62FB" w:rsidRPr="00CB7F93" w:rsidRDefault="007E62FB" w:rsidP="007E62FB">
            <w:pPr>
              <w:rPr>
                <w:rFonts w:ascii="Comic Sans MS" w:hAnsi="Comic Sans MS"/>
                <w:color w:val="00B050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color w:val="00B050"/>
                <w:sz w:val="20"/>
                <w:szCs w:val="20"/>
                <w:lang w:val="en-GB"/>
              </w:rPr>
              <w:t>GREEN</w:t>
            </w:r>
          </w:p>
        </w:tc>
        <w:tc>
          <w:tcPr>
            <w:tcW w:w="1701" w:type="dxa"/>
          </w:tcPr>
          <w:p w:rsidR="007E62FB" w:rsidRPr="00CB7F93" w:rsidRDefault="007E62FB" w:rsidP="007E62FB">
            <w:pPr>
              <w:rPr>
                <w:rFonts w:ascii="Comic Sans MS" w:hAnsi="Comic Sans MS"/>
                <w:color w:val="FFC000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color w:val="FFC000"/>
                <w:sz w:val="20"/>
                <w:szCs w:val="20"/>
                <w:lang w:val="en-GB"/>
              </w:rPr>
              <w:t>AMBER</w:t>
            </w:r>
          </w:p>
        </w:tc>
        <w:tc>
          <w:tcPr>
            <w:tcW w:w="1417" w:type="dxa"/>
          </w:tcPr>
          <w:p w:rsidR="007E62FB" w:rsidRPr="00CB7F93" w:rsidRDefault="007E62FB" w:rsidP="007E62FB">
            <w:pPr>
              <w:rPr>
                <w:rFonts w:ascii="Comic Sans MS" w:hAnsi="Comic Sans MS"/>
                <w:color w:val="FF0000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color w:val="FF0000"/>
                <w:sz w:val="20"/>
                <w:szCs w:val="20"/>
                <w:lang w:val="en-GB"/>
              </w:rPr>
              <w:t>RED</w:t>
            </w:r>
          </w:p>
        </w:tc>
      </w:tr>
      <w:tr w:rsidR="007E62FB" w:rsidRPr="00CB7F93" w:rsidTr="007E62FB">
        <w:tc>
          <w:tcPr>
            <w:tcW w:w="4815" w:type="dxa"/>
          </w:tcPr>
          <w:p w:rsidR="007E62FB" w:rsidRPr="00CB7F93" w:rsidRDefault="007E62FB" w:rsidP="007E62FB">
            <w:pPr>
              <w:rPr>
                <w:rFonts w:ascii="Comic Sans MS" w:hAnsi="Comic Sans MS"/>
                <w:b/>
                <w:sz w:val="20"/>
                <w:szCs w:val="20"/>
                <w:lang w:val="en-GB"/>
              </w:rPr>
            </w:pPr>
          </w:p>
          <w:p w:rsidR="007E62FB" w:rsidRPr="00CB7F93" w:rsidRDefault="007E62FB" w:rsidP="007E62FB">
            <w:pPr>
              <w:rPr>
                <w:rFonts w:ascii="Comic Sans MS" w:hAnsi="Comic Sans MS"/>
                <w:b/>
                <w:sz w:val="20"/>
                <w:szCs w:val="20"/>
                <w:lang w:val="en-GB"/>
              </w:rPr>
            </w:pPr>
          </w:p>
          <w:p w:rsidR="007E62FB" w:rsidRPr="00CB7F93" w:rsidRDefault="007E62FB" w:rsidP="007E62FB">
            <w:pPr>
              <w:rPr>
                <w:rFonts w:ascii="Comic Sans MS" w:hAnsi="Comic Sans MS"/>
                <w:b/>
                <w:sz w:val="20"/>
                <w:szCs w:val="20"/>
                <w:lang w:val="en-GB"/>
              </w:rPr>
            </w:pPr>
          </w:p>
          <w:p w:rsidR="007E62FB" w:rsidRPr="00CB7F93" w:rsidRDefault="007E62FB" w:rsidP="007E62FB">
            <w:pPr>
              <w:rPr>
                <w:rFonts w:ascii="Comic Sans MS" w:hAnsi="Comic Sans MS"/>
                <w:b/>
                <w:sz w:val="20"/>
                <w:szCs w:val="20"/>
                <w:lang w:val="en-GB"/>
              </w:rPr>
            </w:pPr>
          </w:p>
          <w:p w:rsidR="007E62FB" w:rsidRPr="00CB7F93" w:rsidRDefault="007E62FB" w:rsidP="007E62FB">
            <w:pPr>
              <w:rPr>
                <w:rFonts w:ascii="Comic Sans MS" w:hAnsi="Comic Sans MS"/>
                <w:b/>
                <w:sz w:val="20"/>
                <w:szCs w:val="20"/>
                <w:lang w:val="en-GB"/>
              </w:rPr>
            </w:pPr>
            <w:bookmarkStart w:id="0" w:name="_GoBack"/>
            <w:bookmarkEnd w:id="0"/>
          </w:p>
          <w:p w:rsidR="007E62FB" w:rsidRPr="00CB7F93" w:rsidRDefault="007E62FB" w:rsidP="007E62FB">
            <w:pPr>
              <w:rPr>
                <w:rFonts w:ascii="Comic Sans MS" w:hAnsi="Comic Sans MS"/>
                <w:b/>
                <w:sz w:val="20"/>
                <w:szCs w:val="20"/>
                <w:lang w:val="en-GB"/>
              </w:rPr>
            </w:pPr>
          </w:p>
          <w:p w:rsidR="007E62FB" w:rsidRPr="00CB7F93" w:rsidRDefault="007E62FB" w:rsidP="007E62FB">
            <w:pPr>
              <w:rPr>
                <w:rFonts w:ascii="Comic Sans MS" w:hAnsi="Comic Sans MS"/>
                <w:b/>
                <w:sz w:val="20"/>
                <w:szCs w:val="20"/>
                <w:lang w:val="en-GB"/>
              </w:rPr>
            </w:pPr>
          </w:p>
          <w:p w:rsidR="007E62FB" w:rsidRPr="00CB7F93" w:rsidRDefault="007E62FB" w:rsidP="007E62FB">
            <w:pPr>
              <w:rPr>
                <w:rFonts w:ascii="Comic Sans MS" w:hAnsi="Comic Sans MS"/>
                <w:b/>
                <w:sz w:val="20"/>
                <w:szCs w:val="20"/>
                <w:lang w:val="en-GB"/>
              </w:rPr>
            </w:pPr>
          </w:p>
          <w:p w:rsidR="007E62FB" w:rsidRPr="00CB7F93" w:rsidRDefault="004F2812" w:rsidP="007E62FB">
            <w:pPr>
              <w:rPr>
                <w:rFonts w:ascii="Comic Sans MS" w:hAnsi="Comic Sans MS"/>
                <w:b/>
                <w:sz w:val="20"/>
                <w:szCs w:val="20"/>
                <w:lang w:val="en-GB"/>
              </w:rPr>
            </w:pPr>
            <w:r>
              <w:rPr>
                <w:rFonts w:ascii="Comic Sans MS" w:hAnsi="Comic Sans MS"/>
                <w:b/>
                <w:sz w:val="20"/>
                <w:szCs w:val="20"/>
                <w:lang w:val="en-GB"/>
              </w:rPr>
              <w:t xml:space="preserve">TOPIC 2 : </w:t>
            </w:r>
            <w:r w:rsidR="00C62B31" w:rsidRPr="00C62B31">
              <w:rPr>
                <w:rFonts w:ascii="Comic Sans MS" w:hAnsi="Comic Sans MS"/>
                <w:b/>
                <w:sz w:val="20"/>
                <w:szCs w:val="20"/>
                <w:lang w:val="en-GB"/>
              </w:rPr>
              <w:t>Functionalist, strain + subcultural theory</w:t>
            </w:r>
          </w:p>
        </w:tc>
        <w:tc>
          <w:tcPr>
            <w:tcW w:w="1417" w:type="dxa"/>
          </w:tcPr>
          <w:p w:rsidR="007E62FB" w:rsidRPr="00CB7F93" w:rsidRDefault="007E62FB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Have good detailed notes + ready to revise</w:t>
            </w:r>
          </w:p>
        </w:tc>
        <w:tc>
          <w:tcPr>
            <w:tcW w:w="1701" w:type="dxa"/>
          </w:tcPr>
          <w:p w:rsidR="007E62FB" w:rsidRPr="00CB7F93" w:rsidRDefault="007E62FB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if you have notes but not sufficiently clear or detailed - </w:t>
            </w:r>
            <w:r w:rsidRPr="00CB7F93">
              <w:rPr>
                <w:rFonts w:ascii="Comic Sans MS" w:hAnsi="Comic Sans MS"/>
                <w:sz w:val="20"/>
                <w:szCs w:val="20"/>
                <w:u w:val="single"/>
                <w:lang w:val="en-GB"/>
              </w:rPr>
              <w:t>underline</w:t>
            </w: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 these areas </w:t>
            </w:r>
          </w:p>
          <w:p w:rsidR="007E62FB" w:rsidRPr="00CB7F93" w:rsidRDefault="007E62FB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7E62FB" w:rsidRPr="00CB7F93" w:rsidRDefault="007E62FB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if you have </w:t>
            </w:r>
            <w:r w:rsidRPr="00CB7F93">
              <w:rPr>
                <w:rFonts w:ascii="Comic Sans MS" w:hAnsi="Comic Sans MS"/>
                <w:sz w:val="20"/>
                <w:szCs w:val="20"/>
                <w:u w:val="single"/>
                <w:lang w:val="en-GB"/>
              </w:rPr>
              <w:t>no</w:t>
            </w: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 notes on the topic &amp; </w:t>
            </w:r>
            <w:r w:rsidRPr="00CB7F93">
              <w:rPr>
                <w:rFonts w:ascii="Comic Sans MS" w:hAnsi="Comic Sans MS"/>
                <w:sz w:val="20"/>
                <w:szCs w:val="20"/>
                <w:u w:val="single"/>
                <w:lang w:val="en-GB"/>
              </w:rPr>
              <w:t>underline</w:t>
            </w: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 the areas with no notes</w:t>
            </w:r>
          </w:p>
          <w:p w:rsidR="007E62FB" w:rsidRPr="00CB7F93" w:rsidRDefault="007E62FB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7E62FB" w:rsidRPr="00CB7F93" w:rsidTr="007E62FB">
        <w:tc>
          <w:tcPr>
            <w:tcW w:w="4815" w:type="dxa"/>
          </w:tcPr>
          <w:p w:rsidR="007E62FB" w:rsidRPr="00C62B31" w:rsidRDefault="00C62B31" w:rsidP="00C62B31">
            <w:pPr>
              <w:pStyle w:val="ListParagraph"/>
              <w:numPr>
                <w:ilvl w:val="0"/>
                <w:numId w:val="2"/>
              </w:num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62B31">
              <w:rPr>
                <w:rFonts w:ascii="Comic Sans MS" w:hAnsi="Comic Sans MS"/>
                <w:sz w:val="20"/>
                <w:szCs w:val="20"/>
                <w:lang w:val="en-GB"/>
              </w:rPr>
              <w:t>Value consensus   culture   shared norms</w:t>
            </w:r>
          </w:p>
        </w:tc>
        <w:tc>
          <w:tcPr>
            <w:tcW w:w="1417" w:type="dxa"/>
          </w:tcPr>
          <w:p w:rsidR="007E62FB" w:rsidRPr="00CB7F93" w:rsidRDefault="007E62FB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</w:tcPr>
          <w:p w:rsidR="007E62FB" w:rsidRPr="00CB7F93" w:rsidRDefault="007E62FB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7E62FB" w:rsidRPr="00CB7F93" w:rsidRDefault="007E62FB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7E62FB" w:rsidRPr="00CB7F93" w:rsidTr="007E62FB">
        <w:tc>
          <w:tcPr>
            <w:tcW w:w="4815" w:type="dxa"/>
          </w:tcPr>
          <w:p w:rsidR="007E62FB" w:rsidRPr="00C62B31" w:rsidRDefault="00C62B31" w:rsidP="00C62B31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62B31">
              <w:rPr>
                <w:rFonts w:ascii="Comic Sans MS" w:hAnsi="Comic Sans MS"/>
                <w:sz w:val="20"/>
                <w:szCs w:val="20"/>
                <w:lang w:val="en-GB"/>
              </w:rPr>
              <w:t>Social solidarity 2 mechanisms : socialisation + social control</w:t>
            </w:r>
          </w:p>
        </w:tc>
        <w:tc>
          <w:tcPr>
            <w:tcW w:w="1417" w:type="dxa"/>
          </w:tcPr>
          <w:p w:rsidR="007E62FB" w:rsidRPr="00CB7F93" w:rsidRDefault="007E62FB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</w:tcPr>
          <w:p w:rsidR="007E62FB" w:rsidRPr="00CB7F93" w:rsidRDefault="007E62FB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7E62FB" w:rsidRPr="00CB7F93" w:rsidRDefault="007E62FB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7E62FB" w:rsidRPr="00CB7F93" w:rsidTr="007E62FB">
        <w:tc>
          <w:tcPr>
            <w:tcW w:w="4815" w:type="dxa"/>
          </w:tcPr>
          <w:p w:rsidR="007E62FB" w:rsidRPr="00C62B31" w:rsidRDefault="00C62B31" w:rsidP="00C62B31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62B31">
              <w:rPr>
                <w:rFonts w:ascii="Comic Sans MS" w:hAnsi="Comic Sans MS"/>
                <w:sz w:val="20"/>
                <w:szCs w:val="20"/>
                <w:lang w:val="en-GB"/>
              </w:rPr>
              <w:t>Durkheim : anomie   boundary maintenance   adaptation + change  functions of crime</w:t>
            </w:r>
          </w:p>
        </w:tc>
        <w:tc>
          <w:tcPr>
            <w:tcW w:w="1417" w:type="dxa"/>
          </w:tcPr>
          <w:p w:rsidR="007E62FB" w:rsidRPr="00CB7F93" w:rsidRDefault="007E62FB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</w:tcPr>
          <w:p w:rsidR="007E62FB" w:rsidRPr="00CB7F93" w:rsidRDefault="007E62FB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7E62FB" w:rsidRPr="00CB7F93" w:rsidRDefault="007E62FB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7E62FB" w:rsidRPr="00CB7F93" w:rsidTr="007E62FB">
        <w:tc>
          <w:tcPr>
            <w:tcW w:w="4815" w:type="dxa"/>
          </w:tcPr>
          <w:p w:rsidR="007E62FB" w:rsidRPr="00C62B31" w:rsidRDefault="00C62B31" w:rsidP="00C62B31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62B31">
              <w:rPr>
                <w:rFonts w:ascii="Comic Sans MS" w:hAnsi="Comic Sans MS"/>
                <w:sz w:val="20"/>
                <w:szCs w:val="20"/>
                <w:lang w:val="en-GB"/>
              </w:rPr>
              <w:t>Merton : strain theory ,  goals + means ,  American dream ,  meritocracy , blocked opportunities,  strain to anomie  5 types of adaptation</w:t>
            </w:r>
          </w:p>
        </w:tc>
        <w:tc>
          <w:tcPr>
            <w:tcW w:w="1417" w:type="dxa"/>
          </w:tcPr>
          <w:p w:rsidR="007E62FB" w:rsidRPr="00CB7F93" w:rsidRDefault="007E62FB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</w:tcPr>
          <w:p w:rsidR="007E62FB" w:rsidRPr="00CB7F93" w:rsidRDefault="007E62FB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7E62FB" w:rsidRPr="00CB7F93" w:rsidRDefault="007E62FB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7E62FB" w:rsidRPr="00CB7F93" w:rsidTr="007E62FB">
        <w:tc>
          <w:tcPr>
            <w:tcW w:w="4815" w:type="dxa"/>
          </w:tcPr>
          <w:p w:rsidR="007E62FB" w:rsidRPr="00C62B31" w:rsidRDefault="00C62B31" w:rsidP="00C62B31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62B31">
              <w:rPr>
                <w:rFonts w:ascii="Comic Sans MS" w:hAnsi="Comic Sans MS"/>
                <w:sz w:val="20"/>
                <w:szCs w:val="20"/>
                <w:lang w:val="en-GB"/>
              </w:rPr>
              <w:t>Cohen : status frustration</w:t>
            </w:r>
          </w:p>
        </w:tc>
        <w:tc>
          <w:tcPr>
            <w:tcW w:w="1417" w:type="dxa"/>
          </w:tcPr>
          <w:p w:rsidR="007E62FB" w:rsidRPr="00CB7F93" w:rsidRDefault="007E62FB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</w:tcPr>
          <w:p w:rsidR="007E62FB" w:rsidRPr="00CB7F93" w:rsidRDefault="007E62FB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7E62FB" w:rsidRPr="00CB7F93" w:rsidRDefault="007E62FB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7E62FB" w:rsidRPr="00CB7F93" w:rsidTr="007E62FB">
        <w:tc>
          <w:tcPr>
            <w:tcW w:w="4815" w:type="dxa"/>
          </w:tcPr>
          <w:p w:rsidR="00F44CB4" w:rsidRPr="00C62B31" w:rsidRDefault="00C62B31" w:rsidP="00C62B31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62B31">
              <w:rPr>
                <w:rFonts w:ascii="Comic Sans MS" w:hAnsi="Comic Sans MS"/>
                <w:sz w:val="20"/>
                <w:szCs w:val="20"/>
                <w:lang w:val="en-GB"/>
              </w:rPr>
              <w:t>Cloward + Ohlin : Legitimate + illegitimate opportunity structures</w:t>
            </w:r>
          </w:p>
        </w:tc>
        <w:tc>
          <w:tcPr>
            <w:tcW w:w="1417" w:type="dxa"/>
          </w:tcPr>
          <w:p w:rsidR="007E62FB" w:rsidRPr="00CB7F93" w:rsidRDefault="007E62FB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</w:tcPr>
          <w:p w:rsidR="007E62FB" w:rsidRPr="00CB7F93" w:rsidRDefault="007E62FB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7E62FB" w:rsidRPr="00CB7F93" w:rsidRDefault="007E62FB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C62B31" w:rsidRPr="00CB7F93" w:rsidTr="007E62FB">
        <w:tc>
          <w:tcPr>
            <w:tcW w:w="4815" w:type="dxa"/>
          </w:tcPr>
          <w:p w:rsidR="00C62B31" w:rsidRPr="00C62B31" w:rsidRDefault="00C62B31" w:rsidP="00C62B31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62B31">
              <w:rPr>
                <w:rFonts w:ascii="Comic Sans MS" w:hAnsi="Comic Sans MS"/>
                <w:sz w:val="20"/>
                <w:szCs w:val="20"/>
                <w:lang w:val="en-GB"/>
              </w:rPr>
              <w:t>Miller : Focal Concerns</w:t>
            </w:r>
          </w:p>
        </w:tc>
        <w:tc>
          <w:tcPr>
            <w:tcW w:w="1417" w:type="dxa"/>
          </w:tcPr>
          <w:p w:rsidR="00C62B31" w:rsidRPr="00CB7F93" w:rsidRDefault="00C62B31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</w:tcPr>
          <w:p w:rsidR="00C62B31" w:rsidRPr="00CB7F93" w:rsidRDefault="00C62B31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C62B31" w:rsidRPr="00CB7F93" w:rsidRDefault="00C62B31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C62B31" w:rsidRPr="00CB7F93" w:rsidTr="007E62FB">
        <w:tc>
          <w:tcPr>
            <w:tcW w:w="4815" w:type="dxa"/>
          </w:tcPr>
          <w:p w:rsidR="00C62B31" w:rsidRPr="00C62B31" w:rsidRDefault="00C62B31" w:rsidP="00C62B31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62B31">
              <w:rPr>
                <w:rFonts w:ascii="Comic Sans MS" w:hAnsi="Comic Sans MS"/>
                <w:sz w:val="20"/>
                <w:szCs w:val="20"/>
                <w:lang w:val="en-GB"/>
              </w:rPr>
              <w:t>Matza : Drift   Subterranean Values  Techniques of neutralisation</w:t>
            </w:r>
          </w:p>
        </w:tc>
        <w:tc>
          <w:tcPr>
            <w:tcW w:w="1417" w:type="dxa"/>
          </w:tcPr>
          <w:p w:rsidR="00C62B31" w:rsidRPr="00CB7F93" w:rsidRDefault="00C62B31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</w:tcPr>
          <w:p w:rsidR="00C62B31" w:rsidRPr="00CB7F93" w:rsidRDefault="00C62B31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C62B31" w:rsidRPr="00CB7F93" w:rsidRDefault="00C62B31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C62B31" w:rsidRPr="00CB7F93" w:rsidTr="007E62FB">
        <w:tc>
          <w:tcPr>
            <w:tcW w:w="4815" w:type="dxa"/>
          </w:tcPr>
          <w:p w:rsidR="00C62B31" w:rsidRPr="00C62B31" w:rsidRDefault="00C62B31" w:rsidP="00C62B31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62B31">
              <w:rPr>
                <w:rFonts w:ascii="Comic Sans MS" w:hAnsi="Comic Sans MS"/>
                <w:sz w:val="20"/>
                <w:szCs w:val="20"/>
                <w:lang w:val="en-GB"/>
              </w:rPr>
              <w:t>Marxist subcultural theories : Hall + Jefferson  resistance  defending w/c territory</w:t>
            </w:r>
          </w:p>
        </w:tc>
        <w:tc>
          <w:tcPr>
            <w:tcW w:w="1417" w:type="dxa"/>
          </w:tcPr>
          <w:p w:rsidR="00C62B31" w:rsidRPr="00CB7F93" w:rsidRDefault="00C62B31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</w:tcPr>
          <w:p w:rsidR="00C62B31" w:rsidRPr="00CB7F93" w:rsidRDefault="00C62B31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C62B31" w:rsidRPr="00CB7F93" w:rsidRDefault="00C62B31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C62B31" w:rsidRPr="00CB7F93" w:rsidTr="007E62FB">
        <w:tc>
          <w:tcPr>
            <w:tcW w:w="4815" w:type="dxa"/>
          </w:tcPr>
          <w:p w:rsidR="00C62B31" w:rsidRPr="00C62B31" w:rsidRDefault="00C62B31" w:rsidP="00C62B31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62B31">
              <w:rPr>
                <w:rFonts w:ascii="Comic Sans MS" w:hAnsi="Comic Sans MS"/>
                <w:sz w:val="20"/>
                <w:szCs w:val="20"/>
                <w:lang w:val="en-GB"/>
              </w:rPr>
              <w:t>Hebdige subculture the meaning of style</w:t>
            </w:r>
          </w:p>
        </w:tc>
        <w:tc>
          <w:tcPr>
            <w:tcW w:w="1417" w:type="dxa"/>
          </w:tcPr>
          <w:p w:rsidR="00C62B31" w:rsidRPr="00CB7F93" w:rsidRDefault="00C62B31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</w:tcPr>
          <w:p w:rsidR="00C62B31" w:rsidRPr="00CB7F93" w:rsidRDefault="00C62B31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C62B31" w:rsidRPr="00CB7F93" w:rsidRDefault="00C62B31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C62B31" w:rsidRPr="00CB7F93" w:rsidTr="007E62FB">
        <w:tc>
          <w:tcPr>
            <w:tcW w:w="4815" w:type="dxa"/>
          </w:tcPr>
          <w:p w:rsidR="00C62B31" w:rsidRPr="00C62B31" w:rsidRDefault="00C62B31" w:rsidP="00C62B31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62B31">
              <w:rPr>
                <w:rFonts w:ascii="Comic Sans MS" w:hAnsi="Comic Sans MS"/>
                <w:sz w:val="20"/>
                <w:szCs w:val="20"/>
                <w:lang w:val="en-GB"/>
              </w:rPr>
              <w:t>Postmodernist : Katz  edgework</w:t>
            </w:r>
          </w:p>
          <w:p w:rsidR="00C62B31" w:rsidRPr="00C62B31" w:rsidRDefault="00C62B31" w:rsidP="00C62B31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>
              <w:rPr>
                <w:rFonts w:ascii="Comic Sans MS" w:hAnsi="Comic Sans MS"/>
                <w:sz w:val="20"/>
                <w:szCs w:val="20"/>
                <w:lang w:val="en-GB"/>
              </w:rPr>
              <w:t xml:space="preserve">           </w:t>
            </w:r>
            <w:r w:rsidRPr="00C62B31">
              <w:rPr>
                <w:rFonts w:ascii="Comic Sans MS" w:hAnsi="Comic Sans MS"/>
                <w:sz w:val="20"/>
                <w:szCs w:val="20"/>
                <w:lang w:val="en-GB"/>
              </w:rPr>
              <w:t>Maffeosoli  Neotribes</w:t>
            </w:r>
          </w:p>
        </w:tc>
        <w:tc>
          <w:tcPr>
            <w:tcW w:w="1417" w:type="dxa"/>
          </w:tcPr>
          <w:p w:rsidR="00C62B31" w:rsidRPr="00CB7F93" w:rsidRDefault="00C62B31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</w:tcPr>
          <w:p w:rsidR="00C62B31" w:rsidRPr="00CB7F93" w:rsidRDefault="00C62B31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C62B31" w:rsidRPr="00CB7F93" w:rsidRDefault="00C62B31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C62B31" w:rsidRPr="00CB7F93" w:rsidTr="007E62FB">
        <w:tc>
          <w:tcPr>
            <w:tcW w:w="4815" w:type="dxa"/>
          </w:tcPr>
          <w:p w:rsidR="00C62B31" w:rsidRPr="00C62B31" w:rsidRDefault="00C62B31" w:rsidP="00C62B31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62B31">
              <w:rPr>
                <w:rFonts w:ascii="Comic Sans MS" w:hAnsi="Comic Sans MS"/>
                <w:sz w:val="20"/>
                <w:szCs w:val="20"/>
                <w:lang w:val="en-GB"/>
              </w:rPr>
              <w:t>Connell hegemonic masculinity</w:t>
            </w:r>
          </w:p>
        </w:tc>
        <w:tc>
          <w:tcPr>
            <w:tcW w:w="1417" w:type="dxa"/>
          </w:tcPr>
          <w:p w:rsidR="00C62B31" w:rsidRPr="00CB7F93" w:rsidRDefault="00C62B31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</w:tcPr>
          <w:p w:rsidR="00C62B31" w:rsidRPr="00CB7F93" w:rsidRDefault="00C62B31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C62B31" w:rsidRPr="00CB7F93" w:rsidRDefault="00C62B31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C62B31" w:rsidRPr="00CB7F93" w:rsidTr="007E62FB">
        <w:tc>
          <w:tcPr>
            <w:tcW w:w="4815" w:type="dxa"/>
          </w:tcPr>
          <w:p w:rsidR="00C62B31" w:rsidRPr="00C62B31" w:rsidRDefault="00C62B31" w:rsidP="00C62B31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62B31">
              <w:rPr>
                <w:rFonts w:ascii="Comic Sans MS" w:hAnsi="Comic Sans MS"/>
                <w:sz w:val="20"/>
                <w:szCs w:val="20"/>
                <w:lang w:val="en-GB"/>
              </w:rPr>
              <w:t>Marshall gangs</w:t>
            </w:r>
          </w:p>
        </w:tc>
        <w:tc>
          <w:tcPr>
            <w:tcW w:w="1417" w:type="dxa"/>
          </w:tcPr>
          <w:p w:rsidR="00C62B31" w:rsidRPr="00CB7F93" w:rsidRDefault="00C62B31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</w:tcPr>
          <w:p w:rsidR="00C62B31" w:rsidRPr="00CB7F93" w:rsidRDefault="00C62B31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C62B31" w:rsidRPr="00CB7F93" w:rsidRDefault="00C62B31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C62B31" w:rsidRPr="00CB7F93" w:rsidTr="007E62FB">
        <w:tc>
          <w:tcPr>
            <w:tcW w:w="4815" w:type="dxa"/>
          </w:tcPr>
          <w:p w:rsidR="00C62B31" w:rsidRPr="00C62B31" w:rsidRDefault="00C62B31" w:rsidP="009163D4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C62B31" w:rsidRPr="00CB7F93" w:rsidRDefault="00C62B31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</w:tcPr>
          <w:p w:rsidR="00C62B31" w:rsidRPr="00CB7F93" w:rsidRDefault="00C62B31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C62B31" w:rsidRPr="00CB7F93" w:rsidRDefault="00C62B31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</w:tbl>
    <w:p w:rsidR="0060596E" w:rsidRDefault="0060596E">
      <w:pPr>
        <w:rPr>
          <w:rFonts w:ascii="Comic Sans MS" w:hAnsi="Comic Sans MS"/>
          <w:sz w:val="20"/>
          <w:szCs w:val="20"/>
          <w:lang w:val="en-GB"/>
        </w:rPr>
      </w:pPr>
    </w:p>
    <w:p w:rsidR="00C62B31" w:rsidRDefault="00C62B31">
      <w:pPr>
        <w:rPr>
          <w:rFonts w:ascii="Comic Sans MS" w:hAnsi="Comic Sans MS"/>
          <w:sz w:val="20"/>
          <w:szCs w:val="20"/>
          <w:lang w:val="en-GB"/>
        </w:rPr>
      </w:pPr>
    </w:p>
    <w:p w:rsidR="00C62B31" w:rsidRDefault="00C62B31">
      <w:pPr>
        <w:rPr>
          <w:rFonts w:ascii="Comic Sans MS" w:hAnsi="Comic Sans MS"/>
          <w:sz w:val="20"/>
          <w:szCs w:val="20"/>
          <w:lang w:val="en-GB"/>
        </w:rPr>
      </w:pPr>
    </w:p>
    <w:p w:rsidR="00C62B31" w:rsidRDefault="00C62B31">
      <w:pPr>
        <w:rPr>
          <w:rFonts w:ascii="Comic Sans MS" w:hAnsi="Comic Sans MS"/>
          <w:sz w:val="20"/>
          <w:szCs w:val="20"/>
          <w:lang w:val="en-GB"/>
        </w:rPr>
      </w:pPr>
    </w:p>
    <w:p w:rsidR="00C62B31" w:rsidRDefault="00C62B31">
      <w:pPr>
        <w:rPr>
          <w:rFonts w:ascii="Comic Sans MS" w:hAnsi="Comic Sans MS"/>
          <w:sz w:val="20"/>
          <w:szCs w:val="20"/>
          <w:lang w:val="en-GB"/>
        </w:rPr>
      </w:pPr>
    </w:p>
    <w:p w:rsidR="00C62B31" w:rsidRPr="00CB7F93" w:rsidRDefault="00C62B31">
      <w:pPr>
        <w:rPr>
          <w:rFonts w:ascii="Comic Sans MS" w:hAnsi="Comic Sans MS"/>
          <w:sz w:val="20"/>
          <w:szCs w:val="2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1276"/>
        <w:gridCol w:w="1559"/>
        <w:gridCol w:w="1417"/>
      </w:tblGrid>
      <w:tr w:rsidR="0060596E" w:rsidRPr="00CB7F93" w:rsidTr="0060596E">
        <w:tc>
          <w:tcPr>
            <w:tcW w:w="5098" w:type="dxa"/>
          </w:tcPr>
          <w:p w:rsidR="0060596E" w:rsidRPr="00CB7F93" w:rsidRDefault="0060596E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</w:tcPr>
          <w:p w:rsidR="0060596E" w:rsidRPr="00CB7F93" w:rsidRDefault="0060596E" w:rsidP="0060596E">
            <w:pPr>
              <w:rPr>
                <w:rFonts w:ascii="Comic Sans MS" w:hAnsi="Comic Sans MS"/>
                <w:color w:val="00B050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color w:val="00B050"/>
                <w:sz w:val="20"/>
                <w:szCs w:val="20"/>
                <w:lang w:val="en-GB"/>
              </w:rPr>
              <w:t>GREEN</w:t>
            </w:r>
          </w:p>
        </w:tc>
        <w:tc>
          <w:tcPr>
            <w:tcW w:w="1559" w:type="dxa"/>
          </w:tcPr>
          <w:p w:rsidR="0060596E" w:rsidRPr="00CB7F93" w:rsidRDefault="0060596E" w:rsidP="0060596E">
            <w:pPr>
              <w:rPr>
                <w:rFonts w:ascii="Comic Sans MS" w:hAnsi="Comic Sans MS"/>
                <w:color w:val="FFC000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color w:val="FFC000"/>
                <w:sz w:val="20"/>
                <w:szCs w:val="20"/>
                <w:lang w:val="en-GB"/>
              </w:rPr>
              <w:t>AMBER</w:t>
            </w:r>
          </w:p>
        </w:tc>
        <w:tc>
          <w:tcPr>
            <w:tcW w:w="1417" w:type="dxa"/>
          </w:tcPr>
          <w:p w:rsidR="0060596E" w:rsidRPr="00CB7F93" w:rsidRDefault="0060596E" w:rsidP="0060596E">
            <w:pPr>
              <w:rPr>
                <w:rFonts w:ascii="Comic Sans MS" w:hAnsi="Comic Sans MS"/>
                <w:color w:val="FF0000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color w:val="FF0000"/>
                <w:sz w:val="20"/>
                <w:szCs w:val="20"/>
                <w:lang w:val="en-GB"/>
              </w:rPr>
              <w:t>RED</w:t>
            </w:r>
          </w:p>
        </w:tc>
      </w:tr>
      <w:tr w:rsidR="0060596E" w:rsidRPr="00CB7F93" w:rsidTr="0060596E">
        <w:tc>
          <w:tcPr>
            <w:tcW w:w="5098" w:type="dxa"/>
          </w:tcPr>
          <w:p w:rsidR="0060596E" w:rsidRPr="00CB7F93" w:rsidRDefault="0060596E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  <w:p w:rsidR="0060596E" w:rsidRPr="00CB7F93" w:rsidRDefault="0060596E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  <w:p w:rsidR="0060596E" w:rsidRPr="00CB7F93" w:rsidRDefault="0060596E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  <w:p w:rsidR="0060596E" w:rsidRPr="00CB7F93" w:rsidRDefault="0060596E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  <w:p w:rsidR="0060596E" w:rsidRPr="00CB7F93" w:rsidRDefault="0060596E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  <w:p w:rsidR="0060596E" w:rsidRPr="00CB7F93" w:rsidRDefault="0060596E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  <w:p w:rsidR="0060596E" w:rsidRPr="00CB7F93" w:rsidRDefault="0060596E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  <w:p w:rsidR="0060596E" w:rsidRPr="00CB7F93" w:rsidRDefault="004F2812" w:rsidP="0060596E">
            <w:pPr>
              <w:rPr>
                <w:rFonts w:ascii="Comic Sans MS" w:hAnsi="Comic Sans MS"/>
                <w:b/>
                <w:sz w:val="20"/>
                <w:szCs w:val="20"/>
                <w:lang w:val="en-GB"/>
              </w:rPr>
            </w:pPr>
            <w:r>
              <w:rPr>
                <w:rFonts w:ascii="Comic Sans MS" w:hAnsi="Comic Sans MS"/>
                <w:b/>
                <w:sz w:val="20"/>
                <w:szCs w:val="20"/>
                <w:lang w:val="en-GB"/>
              </w:rPr>
              <w:t xml:space="preserve">Topic 3 : </w:t>
            </w:r>
            <w:r w:rsidR="00C62B31" w:rsidRPr="00C62B31">
              <w:rPr>
                <w:rFonts w:ascii="Comic Sans MS" w:hAnsi="Comic Sans MS"/>
                <w:b/>
                <w:sz w:val="20"/>
                <w:szCs w:val="20"/>
                <w:lang w:val="en-GB"/>
              </w:rPr>
              <w:t>3. LABELLING Theory</w:t>
            </w:r>
          </w:p>
        </w:tc>
        <w:tc>
          <w:tcPr>
            <w:tcW w:w="1276" w:type="dxa"/>
          </w:tcPr>
          <w:p w:rsidR="0060596E" w:rsidRPr="00CB7F93" w:rsidRDefault="0060596E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Have good detailed notes + ready to revise</w:t>
            </w:r>
          </w:p>
        </w:tc>
        <w:tc>
          <w:tcPr>
            <w:tcW w:w="1559" w:type="dxa"/>
          </w:tcPr>
          <w:p w:rsidR="0060596E" w:rsidRPr="00CB7F93" w:rsidRDefault="0060596E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if you have notes but not sufficiently clear or detailed - </w:t>
            </w:r>
            <w:r w:rsidRPr="00CB7F93">
              <w:rPr>
                <w:rFonts w:ascii="Comic Sans MS" w:hAnsi="Comic Sans MS"/>
                <w:sz w:val="20"/>
                <w:szCs w:val="20"/>
                <w:u w:val="single"/>
                <w:lang w:val="en-GB"/>
              </w:rPr>
              <w:t>underline</w:t>
            </w: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 these areas </w:t>
            </w:r>
          </w:p>
          <w:p w:rsidR="0060596E" w:rsidRPr="00CB7F93" w:rsidRDefault="0060596E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60596E" w:rsidRPr="00CB7F93" w:rsidRDefault="0060596E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if you have </w:t>
            </w:r>
            <w:r w:rsidRPr="00CB7F93">
              <w:rPr>
                <w:rFonts w:ascii="Comic Sans MS" w:hAnsi="Comic Sans MS"/>
                <w:sz w:val="20"/>
                <w:szCs w:val="20"/>
                <w:u w:val="single"/>
                <w:lang w:val="en-GB"/>
              </w:rPr>
              <w:t>no</w:t>
            </w: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 notes on the topic &amp; </w:t>
            </w:r>
            <w:r w:rsidRPr="00CB7F93">
              <w:rPr>
                <w:rFonts w:ascii="Comic Sans MS" w:hAnsi="Comic Sans MS"/>
                <w:sz w:val="20"/>
                <w:szCs w:val="20"/>
                <w:u w:val="single"/>
                <w:lang w:val="en-GB"/>
              </w:rPr>
              <w:t>underline</w:t>
            </w: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 the areas with no notes</w:t>
            </w:r>
          </w:p>
          <w:p w:rsidR="0060596E" w:rsidRPr="00CB7F93" w:rsidRDefault="0060596E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C62B31" w:rsidRPr="00CB7F93" w:rsidTr="0060596E">
        <w:tc>
          <w:tcPr>
            <w:tcW w:w="5098" w:type="dxa"/>
          </w:tcPr>
          <w:p w:rsidR="00C62B31" w:rsidRPr="00C62B31" w:rsidRDefault="00C62B31" w:rsidP="00C62B31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62B31">
              <w:rPr>
                <w:rFonts w:ascii="Comic Sans MS" w:hAnsi="Comic Sans MS"/>
                <w:sz w:val="20"/>
                <w:szCs w:val="20"/>
                <w:lang w:val="en-GB"/>
              </w:rPr>
              <w:t>Becker : moral entrepreneurs   labelling  master status  deviant career</w:t>
            </w:r>
          </w:p>
          <w:p w:rsidR="00C62B31" w:rsidRPr="00CB7F93" w:rsidRDefault="00C62B31" w:rsidP="00C62B31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</w:tcPr>
          <w:p w:rsidR="00C62B31" w:rsidRPr="00CB7F93" w:rsidRDefault="00C62B31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:rsidR="00C62B31" w:rsidRPr="00CB7F93" w:rsidRDefault="00C62B31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C62B31" w:rsidRPr="00CB7F93" w:rsidRDefault="00C62B31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C62B31" w:rsidRPr="00CB7F93" w:rsidTr="0060596E">
        <w:tc>
          <w:tcPr>
            <w:tcW w:w="5098" w:type="dxa"/>
          </w:tcPr>
          <w:p w:rsidR="00C62B31" w:rsidRDefault="001777E5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1777E5">
              <w:rPr>
                <w:rFonts w:ascii="Comic Sans MS" w:hAnsi="Comic Sans MS"/>
                <w:sz w:val="20"/>
                <w:szCs w:val="20"/>
                <w:lang w:val="en-GB"/>
              </w:rPr>
              <w:t>Cicourel : negotiation of justice  police officers typifications</w:t>
            </w:r>
          </w:p>
          <w:p w:rsidR="001777E5" w:rsidRPr="00CB7F93" w:rsidRDefault="001777E5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</w:tcPr>
          <w:p w:rsidR="00C62B31" w:rsidRPr="00CB7F93" w:rsidRDefault="00C62B31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:rsidR="00C62B31" w:rsidRPr="00CB7F93" w:rsidRDefault="00C62B31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C62B31" w:rsidRPr="00CB7F93" w:rsidRDefault="00C62B31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C62B31" w:rsidRPr="00CB7F93" w:rsidTr="0060596E">
        <w:tc>
          <w:tcPr>
            <w:tcW w:w="5098" w:type="dxa"/>
          </w:tcPr>
          <w:p w:rsidR="00C62B31" w:rsidRDefault="001777E5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1777E5">
              <w:rPr>
                <w:rFonts w:ascii="Comic Sans MS" w:hAnsi="Comic Sans MS"/>
                <w:sz w:val="20"/>
                <w:szCs w:val="20"/>
                <w:lang w:val="en-GB"/>
              </w:rPr>
              <w:t>Lemert : primary + secondary deviance  (link to deviant career + deviant subculture)</w:t>
            </w:r>
          </w:p>
          <w:p w:rsidR="001777E5" w:rsidRPr="00CB7F93" w:rsidRDefault="001777E5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</w:tcPr>
          <w:p w:rsidR="00C62B31" w:rsidRPr="00CB7F93" w:rsidRDefault="00C62B31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:rsidR="00C62B31" w:rsidRPr="00CB7F93" w:rsidRDefault="00C62B31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C62B31" w:rsidRPr="00CB7F93" w:rsidRDefault="00C62B31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C62B31" w:rsidRPr="00CB7F93" w:rsidTr="0060596E">
        <w:tc>
          <w:tcPr>
            <w:tcW w:w="5098" w:type="dxa"/>
          </w:tcPr>
          <w:p w:rsidR="00C62B31" w:rsidRDefault="001777E5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1777E5">
              <w:rPr>
                <w:rFonts w:ascii="Comic Sans MS" w:hAnsi="Comic Sans MS"/>
                <w:sz w:val="20"/>
                <w:szCs w:val="20"/>
                <w:lang w:val="en-GB"/>
              </w:rPr>
              <w:t>Jock Young : the drugtakers  hippies illustrates concepts above</w:t>
            </w:r>
          </w:p>
          <w:p w:rsidR="001777E5" w:rsidRPr="00CB7F93" w:rsidRDefault="001777E5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</w:tcPr>
          <w:p w:rsidR="00C62B31" w:rsidRPr="00CB7F93" w:rsidRDefault="00C62B31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:rsidR="00C62B31" w:rsidRPr="00CB7F93" w:rsidRDefault="00C62B31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C62B31" w:rsidRPr="00CB7F93" w:rsidRDefault="00C62B31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C62B31" w:rsidRPr="00CB7F93" w:rsidTr="0060596E">
        <w:tc>
          <w:tcPr>
            <w:tcW w:w="5098" w:type="dxa"/>
          </w:tcPr>
          <w:p w:rsidR="00C62B31" w:rsidRDefault="001777E5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1777E5">
              <w:rPr>
                <w:rFonts w:ascii="Comic Sans MS" w:hAnsi="Comic Sans MS"/>
                <w:sz w:val="20"/>
                <w:szCs w:val="20"/>
                <w:lang w:val="en-GB"/>
              </w:rPr>
              <w:t>Stan Cohen  Folk Devils Moral Panics Deviancy Amplification</w:t>
            </w:r>
          </w:p>
          <w:p w:rsidR="001777E5" w:rsidRPr="00CB7F93" w:rsidRDefault="001777E5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</w:tcPr>
          <w:p w:rsidR="00C62B31" w:rsidRPr="00CB7F93" w:rsidRDefault="00C62B31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:rsidR="00C62B31" w:rsidRPr="00CB7F93" w:rsidRDefault="00C62B31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C62B31" w:rsidRPr="00CB7F93" w:rsidRDefault="00C62B31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1777E5" w:rsidRPr="00CB7F93" w:rsidTr="0060596E">
        <w:tc>
          <w:tcPr>
            <w:tcW w:w="5098" w:type="dxa"/>
          </w:tcPr>
          <w:p w:rsidR="001777E5" w:rsidRDefault="001777E5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1777E5">
              <w:rPr>
                <w:rFonts w:ascii="Comic Sans MS" w:hAnsi="Comic Sans MS"/>
                <w:sz w:val="20"/>
                <w:szCs w:val="20"/>
                <w:lang w:val="en-GB"/>
              </w:rPr>
              <w:t>Labelling + Criminal Justice System</w:t>
            </w:r>
          </w:p>
          <w:p w:rsidR="001777E5" w:rsidRPr="001777E5" w:rsidRDefault="001777E5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</w:tcPr>
          <w:p w:rsidR="001777E5" w:rsidRPr="00CB7F93" w:rsidRDefault="001777E5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:rsidR="001777E5" w:rsidRPr="00CB7F93" w:rsidRDefault="001777E5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1777E5" w:rsidRPr="00CB7F93" w:rsidRDefault="001777E5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1777E5" w:rsidRPr="00CB7F93" w:rsidTr="0060596E">
        <w:tc>
          <w:tcPr>
            <w:tcW w:w="5098" w:type="dxa"/>
          </w:tcPr>
          <w:p w:rsidR="001777E5" w:rsidRDefault="001777E5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1777E5">
              <w:rPr>
                <w:rFonts w:ascii="Comic Sans MS" w:hAnsi="Comic Sans MS"/>
                <w:sz w:val="20"/>
                <w:szCs w:val="20"/>
                <w:lang w:val="en-GB"/>
              </w:rPr>
              <w:t>Braithwaite  Disintegrative + Reintegrative shaming</w:t>
            </w:r>
          </w:p>
          <w:p w:rsidR="001777E5" w:rsidRPr="001777E5" w:rsidRDefault="001777E5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</w:tcPr>
          <w:p w:rsidR="001777E5" w:rsidRPr="00CB7F93" w:rsidRDefault="001777E5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:rsidR="001777E5" w:rsidRPr="00CB7F93" w:rsidRDefault="001777E5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1777E5" w:rsidRPr="00CB7F93" w:rsidRDefault="001777E5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1777E5" w:rsidRPr="00CB7F93" w:rsidTr="0060596E">
        <w:tc>
          <w:tcPr>
            <w:tcW w:w="5098" w:type="dxa"/>
          </w:tcPr>
          <w:p w:rsidR="001777E5" w:rsidRDefault="001777E5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1777E5">
              <w:rPr>
                <w:rFonts w:ascii="Comic Sans MS" w:hAnsi="Comic Sans MS"/>
                <w:sz w:val="20"/>
                <w:szCs w:val="20"/>
                <w:lang w:val="en-GB"/>
              </w:rPr>
              <w:t>Mental Illness + Suicide :  Durkheim    Douglas    Atkinson  Lemert   Rosenhan   Goffman</w:t>
            </w:r>
          </w:p>
          <w:p w:rsidR="001777E5" w:rsidRPr="001777E5" w:rsidRDefault="001777E5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</w:tcPr>
          <w:p w:rsidR="001777E5" w:rsidRPr="00CB7F93" w:rsidRDefault="001777E5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:rsidR="001777E5" w:rsidRPr="00CB7F93" w:rsidRDefault="001777E5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1777E5" w:rsidRPr="00CB7F93" w:rsidRDefault="001777E5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</w:tbl>
    <w:p w:rsidR="00321B1A" w:rsidRPr="00CB7F93" w:rsidRDefault="00321B1A">
      <w:pPr>
        <w:rPr>
          <w:rFonts w:ascii="Comic Sans MS" w:hAnsi="Comic Sans MS"/>
          <w:sz w:val="20"/>
          <w:szCs w:val="20"/>
          <w:lang w:val="en-GB"/>
        </w:rPr>
      </w:pPr>
    </w:p>
    <w:p w:rsidR="00321B1A" w:rsidRPr="00CB7F93" w:rsidRDefault="00321B1A">
      <w:pPr>
        <w:rPr>
          <w:rFonts w:ascii="Comic Sans MS" w:hAnsi="Comic Sans MS"/>
          <w:sz w:val="20"/>
          <w:szCs w:val="20"/>
          <w:lang w:val="en-GB"/>
        </w:rPr>
      </w:pPr>
    </w:p>
    <w:p w:rsidR="00321B1A" w:rsidRPr="00CB7F93" w:rsidRDefault="00321B1A">
      <w:pPr>
        <w:rPr>
          <w:rFonts w:ascii="Comic Sans MS" w:hAnsi="Comic Sans MS"/>
          <w:sz w:val="20"/>
          <w:szCs w:val="20"/>
          <w:lang w:val="en-GB"/>
        </w:rPr>
      </w:pPr>
    </w:p>
    <w:p w:rsidR="00321B1A" w:rsidRDefault="00321B1A">
      <w:pPr>
        <w:rPr>
          <w:rFonts w:ascii="Comic Sans MS" w:hAnsi="Comic Sans MS"/>
          <w:sz w:val="20"/>
          <w:szCs w:val="20"/>
          <w:lang w:val="en-GB"/>
        </w:rPr>
      </w:pPr>
    </w:p>
    <w:p w:rsidR="00AA4A14" w:rsidRDefault="00AA4A14">
      <w:pPr>
        <w:rPr>
          <w:rFonts w:ascii="Comic Sans MS" w:hAnsi="Comic Sans MS"/>
          <w:sz w:val="20"/>
          <w:szCs w:val="20"/>
          <w:lang w:val="en-GB"/>
        </w:rPr>
      </w:pPr>
    </w:p>
    <w:p w:rsidR="00AA4A14" w:rsidRDefault="00AA4A14">
      <w:pPr>
        <w:rPr>
          <w:rFonts w:ascii="Comic Sans MS" w:hAnsi="Comic Sans MS"/>
          <w:sz w:val="20"/>
          <w:szCs w:val="20"/>
          <w:lang w:val="en-GB"/>
        </w:rPr>
      </w:pPr>
    </w:p>
    <w:p w:rsidR="00AA4A14" w:rsidRDefault="00AA4A14">
      <w:pPr>
        <w:rPr>
          <w:rFonts w:ascii="Comic Sans MS" w:hAnsi="Comic Sans MS"/>
          <w:sz w:val="20"/>
          <w:szCs w:val="20"/>
          <w:lang w:val="en-GB"/>
        </w:rPr>
      </w:pPr>
    </w:p>
    <w:p w:rsidR="00AA4A14" w:rsidRDefault="00AA4A14">
      <w:pPr>
        <w:rPr>
          <w:rFonts w:ascii="Comic Sans MS" w:hAnsi="Comic Sans MS"/>
          <w:sz w:val="20"/>
          <w:szCs w:val="20"/>
          <w:lang w:val="en-GB"/>
        </w:rPr>
      </w:pPr>
    </w:p>
    <w:p w:rsidR="001777E5" w:rsidRPr="00CB7F93" w:rsidRDefault="001777E5">
      <w:pPr>
        <w:rPr>
          <w:rFonts w:ascii="Comic Sans MS" w:hAnsi="Comic Sans MS"/>
          <w:sz w:val="20"/>
          <w:szCs w:val="2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1276"/>
        <w:gridCol w:w="1559"/>
        <w:gridCol w:w="1417"/>
      </w:tblGrid>
      <w:tr w:rsidR="00321B1A" w:rsidRPr="00CB7F93" w:rsidTr="004F2812">
        <w:tc>
          <w:tcPr>
            <w:tcW w:w="5098" w:type="dxa"/>
          </w:tcPr>
          <w:p w:rsidR="00321B1A" w:rsidRPr="00CB7F93" w:rsidRDefault="00321B1A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</w:tcPr>
          <w:p w:rsidR="00321B1A" w:rsidRPr="00CB7F93" w:rsidRDefault="00321B1A" w:rsidP="004F2812">
            <w:pPr>
              <w:rPr>
                <w:rFonts w:ascii="Comic Sans MS" w:hAnsi="Comic Sans MS"/>
                <w:color w:val="00B050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color w:val="00B050"/>
                <w:sz w:val="20"/>
                <w:szCs w:val="20"/>
                <w:lang w:val="en-GB"/>
              </w:rPr>
              <w:t>GREEN</w:t>
            </w:r>
          </w:p>
        </w:tc>
        <w:tc>
          <w:tcPr>
            <w:tcW w:w="1559" w:type="dxa"/>
          </w:tcPr>
          <w:p w:rsidR="00321B1A" w:rsidRPr="00CB7F93" w:rsidRDefault="00321B1A" w:rsidP="004F2812">
            <w:pPr>
              <w:rPr>
                <w:rFonts w:ascii="Comic Sans MS" w:hAnsi="Comic Sans MS"/>
                <w:color w:val="FFC000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color w:val="FFC000"/>
                <w:sz w:val="20"/>
                <w:szCs w:val="20"/>
                <w:lang w:val="en-GB"/>
              </w:rPr>
              <w:t>AMBER</w:t>
            </w:r>
          </w:p>
        </w:tc>
        <w:tc>
          <w:tcPr>
            <w:tcW w:w="1417" w:type="dxa"/>
          </w:tcPr>
          <w:p w:rsidR="00321B1A" w:rsidRPr="00CB7F93" w:rsidRDefault="00321B1A" w:rsidP="004F2812">
            <w:pPr>
              <w:rPr>
                <w:rFonts w:ascii="Comic Sans MS" w:hAnsi="Comic Sans MS"/>
                <w:color w:val="FF0000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color w:val="FF0000"/>
                <w:sz w:val="20"/>
                <w:szCs w:val="20"/>
                <w:lang w:val="en-GB"/>
              </w:rPr>
              <w:t>RED</w:t>
            </w:r>
          </w:p>
        </w:tc>
      </w:tr>
      <w:tr w:rsidR="00321B1A" w:rsidRPr="00CB7F93" w:rsidTr="004F2812">
        <w:tc>
          <w:tcPr>
            <w:tcW w:w="5098" w:type="dxa"/>
          </w:tcPr>
          <w:p w:rsidR="00321B1A" w:rsidRPr="00CB7F93" w:rsidRDefault="00321B1A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  <w:p w:rsidR="00321B1A" w:rsidRPr="00CB7F93" w:rsidRDefault="00321B1A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  <w:p w:rsidR="00321B1A" w:rsidRPr="00CB7F93" w:rsidRDefault="00321B1A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  <w:p w:rsidR="00321B1A" w:rsidRPr="00CB7F93" w:rsidRDefault="00321B1A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  <w:p w:rsidR="00321B1A" w:rsidRPr="00CB7F93" w:rsidRDefault="00321B1A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  <w:p w:rsidR="00321B1A" w:rsidRPr="00CB7F93" w:rsidRDefault="00321B1A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  <w:p w:rsidR="00321B1A" w:rsidRPr="00CB7F93" w:rsidRDefault="00321B1A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  <w:p w:rsidR="00E22A6E" w:rsidRPr="00E22A6E" w:rsidRDefault="004F2812" w:rsidP="00E22A6E">
            <w:pPr>
              <w:rPr>
                <w:rFonts w:ascii="Comic Sans MS" w:hAnsi="Comic Sans MS"/>
                <w:b/>
                <w:sz w:val="20"/>
                <w:szCs w:val="20"/>
                <w:lang w:val="en-GB"/>
              </w:rPr>
            </w:pPr>
            <w:r>
              <w:rPr>
                <w:rFonts w:ascii="Comic Sans MS" w:hAnsi="Comic Sans MS"/>
                <w:b/>
                <w:sz w:val="20"/>
                <w:szCs w:val="20"/>
                <w:lang w:val="en-GB"/>
              </w:rPr>
              <w:t xml:space="preserve">Topic 4: </w:t>
            </w:r>
            <w:r w:rsidR="00E22A6E" w:rsidRPr="00E22A6E">
              <w:rPr>
                <w:rFonts w:ascii="Comic Sans MS" w:hAnsi="Comic Sans MS"/>
                <w:b/>
                <w:sz w:val="20"/>
                <w:szCs w:val="20"/>
                <w:lang w:val="en-GB"/>
              </w:rPr>
              <w:t xml:space="preserve">Explaining Class differences in Crime </w:t>
            </w:r>
          </w:p>
          <w:p w:rsidR="00321B1A" w:rsidRPr="00CB7F93" w:rsidRDefault="00321B1A" w:rsidP="004F2812">
            <w:pPr>
              <w:rPr>
                <w:rFonts w:ascii="Comic Sans MS" w:hAnsi="Comic Sans MS"/>
                <w:b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</w:tcPr>
          <w:p w:rsidR="00321B1A" w:rsidRPr="00CB7F93" w:rsidRDefault="00321B1A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Have good detailed notes + ready to revise</w:t>
            </w:r>
          </w:p>
        </w:tc>
        <w:tc>
          <w:tcPr>
            <w:tcW w:w="1559" w:type="dxa"/>
          </w:tcPr>
          <w:p w:rsidR="00321B1A" w:rsidRPr="00CB7F93" w:rsidRDefault="00321B1A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if you have notes but not sufficiently clear or detailed - </w:t>
            </w:r>
            <w:r w:rsidRPr="00CB7F93">
              <w:rPr>
                <w:rFonts w:ascii="Comic Sans MS" w:hAnsi="Comic Sans MS"/>
                <w:sz w:val="20"/>
                <w:szCs w:val="20"/>
                <w:u w:val="single"/>
                <w:lang w:val="en-GB"/>
              </w:rPr>
              <w:t>underline</w:t>
            </w: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 these areas </w:t>
            </w:r>
          </w:p>
          <w:p w:rsidR="00321B1A" w:rsidRPr="00CB7F93" w:rsidRDefault="00321B1A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321B1A" w:rsidRPr="00CB7F93" w:rsidRDefault="00321B1A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if you have </w:t>
            </w:r>
            <w:r w:rsidRPr="00CB7F93">
              <w:rPr>
                <w:rFonts w:ascii="Comic Sans MS" w:hAnsi="Comic Sans MS"/>
                <w:sz w:val="20"/>
                <w:szCs w:val="20"/>
                <w:u w:val="single"/>
                <w:lang w:val="en-GB"/>
              </w:rPr>
              <w:t>no</w:t>
            </w: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 notes on the topic &amp; </w:t>
            </w:r>
            <w:r w:rsidRPr="00CB7F93">
              <w:rPr>
                <w:rFonts w:ascii="Comic Sans MS" w:hAnsi="Comic Sans MS"/>
                <w:sz w:val="20"/>
                <w:szCs w:val="20"/>
                <w:u w:val="single"/>
                <w:lang w:val="en-GB"/>
              </w:rPr>
              <w:t>underline</w:t>
            </w: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 the areas with no notes</w:t>
            </w:r>
          </w:p>
          <w:p w:rsidR="00321B1A" w:rsidRPr="00CB7F93" w:rsidRDefault="00321B1A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321B1A" w:rsidRPr="00CB7F93" w:rsidTr="004F2812">
        <w:tc>
          <w:tcPr>
            <w:tcW w:w="5098" w:type="dxa"/>
          </w:tcPr>
          <w:p w:rsidR="00321B1A" w:rsidRDefault="00E22A6E" w:rsidP="00E22A6E">
            <w:pPr>
              <w:pStyle w:val="ListParagraph"/>
              <w:numPr>
                <w:ilvl w:val="0"/>
                <w:numId w:val="10"/>
              </w:num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E22A6E">
              <w:rPr>
                <w:rFonts w:ascii="Comic Sans MS" w:hAnsi="Comic Sans MS"/>
                <w:sz w:val="20"/>
                <w:szCs w:val="20"/>
                <w:lang w:val="en-GB"/>
              </w:rPr>
              <w:t>Application of Functionalism, Strain Theory, Subcultural theories, Labelling theory</w:t>
            </w:r>
          </w:p>
          <w:p w:rsidR="00E22A6E" w:rsidRPr="00E22A6E" w:rsidRDefault="00E22A6E" w:rsidP="00E22A6E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</w:tcPr>
          <w:p w:rsidR="00321B1A" w:rsidRPr="00CB7F93" w:rsidRDefault="00321B1A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:rsidR="00321B1A" w:rsidRPr="00CB7F93" w:rsidRDefault="00321B1A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321B1A" w:rsidRPr="00CB7F93" w:rsidRDefault="00321B1A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321B1A" w:rsidRPr="00CB7F93" w:rsidTr="004F2812">
        <w:tc>
          <w:tcPr>
            <w:tcW w:w="5098" w:type="dxa"/>
          </w:tcPr>
          <w:p w:rsidR="00321B1A" w:rsidRDefault="00E22A6E" w:rsidP="00E22A6E">
            <w:pPr>
              <w:pStyle w:val="ListParagraph"/>
              <w:numPr>
                <w:ilvl w:val="0"/>
                <w:numId w:val="10"/>
              </w:num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E22A6E">
              <w:rPr>
                <w:rFonts w:ascii="Comic Sans MS" w:hAnsi="Comic Sans MS"/>
                <w:sz w:val="20"/>
                <w:szCs w:val="20"/>
                <w:lang w:val="en-GB"/>
              </w:rPr>
              <w:t>Trad Marxist :  crimogenic capitalism  Gordon</w:t>
            </w:r>
          </w:p>
          <w:p w:rsidR="00E22A6E" w:rsidRPr="00E22A6E" w:rsidRDefault="00E22A6E" w:rsidP="00E22A6E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</w:tcPr>
          <w:p w:rsidR="00321B1A" w:rsidRPr="00CB7F93" w:rsidRDefault="00321B1A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:rsidR="00321B1A" w:rsidRPr="00CB7F93" w:rsidRDefault="00321B1A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321B1A" w:rsidRPr="00CB7F93" w:rsidRDefault="00321B1A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321B1A" w:rsidRPr="00CB7F93" w:rsidTr="004F2812">
        <w:tc>
          <w:tcPr>
            <w:tcW w:w="5098" w:type="dxa"/>
          </w:tcPr>
          <w:p w:rsidR="00E22A6E" w:rsidRDefault="00E22A6E" w:rsidP="00E22A6E">
            <w:pPr>
              <w:pStyle w:val="ListParagraph"/>
              <w:numPr>
                <w:ilvl w:val="0"/>
                <w:numId w:val="10"/>
              </w:num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E22A6E">
              <w:rPr>
                <w:rFonts w:ascii="Comic Sans MS" w:hAnsi="Comic Sans MS"/>
                <w:sz w:val="20"/>
                <w:szCs w:val="20"/>
                <w:lang w:val="en-GB"/>
              </w:rPr>
              <w:t>State + law making  Chambliss + Snider</w:t>
            </w:r>
          </w:p>
          <w:p w:rsidR="00E22A6E" w:rsidRPr="00E22A6E" w:rsidRDefault="00E22A6E" w:rsidP="00E22A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</w:tcPr>
          <w:p w:rsidR="00321B1A" w:rsidRPr="00CB7F93" w:rsidRDefault="00321B1A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:rsidR="00321B1A" w:rsidRPr="00CB7F93" w:rsidRDefault="00321B1A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321B1A" w:rsidRPr="00CB7F93" w:rsidRDefault="00321B1A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321B1A" w:rsidRPr="00CB7F93" w:rsidTr="004F2812">
        <w:tc>
          <w:tcPr>
            <w:tcW w:w="5098" w:type="dxa"/>
          </w:tcPr>
          <w:p w:rsidR="00321B1A" w:rsidRDefault="00E22A6E" w:rsidP="00E22A6E">
            <w:pPr>
              <w:pStyle w:val="ListParagraph"/>
              <w:numPr>
                <w:ilvl w:val="0"/>
                <w:numId w:val="10"/>
              </w:num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E22A6E">
              <w:rPr>
                <w:rFonts w:ascii="Comic Sans MS" w:hAnsi="Comic Sans MS"/>
                <w:sz w:val="20"/>
                <w:szCs w:val="20"/>
                <w:lang w:val="en-GB"/>
              </w:rPr>
              <w:t>Selective law enforcement : Chambliss Roughnecks + Saints</w:t>
            </w:r>
          </w:p>
          <w:p w:rsidR="00E22A6E" w:rsidRPr="00E22A6E" w:rsidRDefault="00E22A6E" w:rsidP="00E22A6E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</w:tcPr>
          <w:p w:rsidR="00321B1A" w:rsidRPr="00CB7F93" w:rsidRDefault="00321B1A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:rsidR="00321B1A" w:rsidRPr="00CB7F93" w:rsidRDefault="00321B1A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321B1A" w:rsidRPr="00CB7F93" w:rsidRDefault="00321B1A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321B1A" w:rsidRPr="00CB7F93" w:rsidTr="004F2812">
        <w:tc>
          <w:tcPr>
            <w:tcW w:w="5098" w:type="dxa"/>
          </w:tcPr>
          <w:p w:rsidR="00321B1A" w:rsidRDefault="00E22A6E" w:rsidP="00E22A6E">
            <w:pPr>
              <w:pStyle w:val="ListParagraph"/>
              <w:numPr>
                <w:ilvl w:val="0"/>
                <w:numId w:val="10"/>
              </w:num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E22A6E">
              <w:rPr>
                <w:rFonts w:ascii="Comic Sans MS" w:hAnsi="Comic Sans MS"/>
                <w:sz w:val="20"/>
                <w:szCs w:val="20"/>
                <w:lang w:val="en-GB"/>
              </w:rPr>
              <w:t>Reiner Rich get richer –poor get prison</w:t>
            </w:r>
          </w:p>
          <w:p w:rsidR="00E22A6E" w:rsidRPr="00E22A6E" w:rsidRDefault="00E22A6E" w:rsidP="00E22A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</w:tcPr>
          <w:p w:rsidR="00321B1A" w:rsidRPr="00CB7F93" w:rsidRDefault="00321B1A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:rsidR="00321B1A" w:rsidRPr="00CB7F93" w:rsidRDefault="00321B1A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321B1A" w:rsidRPr="00CB7F93" w:rsidRDefault="00321B1A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321B1A" w:rsidRPr="00CB7F93" w:rsidTr="004F2812">
        <w:tc>
          <w:tcPr>
            <w:tcW w:w="5098" w:type="dxa"/>
          </w:tcPr>
          <w:p w:rsidR="00AA4A14" w:rsidRPr="00E22A6E" w:rsidRDefault="00E22A6E" w:rsidP="00E22A6E">
            <w:pPr>
              <w:pStyle w:val="ListParagraph"/>
              <w:numPr>
                <w:ilvl w:val="0"/>
                <w:numId w:val="10"/>
              </w:num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E22A6E">
              <w:rPr>
                <w:rFonts w:ascii="Comic Sans MS" w:hAnsi="Comic Sans MS"/>
                <w:sz w:val="20"/>
                <w:szCs w:val="20"/>
                <w:lang w:val="en-GB"/>
              </w:rPr>
              <w:t>Ideological functions of crime + law : Pearce  Carson  Health + Safety</w:t>
            </w:r>
          </w:p>
          <w:p w:rsidR="00AA4A14" w:rsidRPr="00E22A6E" w:rsidRDefault="00AA4A14" w:rsidP="00E22A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</w:tcPr>
          <w:p w:rsidR="00321B1A" w:rsidRPr="00CB7F93" w:rsidRDefault="00321B1A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:rsidR="00321B1A" w:rsidRPr="00CB7F93" w:rsidRDefault="00321B1A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321B1A" w:rsidRPr="00CB7F93" w:rsidRDefault="00321B1A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E22A6E" w:rsidRPr="00CB7F93" w:rsidTr="004F2812">
        <w:tc>
          <w:tcPr>
            <w:tcW w:w="5098" w:type="dxa"/>
          </w:tcPr>
          <w:p w:rsidR="00E22A6E" w:rsidRPr="00E22A6E" w:rsidRDefault="00E22A6E" w:rsidP="00E22A6E">
            <w:pPr>
              <w:pStyle w:val="ListParagraph"/>
              <w:numPr>
                <w:ilvl w:val="0"/>
                <w:numId w:val="10"/>
              </w:num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E22A6E">
              <w:rPr>
                <w:rFonts w:ascii="Comic Sans MS" w:hAnsi="Comic Sans MS"/>
                <w:sz w:val="20"/>
                <w:szCs w:val="20"/>
                <w:lang w:val="en-GB"/>
              </w:rPr>
              <w:t>Neo-Marxist : also called critical criminology</w:t>
            </w:r>
          </w:p>
          <w:p w:rsidR="00E22A6E" w:rsidRDefault="00E22A6E" w:rsidP="00E22A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>
              <w:rPr>
                <w:rFonts w:ascii="Comic Sans MS" w:hAnsi="Comic Sans MS"/>
                <w:sz w:val="20"/>
                <w:szCs w:val="20"/>
                <w:lang w:val="en-GB"/>
              </w:rPr>
              <w:t xml:space="preserve">           </w:t>
            </w:r>
            <w:r w:rsidRPr="00E22A6E">
              <w:rPr>
                <w:rFonts w:ascii="Comic Sans MS" w:hAnsi="Comic Sans MS"/>
                <w:sz w:val="20"/>
                <w:szCs w:val="20"/>
                <w:lang w:val="en-GB"/>
              </w:rPr>
              <w:t>Taylor, Walton + Young   voluntaristic view</w:t>
            </w:r>
          </w:p>
          <w:p w:rsidR="00E22A6E" w:rsidRPr="00E22A6E" w:rsidRDefault="00E22A6E" w:rsidP="00E22A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>
              <w:rPr>
                <w:rFonts w:ascii="Comic Sans MS" w:hAnsi="Comic Sans MS"/>
                <w:sz w:val="20"/>
                <w:szCs w:val="20"/>
                <w:lang w:val="en-GB"/>
              </w:rPr>
              <w:t xml:space="preserve">    </w:t>
            </w:r>
            <w:r w:rsidRPr="00E22A6E">
              <w:rPr>
                <w:rFonts w:ascii="Comic Sans MS" w:hAnsi="Comic Sans MS"/>
                <w:sz w:val="20"/>
                <w:szCs w:val="20"/>
                <w:lang w:val="en-GB"/>
              </w:rPr>
              <w:t xml:space="preserve">    </w:t>
            </w:r>
            <w:r>
              <w:rPr>
                <w:rFonts w:ascii="Comic Sans MS" w:hAnsi="Comic Sans MS"/>
                <w:sz w:val="20"/>
                <w:szCs w:val="20"/>
                <w:lang w:val="en-GB"/>
              </w:rPr>
              <w:t xml:space="preserve">   </w:t>
            </w:r>
            <w:r w:rsidRPr="00E22A6E">
              <w:rPr>
                <w:rFonts w:ascii="Comic Sans MS" w:hAnsi="Comic Sans MS"/>
                <w:sz w:val="20"/>
                <w:szCs w:val="20"/>
                <w:lang w:val="en-GB"/>
              </w:rPr>
              <w:t>fully social theory   6 aspects</w:t>
            </w:r>
          </w:p>
          <w:p w:rsidR="00E22A6E" w:rsidRDefault="00E22A6E" w:rsidP="00E22A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>
              <w:rPr>
                <w:rFonts w:ascii="Comic Sans MS" w:hAnsi="Comic Sans MS"/>
                <w:sz w:val="20"/>
                <w:szCs w:val="20"/>
                <w:lang w:val="en-GB"/>
              </w:rPr>
              <w:t xml:space="preserve">           </w:t>
            </w:r>
            <w:r w:rsidRPr="00E22A6E">
              <w:rPr>
                <w:rFonts w:ascii="Comic Sans MS" w:hAnsi="Comic Sans MS"/>
                <w:sz w:val="20"/>
                <w:szCs w:val="20"/>
                <w:lang w:val="en-GB"/>
              </w:rPr>
              <w:t>Stuart Hall  Policing The Crisis</w:t>
            </w:r>
          </w:p>
          <w:p w:rsidR="00E22A6E" w:rsidRDefault="00E22A6E" w:rsidP="00E22A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</w:tcPr>
          <w:p w:rsidR="00E22A6E" w:rsidRPr="00CB7F93" w:rsidRDefault="00E22A6E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:rsidR="00E22A6E" w:rsidRPr="00CB7F93" w:rsidRDefault="00E22A6E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E22A6E" w:rsidRPr="00CB7F93" w:rsidRDefault="00E22A6E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E22A6E" w:rsidRPr="00CB7F93" w:rsidTr="004F2812">
        <w:tc>
          <w:tcPr>
            <w:tcW w:w="5098" w:type="dxa"/>
          </w:tcPr>
          <w:p w:rsidR="00E22A6E" w:rsidRDefault="00E22A6E" w:rsidP="00E22A6E">
            <w:pPr>
              <w:pStyle w:val="ListParagraph"/>
              <w:numPr>
                <w:ilvl w:val="0"/>
                <w:numId w:val="10"/>
              </w:num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E22A6E">
              <w:rPr>
                <w:rFonts w:ascii="Comic Sans MS" w:hAnsi="Comic Sans MS"/>
                <w:sz w:val="20"/>
                <w:szCs w:val="20"/>
                <w:lang w:val="en-GB"/>
              </w:rPr>
              <w:t>Crimes of the powerful : white collar + corporate crime ;  Sutherland definitions of white collar crime  Tombs examples of corporate crime;  abuse of trust  Carrabine; invisibility of corporate crime</w:t>
            </w:r>
          </w:p>
          <w:p w:rsidR="00E22A6E" w:rsidRPr="00E22A6E" w:rsidRDefault="00E22A6E" w:rsidP="00E22A6E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</w:tcPr>
          <w:p w:rsidR="00E22A6E" w:rsidRPr="00CB7F93" w:rsidRDefault="00E22A6E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:rsidR="00E22A6E" w:rsidRPr="00CB7F93" w:rsidRDefault="00E22A6E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E22A6E" w:rsidRPr="00CB7F93" w:rsidRDefault="00E22A6E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E22A6E" w:rsidRPr="00CB7F93" w:rsidTr="004F2812">
        <w:tc>
          <w:tcPr>
            <w:tcW w:w="5098" w:type="dxa"/>
          </w:tcPr>
          <w:p w:rsidR="00E22A6E" w:rsidRDefault="00E22A6E" w:rsidP="00E22A6E">
            <w:pPr>
              <w:pStyle w:val="ListParagraph"/>
              <w:numPr>
                <w:ilvl w:val="0"/>
                <w:numId w:val="10"/>
              </w:num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E22A6E">
              <w:rPr>
                <w:rFonts w:ascii="Comic Sans MS" w:hAnsi="Comic Sans MS"/>
                <w:sz w:val="20"/>
                <w:szCs w:val="20"/>
                <w:lang w:val="en-GB"/>
              </w:rPr>
              <w:t>Explaining corporate crime :  Strain theory, Differential Association, deviant subcultures, techniques of neutralisation, labelling theory, Marxist theory Box, Pearce</w:t>
            </w:r>
          </w:p>
          <w:p w:rsidR="00E22A6E" w:rsidRDefault="00E22A6E" w:rsidP="00E22A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  <w:p w:rsidR="00E22A6E" w:rsidRDefault="00E22A6E" w:rsidP="00E22A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  <w:p w:rsidR="00E22A6E" w:rsidRDefault="00E22A6E" w:rsidP="00E22A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  <w:p w:rsidR="00E22A6E" w:rsidRPr="00E22A6E" w:rsidRDefault="00E22A6E" w:rsidP="00E22A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</w:tcPr>
          <w:p w:rsidR="00E22A6E" w:rsidRPr="00CB7F93" w:rsidRDefault="00E22A6E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:rsidR="00E22A6E" w:rsidRPr="00CB7F93" w:rsidRDefault="00E22A6E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E22A6E" w:rsidRPr="00CB7F93" w:rsidRDefault="00E22A6E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321B1A" w:rsidRPr="00CB7F93" w:rsidTr="00321B1A">
        <w:tc>
          <w:tcPr>
            <w:tcW w:w="5098" w:type="dxa"/>
          </w:tcPr>
          <w:p w:rsidR="00321B1A" w:rsidRPr="00E22A6E" w:rsidRDefault="00321B1A" w:rsidP="00E22A6E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</w:tcPr>
          <w:p w:rsidR="00321B1A" w:rsidRPr="00CB7F93" w:rsidRDefault="00321B1A" w:rsidP="004F2812">
            <w:pPr>
              <w:rPr>
                <w:rFonts w:ascii="Comic Sans MS" w:hAnsi="Comic Sans MS"/>
                <w:color w:val="00B050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color w:val="00B050"/>
                <w:sz w:val="20"/>
                <w:szCs w:val="20"/>
                <w:lang w:val="en-GB"/>
              </w:rPr>
              <w:t>GREEN</w:t>
            </w:r>
          </w:p>
        </w:tc>
        <w:tc>
          <w:tcPr>
            <w:tcW w:w="1559" w:type="dxa"/>
          </w:tcPr>
          <w:p w:rsidR="00321B1A" w:rsidRPr="00CB7F93" w:rsidRDefault="00321B1A" w:rsidP="004F2812">
            <w:pPr>
              <w:rPr>
                <w:rFonts w:ascii="Comic Sans MS" w:hAnsi="Comic Sans MS"/>
                <w:color w:val="FFC000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color w:val="FFC000"/>
                <w:sz w:val="20"/>
                <w:szCs w:val="20"/>
                <w:lang w:val="en-GB"/>
              </w:rPr>
              <w:t>AMBER</w:t>
            </w:r>
          </w:p>
        </w:tc>
        <w:tc>
          <w:tcPr>
            <w:tcW w:w="1417" w:type="dxa"/>
          </w:tcPr>
          <w:p w:rsidR="00321B1A" w:rsidRPr="00CB7F93" w:rsidRDefault="00321B1A" w:rsidP="004F2812">
            <w:pPr>
              <w:rPr>
                <w:rFonts w:ascii="Comic Sans MS" w:hAnsi="Comic Sans MS"/>
                <w:color w:val="FF0000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color w:val="FF0000"/>
                <w:sz w:val="20"/>
                <w:szCs w:val="20"/>
                <w:lang w:val="en-GB"/>
              </w:rPr>
              <w:t>RED</w:t>
            </w:r>
          </w:p>
        </w:tc>
      </w:tr>
      <w:tr w:rsidR="00321B1A" w:rsidRPr="00CB7F93" w:rsidTr="00321B1A">
        <w:tc>
          <w:tcPr>
            <w:tcW w:w="5098" w:type="dxa"/>
          </w:tcPr>
          <w:p w:rsidR="00321B1A" w:rsidRPr="00CB7F93" w:rsidRDefault="00321B1A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  <w:p w:rsidR="00321B1A" w:rsidRPr="00CB7F93" w:rsidRDefault="00321B1A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  <w:p w:rsidR="00321B1A" w:rsidRPr="00CB7F93" w:rsidRDefault="00321B1A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  <w:p w:rsidR="00321B1A" w:rsidRPr="00CB7F93" w:rsidRDefault="00321B1A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  <w:p w:rsidR="00321B1A" w:rsidRPr="00CB7F93" w:rsidRDefault="00321B1A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  <w:p w:rsidR="00321B1A" w:rsidRPr="00CB7F93" w:rsidRDefault="00321B1A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  <w:p w:rsidR="00AA4A14" w:rsidRDefault="00AA4A14" w:rsidP="00321B1A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  <w:p w:rsidR="00321B1A" w:rsidRPr="00CB7F93" w:rsidRDefault="00321B1A" w:rsidP="00321B1A">
            <w:pPr>
              <w:rPr>
                <w:rFonts w:ascii="Comic Sans MS" w:hAnsi="Comic Sans MS"/>
                <w:b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b/>
                <w:sz w:val="20"/>
                <w:szCs w:val="20"/>
                <w:lang w:val="en-GB"/>
              </w:rPr>
              <w:t>T</w:t>
            </w:r>
            <w:r w:rsidR="004F2812">
              <w:rPr>
                <w:rFonts w:ascii="Comic Sans MS" w:hAnsi="Comic Sans MS"/>
                <w:b/>
                <w:sz w:val="20"/>
                <w:szCs w:val="20"/>
                <w:lang w:val="en-GB"/>
              </w:rPr>
              <w:t xml:space="preserve">opic 5: </w:t>
            </w:r>
            <w:r w:rsidRPr="00CB7F93">
              <w:rPr>
                <w:rFonts w:ascii="Comic Sans MS" w:hAnsi="Comic Sans MS"/>
                <w:b/>
                <w:sz w:val="20"/>
                <w:szCs w:val="20"/>
                <w:lang w:val="en-GB"/>
              </w:rPr>
              <w:t xml:space="preserve"> </w:t>
            </w:r>
            <w:r w:rsidR="00BD22D0" w:rsidRPr="00BD22D0">
              <w:rPr>
                <w:rFonts w:ascii="Comic Sans MS" w:hAnsi="Comic Sans MS"/>
                <w:b/>
                <w:sz w:val="20"/>
                <w:szCs w:val="20"/>
                <w:lang w:val="en-GB"/>
              </w:rPr>
              <w:t>REALIST THEORIES</w:t>
            </w:r>
          </w:p>
        </w:tc>
        <w:tc>
          <w:tcPr>
            <w:tcW w:w="1276" w:type="dxa"/>
          </w:tcPr>
          <w:p w:rsidR="00321B1A" w:rsidRPr="00CB7F93" w:rsidRDefault="00321B1A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Have good detailed notes + ready to revise</w:t>
            </w:r>
          </w:p>
        </w:tc>
        <w:tc>
          <w:tcPr>
            <w:tcW w:w="1559" w:type="dxa"/>
          </w:tcPr>
          <w:p w:rsidR="00321B1A" w:rsidRPr="00CB7F93" w:rsidRDefault="00321B1A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if you have notes but not sufficiently clear or detailed - </w:t>
            </w:r>
            <w:r w:rsidRPr="00CB7F93">
              <w:rPr>
                <w:rFonts w:ascii="Comic Sans MS" w:hAnsi="Comic Sans MS"/>
                <w:sz w:val="20"/>
                <w:szCs w:val="20"/>
                <w:u w:val="single"/>
                <w:lang w:val="en-GB"/>
              </w:rPr>
              <w:t>underline</w:t>
            </w: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 these areas </w:t>
            </w:r>
          </w:p>
          <w:p w:rsidR="00321B1A" w:rsidRPr="00CB7F93" w:rsidRDefault="00321B1A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321B1A" w:rsidRPr="00CB7F93" w:rsidRDefault="00321B1A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if you have </w:t>
            </w:r>
            <w:r w:rsidRPr="00CB7F93">
              <w:rPr>
                <w:rFonts w:ascii="Comic Sans MS" w:hAnsi="Comic Sans MS"/>
                <w:sz w:val="20"/>
                <w:szCs w:val="20"/>
                <w:u w:val="single"/>
                <w:lang w:val="en-GB"/>
              </w:rPr>
              <w:t>no</w:t>
            </w: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 notes on the topic &amp; </w:t>
            </w:r>
            <w:r w:rsidRPr="00CB7F93">
              <w:rPr>
                <w:rFonts w:ascii="Comic Sans MS" w:hAnsi="Comic Sans MS"/>
                <w:sz w:val="20"/>
                <w:szCs w:val="20"/>
                <w:u w:val="single"/>
                <w:lang w:val="en-GB"/>
              </w:rPr>
              <w:t>underline</w:t>
            </w: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 the areas with no notes</w:t>
            </w:r>
          </w:p>
          <w:p w:rsidR="00321B1A" w:rsidRPr="00CB7F93" w:rsidRDefault="00321B1A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321B1A" w:rsidRPr="00CB7F93" w:rsidTr="00321B1A">
        <w:tc>
          <w:tcPr>
            <w:tcW w:w="5098" w:type="dxa"/>
          </w:tcPr>
          <w:p w:rsidR="00BD22D0" w:rsidRPr="00BD22D0" w:rsidRDefault="00BD22D0" w:rsidP="00BD22D0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F93B39">
              <w:rPr>
                <w:rFonts w:ascii="Comic Sans MS" w:hAnsi="Comic Sans MS"/>
                <w:b/>
                <w:sz w:val="20"/>
                <w:szCs w:val="20"/>
                <w:lang w:val="en-GB"/>
              </w:rPr>
              <w:t>Right Realism</w:t>
            </w:r>
            <w:r w:rsidRPr="00BD22D0">
              <w:rPr>
                <w:rFonts w:ascii="Comic Sans MS" w:hAnsi="Comic Sans MS"/>
                <w:sz w:val="20"/>
                <w:szCs w:val="20"/>
                <w:lang w:val="en-GB"/>
              </w:rPr>
              <w:t xml:space="preserve"> :  </w:t>
            </w:r>
          </w:p>
          <w:p w:rsidR="00BD22D0" w:rsidRPr="00BD22D0" w:rsidRDefault="00BD22D0" w:rsidP="00BD22D0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>
              <w:rPr>
                <w:rFonts w:ascii="Comic Sans MS" w:hAnsi="Comic Sans MS"/>
                <w:sz w:val="20"/>
                <w:szCs w:val="20"/>
                <w:lang w:val="en-GB"/>
              </w:rPr>
              <w:t xml:space="preserve">            </w:t>
            </w:r>
            <w:r w:rsidRPr="00BD22D0">
              <w:rPr>
                <w:rFonts w:ascii="Comic Sans MS" w:hAnsi="Comic Sans MS"/>
                <w:sz w:val="20"/>
                <w:szCs w:val="20"/>
                <w:lang w:val="en-GB"/>
              </w:rPr>
              <w:t>Wilson + Hernstein Bio-social theory</w:t>
            </w:r>
          </w:p>
          <w:p w:rsidR="00BD22D0" w:rsidRDefault="00BD22D0" w:rsidP="00BD22D0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>
              <w:rPr>
                <w:rFonts w:ascii="Comic Sans MS" w:hAnsi="Comic Sans MS"/>
                <w:sz w:val="20"/>
                <w:szCs w:val="20"/>
                <w:lang w:val="en-GB"/>
              </w:rPr>
              <w:t xml:space="preserve">            </w:t>
            </w:r>
            <w:r w:rsidRPr="00BD22D0">
              <w:rPr>
                <w:rFonts w:ascii="Comic Sans MS" w:hAnsi="Comic Sans MS"/>
                <w:sz w:val="20"/>
                <w:szCs w:val="20"/>
                <w:lang w:val="en-GB"/>
              </w:rPr>
              <w:t>Murray  underclass, lone parent families</w:t>
            </w:r>
          </w:p>
          <w:p w:rsidR="00E20410" w:rsidRDefault="00BD22D0" w:rsidP="00AA4A14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>
              <w:rPr>
                <w:rFonts w:ascii="Comic Sans MS" w:hAnsi="Comic Sans MS"/>
                <w:sz w:val="20"/>
                <w:szCs w:val="20"/>
                <w:lang w:val="en-GB"/>
              </w:rPr>
              <w:t xml:space="preserve">      </w:t>
            </w:r>
            <w:r w:rsidRPr="00BD22D0">
              <w:rPr>
                <w:rFonts w:ascii="Comic Sans MS" w:hAnsi="Comic Sans MS"/>
                <w:sz w:val="20"/>
                <w:szCs w:val="20"/>
                <w:lang w:val="en-GB"/>
              </w:rPr>
              <w:t xml:space="preserve">  </w:t>
            </w:r>
            <w:r>
              <w:rPr>
                <w:rFonts w:ascii="Comic Sans MS" w:hAnsi="Comic Sans MS"/>
                <w:sz w:val="20"/>
                <w:szCs w:val="20"/>
                <w:lang w:val="en-GB"/>
              </w:rPr>
              <w:t xml:space="preserve">    inadequate socialisation</w:t>
            </w:r>
          </w:p>
          <w:p w:rsidR="00BD22D0" w:rsidRPr="00AA4A14" w:rsidRDefault="00BD22D0" w:rsidP="00AA4A14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</w:tcPr>
          <w:p w:rsidR="00321B1A" w:rsidRPr="00CB7F93" w:rsidRDefault="00321B1A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:rsidR="00321B1A" w:rsidRPr="00CB7F93" w:rsidRDefault="00321B1A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321B1A" w:rsidRPr="00CB7F93" w:rsidRDefault="00321B1A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321B1A" w:rsidRPr="00CB7F93" w:rsidTr="00321B1A">
        <w:tc>
          <w:tcPr>
            <w:tcW w:w="5098" w:type="dxa"/>
          </w:tcPr>
          <w:p w:rsidR="00BD22D0" w:rsidRDefault="00BD22D0" w:rsidP="00BD22D0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BD22D0">
              <w:rPr>
                <w:rFonts w:ascii="Comic Sans MS" w:hAnsi="Comic Sans MS"/>
                <w:sz w:val="20"/>
                <w:szCs w:val="20"/>
                <w:lang w:val="en-GB"/>
              </w:rPr>
              <w:t xml:space="preserve">Link to Control Theory : </w:t>
            </w:r>
          </w:p>
          <w:p w:rsidR="00BD22D0" w:rsidRPr="00BD22D0" w:rsidRDefault="00BD22D0" w:rsidP="00BD22D0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BD22D0">
              <w:rPr>
                <w:rFonts w:ascii="Comic Sans MS" w:hAnsi="Comic Sans MS"/>
                <w:sz w:val="20"/>
                <w:szCs w:val="20"/>
                <w:lang w:val="en-GB"/>
              </w:rPr>
              <w:t>Hirschi  social bonds</w:t>
            </w:r>
          </w:p>
          <w:p w:rsidR="001A6875" w:rsidRPr="00AA4A14" w:rsidRDefault="00BD22D0" w:rsidP="00BD22D0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BD22D0">
              <w:rPr>
                <w:rFonts w:ascii="Comic Sans MS" w:hAnsi="Comic Sans MS"/>
                <w:sz w:val="20"/>
                <w:szCs w:val="20"/>
                <w:lang w:val="en-GB"/>
              </w:rPr>
              <w:t xml:space="preserve">         </w:t>
            </w:r>
            <w:r>
              <w:rPr>
                <w:rFonts w:ascii="Comic Sans MS" w:hAnsi="Comic Sans MS"/>
                <w:sz w:val="20"/>
                <w:szCs w:val="20"/>
                <w:lang w:val="en-GB"/>
              </w:rPr>
              <w:t xml:space="preserve">    </w:t>
            </w:r>
            <w:r w:rsidRPr="00BD22D0">
              <w:rPr>
                <w:rFonts w:ascii="Comic Sans MS" w:hAnsi="Comic Sans MS"/>
                <w:sz w:val="20"/>
                <w:szCs w:val="20"/>
                <w:lang w:val="en-GB"/>
              </w:rPr>
              <w:t>Rational choice theory  Clarke    Felson</w:t>
            </w:r>
          </w:p>
        </w:tc>
        <w:tc>
          <w:tcPr>
            <w:tcW w:w="1276" w:type="dxa"/>
          </w:tcPr>
          <w:p w:rsidR="00321B1A" w:rsidRPr="00CB7F93" w:rsidRDefault="00321B1A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:rsidR="00321B1A" w:rsidRPr="00CB7F93" w:rsidRDefault="00321B1A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321B1A" w:rsidRPr="00CB7F93" w:rsidRDefault="00321B1A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321B1A" w:rsidRPr="00CB7F93" w:rsidTr="00321B1A">
        <w:tc>
          <w:tcPr>
            <w:tcW w:w="5098" w:type="dxa"/>
          </w:tcPr>
          <w:p w:rsidR="00BD22D0" w:rsidRPr="00BD22D0" w:rsidRDefault="00BD22D0" w:rsidP="00BD22D0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BD22D0">
              <w:rPr>
                <w:rFonts w:ascii="Comic Sans MS" w:hAnsi="Comic Sans MS"/>
                <w:sz w:val="20"/>
                <w:szCs w:val="20"/>
                <w:lang w:val="en-GB"/>
              </w:rPr>
              <w:t>Dealing with crime :  Wilson + Kelling  Broken Windows</w:t>
            </w:r>
          </w:p>
          <w:p w:rsidR="00BD22D0" w:rsidRPr="00BD22D0" w:rsidRDefault="00BD22D0" w:rsidP="00BD22D0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>
              <w:rPr>
                <w:rFonts w:ascii="Comic Sans MS" w:hAnsi="Comic Sans MS"/>
                <w:sz w:val="20"/>
                <w:szCs w:val="20"/>
                <w:lang w:val="en-GB"/>
              </w:rPr>
              <w:t xml:space="preserve">            </w:t>
            </w:r>
            <w:r w:rsidRPr="00BD22D0">
              <w:rPr>
                <w:rFonts w:ascii="Comic Sans MS" w:hAnsi="Comic Sans MS"/>
                <w:sz w:val="20"/>
                <w:szCs w:val="20"/>
                <w:lang w:val="en-GB"/>
              </w:rPr>
              <w:t xml:space="preserve">Wilson Zero tolerance  </w:t>
            </w:r>
            <w:r>
              <w:rPr>
                <w:rFonts w:ascii="Comic Sans MS" w:hAnsi="Comic Sans MS"/>
                <w:sz w:val="20"/>
                <w:szCs w:val="20"/>
                <w:lang w:val="en-GB"/>
              </w:rPr>
              <w:t xml:space="preserve">+ </w:t>
            </w:r>
            <w:r w:rsidRPr="00BD22D0">
              <w:rPr>
                <w:rFonts w:ascii="Comic Sans MS" w:hAnsi="Comic Sans MS"/>
                <w:sz w:val="20"/>
                <w:szCs w:val="20"/>
                <w:lang w:val="en-GB"/>
              </w:rPr>
              <w:t>Young’s critique</w:t>
            </w:r>
          </w:p>
          <w:p w:rsidR="00BD22D0" w:rsidRPr="00BD22D0" w:rsidRDefault="00BD22D0" w:rsidP="00BD22D0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>
              <w:rPr>
                <w:rFonts w:ascii="Comic Sans MS" w:hAnsi="Comic Sans MS"/>
                <w:sz w:val="20"/>
                <w:szCs w:val="20"/>
                <w:lang w:val="en-GB"/>
              </w:rPr>
              <w:t xml:space="preserve">            </w:t>
            </w:r>
            <w:r w:rsidRPr="00BD22D0">
              <w:rPr>
                <w:rFonts w:ascii="Comic Sans MS" w:hAnsi="Comic Sans MS"/>
                <w:sz w:val="20"/>
                <w:szCs w:val="20"/>
                <w:lang w:val="en-GB"/>
              </w:rPr>
              <w:t>Target Hardening</w:t>
            </w:r>
          </w:p>
          <w:p w:rsidR="00BD22D0" w:rsidRPr="00BD22D0" w:rsidRDefault="00BD22D0" w:rsidP="00BD22D0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>
              <w:rPr>
                <w:rFonts w:ascii="Comic Sans MS" w:hAnsi="Comic Sans MS"/>
                <w:sz w:val="20"/>
                <w:szCs w:val="20"/>
                <w:lang w:val="en-GB"/>
              </w:rPr>
              <w:t xml:space="preserve">             </w:t>
            </w:r>
            <w:r w:rsidRPr="00BD22D0">
              <w:rPr>
                <w:rFonts w:ascii="Comic Sans MS" w:hAnsi="Comic Sans MS"/>
                <w:sz w:val="20"/>
                <w:szCs w:val="20"/>
                <w:lang w:val="en-GB"/>
              </w:rPr>
              <w:t>Clarke situational crime prevention</w:t>
            </w:r>
          </w:p>
          <w:p w:rsidR="004774CF" w:rsidRPr="00AA4A14" w:rsidRDefault="00BD22D0" w:rsidP="00BD22D0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>
              <w:rPr>
                <w:rFonts w:ascii="Comic Sans MS" w:hAnsi="Comic Sans MS"/>
                <w:sz w:val="20"/>
                <w:szCs w:val="20"/>
                <w:lang w:val="en-GB"/>
              </w:rPr>
              <w:t xml:space="preserve">            </w:t>
            </w:r>
            <w:r w:rsidRPr="00BD22D0">
              <w:rPr>
                <w:rFonts w:ascii="Comic Sans MS" w:hAnsi="Comic Sans MS"/>
                <w:sz w:val="20"/>
                <w:szCs w:val="20"/>
                <w:lang w:val="en-GB"/>
              </w:rPr>
              <w:t>Chaiken  displacement</w:t>
            </w:r>
          </w:p>
        </w:tc>
        <w:tc>
          <w:tcPr>
            <w:tcW w:w="1276" w:type="dxa"/>
          </w:tcPr>
          <w:p w:rsidR="00321B1A" w:rsidRPr="00CB7F93" w:rsidRDefault="00321B1A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:rsidR="00321B1A" w:rsidRPr="00CB7F93" w:rsidRDefault="00321B1A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321B1A" w:rsidRPr="00CB7F93" w:rsidRDefault="00321B1A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321B1A" w:rsidRPr="00CB7F93" w:rsidTr="00321B1A">
        <w:tc>
          <w:tcPr>
            <w:tcW w:w="5098" w:type="dxa"/>
          </w:tcPr>
          <w:p w:rsidR="00F93B39" w:rsidRDefault="00BD22D0" w:rsidP="00F93B39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F93B39">
              <w:rPr>
                <w:rFonts w:ascii="Comic Sans MS" w:hAnsi="Comic Sans MS"/>
                <w:b/>
                <w:sz w:val="20"/>
                <w:szCs w:val="20"/>
                <w:lang w:val="en-GB"/>
              </w:rPr>
              <w:t>Left Realism</w:t>
            </w:r>
            <w:r w:rsidRPr="00F93B39">
              <w:rPr>
                <w:rFonts w:ascii="Comic Sans MS" w:hAnsi="Comic Sans MS"/>
                <w:sz w:val="20"/>
                <w:szCs w:val="20"/>
                <w:lang w:val="en-GB"/>
              </w:rPr>
              <w:t xml:space="preserve"> : </w:t>
            </w:r>
          </w:p>
          <w:p w:rsidR="00F93B39" w:rsidRDefault="00BD22D0" w:rsidP="00F93B39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F93B39">
              <w:rPr>
                <w:rFonts w:ascii="Comic Sans MS" w:hAnsi="Comic Sans MS"/>
                <w:sz w:val="20"/>
                <w:szCs w:val="20"/>
                <w:lang w:val="en-GB"/>
              </w:rPr>
              <w:t>Lea + Young</w:t>
            </w:r>
            <w:r w:rsidR="00F93B39">
              <w:rPr>
                <w:rFonts w:ascii="Comic Sans MS" w:hAnsi="Comic Sans MS"/>
                <w:sz w:val="20"/>
                <w:szCs w:val="20"/>
                <w:lang w:val="en-GB"/>
              </w:rPr>
              <w:t xml:space="preserve"> : </w:t>
            </w:r>
            <w:r w:rsidRPr="00F93B39">
              <w:rPr>
                <w:rFonts w:ascii="Comic Sans MS" w:hAnsi="Comic Sans MS"/>
                <w:sz w:val="20"/>
                <w:szCs w:val="20"/>
                <w:lang w:val="en-GB"/>
              </w:rPr>
              <w:t>Relative deprivation    subculture</w:t>
            </w:r>
            <w:r w:rsidR="00F93B39">
              <w:rPr>
                <w:rFonts w:ascii="Comic Sans MS" w:hAnsi="Comic Sans MS"/>
                <w:sz w:val="20"/>
                <w:szCs w:val="20"/>
                <w:lang w:val="en-GB"/>
              </w:rPr>
              <w:t xml:space="preserve">, </w:t>
            </w:r>
            <w:r w:rsidRPr="00F93B39">
              <w:rPr>
                <w:rFonts w:ascii="Comic Sans MS" w:hAnsi="Comic Sans MS"/>
                <w:sz w:val="20"/>
                <w:szCs w:val="20"/>
                <w:lang w:val="en-GB"/>
              </w:rPr>
              <w:t xml:space="preserve">   marginalisation</w:t>
            </w:r>
            <w:r w:rsidR="00F93B39">
              <w:rPr>
                <w:rFonts w:ascii="Comic Sans MS" w:hAnsi="Comic Sans MS"/>
                <w:sz w:val="20"/>
                <w:szCs w:val="20"/>
                <w:lang w:val="en-GB"/>
              </w:rPr>
              <w:t>.</w:t>
            </w:r>
          </w:p>
          <w:p w:rsidR="00F93B39" w:rsidRDefault="00F93B39" w:rsidP="00F93B39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>
              <w:rPr>
                <w:rFonts w:ascii="Comic Sans MS" w:hAnsi="Comic Sans MS"/>
                <w:sz w:val="20"/>
                <w:szCs w:val="20"/>
                <w:lang w:val="en-GB"/>
              </w:rPr>
              <w:t xml:space="preserve">          </w:t>
            </w:r>
            <w:r w:rsidR="00BD22D0" w:rsidRPr="00F93B39">
              <w:rPr>
                <w:rFonts w:ascii="Comic Sans MS" w:hAnsi="Comic Sans MS"/>
                <w:sz w:val="20"/>
                <w:szCs w:val="20"/>
                <w:lang w:val="en-GB"/>
              </w:rPr>
              <w:t xml:space="preserve">  Late modernity</w:t>
            </w:r>
            <w:r>
              <w:rPr>
                <w:rFonts w:ascii="Comic Sans MS" w:hAnsi="Comic Sans MS"/>
                <w:sz w:val="20"/>
                <w:szCs w:val="20"/>
                <w:lang w:val="en-GB"/>
              </w:rPr>
              <w:t xml:space="preserve">, </w:t>
            </w:r>
            <w:r w:rsidR="00BD22D0" w:rsidRPr="00F93B39">
              <w:rPr>
                <w:rFonts w:ascii="Comic Sans MS" w:hAnsi="Comic Sans MS"/>
                <w:sz w:val="20"/>
                <w:szCs w:val="20"/>
                <w:lang w:val="en-GB"/>
              </w:rPr>
              <w:t xml:space="preserve">  cultural inclusion</w:t>
            </w:r>
            <w:r>
              <w:rPr>
                <w:rFonts w:ascii="Comic Sans MS" w:hAnsi="Comic Sans MS"/>
                <w:sz w:val="20"/>
                <w:szCs w:val="20"/>
                <w:lang w:val="en-GB"/>
              </w:rPr>
              <w:t>,</w:t>
            </w:r>
            <w:r w:rsidR="00BD22D0" w:rsidRPr="00F93B39">
              <w:rPr>
                <w:rFonts w:ascii="Comic Sans MS" w:hAnsi="Comic Sans MS"/>
                <w:sz w:val="20"/>
                <w:szCs w:val="20"/>
                <w:lang w:val="en-GB"/>
              </w:rPr>
              <w:t xml:space="preserve"> </w:t>
            </w:r>
          </w:p>
          <w:p w:rsidR="00BD22D0" w:rsidRPr="00F93B39" w:rsidRDefault="00F93B39" w:rsidP="00F93B39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>
              <w:rPr>
                <w:rFonts w:ascii="Comic Sans MS" w:hAnsi="Comic Sans MS"/>
                <w:sz w:val="20"/>
                <w:szCs w:val="20"/>
                <w:lang w:val="en-GB"/>
              </w:rPr>
              <w:t xml:space="preserve">       </w:t>
            </w:r>
            <w:r w:rsidR="00BD22D0" w:rsidRPr="00F93B39">
              <w:rPr>
                <w:rFonts w:ascii="Comic Sans MS" w:hAnsi="Comic Sans MS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Comic Sans MS" w:hAnsi="Comic Sans MS"/>
                <w:sz w:val="20"/>
                <w:szCs w:val="20"/>
                <w:lang w:val="en-GB"/>
              </w:rPr>
              <w:t xml:space="preserve">    </w:t>
            </w:r>
            <w:r w:rsidR="00BD22D0" w:rsidRPr="00F93B39">
              <w:rPr>
                <w:rFonts w:ascii="Comic Sans MS" w:hAnsi="Comic Sans MS"/>
                <w:sz w:val="20"/>
                <w:szCs w:val="20"/>
                <w:lang w:val="en-GB"/>
              </w:rPr>
              <w:t>economic exclusion</w:t>
            </w:r>
            <w:r>
              <w:rPr>
                <w:rFonts w:ascii="Comic Sans MS" w:hAnsi="Comic Sans MS"/>
                <w:sz w:val="20"/>
                <w:szCs w:val="20"/>
                <w:lang w:val="en-GB"/>
              </w:rPr>
              <w:t xml:space="preserve">, </w:t>
            </w:r>
            <w:r w:rsidR="00BD22D0" w:rsidRPr="00F93B39">
              <w:rPr>
                <w:rFonts w:ascii="Comic Sans MS" w:hAnsi="Comic Sans MS"/>
                <w:sz w:val="20"/>
                <w:szCs w:val="20"/>
                <w:lang w:val="en-GB"/>
              </w:rPr>
              <w:t xml:space="preserve">  Bulimic society</w:t>
            </w:r>
            <w:r>
              <w:rPr>
                <w:rFonts w:ascii="Comic Sans MS" w:hAnsi="Comic Sans MS"/>
                <w:sz w:val="20"/>
                <w:szCs w:val="20"/>
                <w:lang w:val="en-GB"/>
              </w:rPr>
              <w:t>.</w:t>
            </w:r>
          </w:p>
          <w:p w:rsidR="00BD22D0" w:rsidRPr="00BD22D0" w:rsidRDefault="00BD22D0" w:rsidP="00BD22D0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BD22D0">
              <w:rPr>
                <w:rFonts w:ascii="Comic Sans MS" w:hAnsi="Comic Sans MS"/>
                <w:sz w:val="20"/>
                <w:szCs w:val="20"/>
                <w:lang w:val="en-GB"/>
              </w:rPr>
              <w:t>Crime rate, rising anti social behaviour rate</w:t>
            </w:r>
          </w:p>
          <w:p w:rsidR="00BD22D0" w:rsidRPr="00BD22D0" w:rsidRDefault="00BD22D0" w:rsidP="00BD22D0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  <w:p w:rsidR="00F93B39" w:rsidRDefault="00BD22D0" w:rsidP="00BD22D0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BD22D0">
              <w:rPr>
                <w:rFonts w:ascii="Comic Sans MS" w:hAnsi="Comic Sans MS"/>
                <w:sz w:val="20"/>
                <w:szCs w:val="20"/>
                <w:lang w:val="en-GB"/>
              </w:rPr>
              <w:t xml:space="preserve">Solutions : </w:t>
            </w:r>
          </w:p>
          <w:p w:rsidR="00BD22D0" w:rsidRPr="00BD22D0" w:rsidRDefault="00BD22D0" w:rsidP="00BD22D0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BD22D0">
              <w:rPr>
                <w:rFonts w:ascii="Comic Sans MS" w:hAnsi="Comic Sans MS"/>
                <w:sz w:val="20"/>
                <w:szCs w:val="20"/>
                <w:lang w:val="en-GB"/>
              </w:rPr>
              <w:t>Policing more accountable to local communities rather than military policing</w:t>
            </w:r>
          </w:p>
          <w:p w:rsidR="00BD22D0" w:rsidRPr="00F93B39" w:rsidRDefault="00F93B39" w:rsidP="00F93B39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>
              <w:rPr>
                <w:rFonts w:ascii="Comic Sans MS" w:hAnsi="Comic Sans MS"/>
                <w:sz w:val="20"/>
                <w:szCs w:val="20"/>
                <w:lang w:val="en-GB"/>
              </w:rPr>
              <w:t xml:space="preserve">          </w:t>
            </w:r>
            <w:r w:rsidR="00BD22D0" w:rsidRPr="00F93B39">
              <w:rPr>
                <w:rFonts w:ascii="Comic Sans MS" w:hAnsi="Comic Sans MS"/>
                <w:sz w:val="20"/>
                <w:szCs w:val="20"/>
                <w:lang w:val="en-GB"/>
              </w:rPr>
              <w:t xml:space="preserve"> Multi agency approach</w:t>
            </w:r>
          </w:p>
          <w:p w:rsidR="00BD22D0" w:rsidRPr="00F93B39" w:rsidRDefault="00F93B39" w:rsidP="00F93B39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>
              <w:rPr>
                <w:rFonts w:ascii="Comic Sans MS" w:hAnsi="Comic Sans MS"/>
                <w:sz w:val="20"/>
                <w:szCs w:val="20"/>
                <w:lang w:val="en-GB"/>
              </w:rPr>
              <w:t xml:space="preserve">           </w:t>
            </w:r>
            <w:r w:rsidR="00BD22D0" w:rsidRPr="00F93B39">
              <w:rPr>
                <w:rFonts w:ascii="Comic Sans MS" w:hAnsi="Comic Sans MS"/>
                <w:sz w:val="20"/>
                <w:szCs w:val="20"/>
                <w:lang w:val="en-GB"/>
              </w:rPr>
              <w:t>Tackling structural causes</w:t>
            </w:r>
          </w:p>
          <w:p w:rsidR="00BD22D0" w:rsidRPr="00BD22D0" w:rsidRDefault="00BD22D0" w:rsidP="00BD22D0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BD22D0">
              <w:rPr>
                <w:rFonts w:ascii="Comic Sans MS" w:hAnsi="Comic Sans MS"/>
                <w:sz w:val="20"/>
                <w:szCs w:val="20"/>
                <w:lang w:val="en-GB"/>
              </w:rPr>
              <w:t>Influence on govt policies</w:t>
            </w:r>
          </w:p>
          <w:p w:rsidR="00BD22D0" w:rsidRPr="00BD22D0" w:rsidRDefault="00BD22D0" w:rsidP="00BD22D0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  <w:p w:rsidR="004774CF" w:rsidRPr="00CB7F93" w:rsidRDefault="004774CF" w:rsidP="004774CF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</w:tcPr>
          <w:p w:rsidR="00321B1A" w:rsidRPr="00CB7F93" w:rsidRDefault="00321B1A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:rsidR="00321B1A" w:rsidRPr="00CB7F93" w:rsidRDefault="00321B1A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321B1A" w:rsidRPr="00CB7F93" w:rsidRDefault="00321B1A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</w:tbl>
    <w:p w:rsidR="00CB7F93" w:rsidRDefault="00CB7F93">
      <w:pPr>
        <w:rPr>
          <w:rFonts w:ascii="Comic Sans MS" w:hAnsi="Comic Sans MS"/>
          <w:sz w:val="20"/>
          <w:szCs w:val="20"/>
          <w:lang w:val="en-GB"/>
        </w:rPr>
      </w:pPr>
    </w:p>
    <w:p w:rsidR="00F93B39" w:rsidRDefault="00F93B39">
      <w:pPr>
        <w:rPr>
          <w:rFonts w:ascii="Comic Sans MS" w:hAnsi="Comic Sans MS"/>
          <w:sz w:val="20"/>
          <w:szCs w:val="20"/>
          <w:lang w:val="en-GB"/>
        </w:rPr>
      </w:pPr>
    </w:p>
    <w:p w:rsidR="00F93B39" w:rsidRDefault="00F93B39">
      <w:pPr>
        <w:rPr>
          <w:rFonts w:ascii="Comic Sans MS" w:hAnsi="Comic Sans MS"/>
          <w:sz w:val="20"/>
          <w:szCs w:val="20"/>
          <w:lang w:val="en-GB"/>
        </w:rPr>
      </w:pPr>
    </w:p>
    <w:p w:rsidR="00F93B39" w:rsidRPr="00CB7F93" w:rsidRDefault="00F93B39">
      <w:pPr>
        <w:rPr>
          <w:rFonts w:ascii="Comic Sans MS" w:hAnsi="Comic Sans MS"/>
          <w:sz w:val="20"/>
          <w:szCs w:val="20"/>
          <w:lang w:val="en-GB"/>
        </w:rPr>
      </w:pPr>
    </w:p>
    <w:p w:rsidR="00CB7F93" w:rsidRPr="00CB7F93" w:rsidRDefault="00CB7F93">
      <w:pPr>
        <w:rPr>
          <w:rFonts w:ascii="Comic Sans MS" w:hAnsi="Comic Sans MS"/>
          <w:sz w:val="20"/>
          <w:szCs w:val="2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1276"/>
        <w:gridCol w:w="1559"/>
        <w:gridCol w:w="1417"/>
      </w:tblGrid>
      <w:tr w:rsidR="00CB7F93" w:rsidRPr="00CB7F93" w:rsidTr="004F2812">
        <w:tc>
          <w:tcPr>
            <w:tcW w:w="5098" w:type="dxa"/>
          </w:tcPr>
          <w:p w:rsidR="00CB7F93" w:rsidRPr="00CB7F93" w:rsidRDefault="00CB7F93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</w:tcPr>
          <w:p w:rsidR="00CB7F93" w:rsidRPr="00CB7F93" w:rsidRDefault="00CB7F93" w:rsidP="004F2812">
            <w:pPr>
              <w:rPr>
                <w:rFonts w:ascii="Comic Sans MS" w:hAnsi="Comic Sans MS"/>
                <w:color w:val="00B050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color w:val="00B050"/>
                <w:sz w:val="20"/>
                <w:szCs w:val="20"/>
                <w:lang w:val="en-GB"/>
              </w:rPr>
              <w:t>GREEN</w:t>
            </w:r>
          </w:p>
        </w:tc>
        <w:tc>
          <w:tcPr>
            <w:tcW w:w="1559" w:type="dxa"/>
          </w:tcPr>
          <w:p w:rsidR="00CB7F93" w:rsidRPr="00CB7F93" w:rsidRDefault="00CB7F93" w:rsidP="004F2812">
            <w:pPr>
              <w:rPr>
                <w:rFonts w:ascii="Comic Sans MS" w:hAnsi="Comic Sans MS"/>
                <w:color w:val="FFC000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color w:val="FFC000"/>
                <w:sz w:val="20"/>
                <w:szCs w:val="20"/>
                <w:lang w:val="en-GB"/>
              </w:rPr>
              <w:t>AMBER</w:t>
            </w:r>
          </w:p>
        </w:tc>
        <w:tc>
          <w:tcPr>
            <w:tcW w:w="1417" w:type="dxa"/>
          </w:tcPr>
          <w:p w:rsidR="00CB7F93" w:rsidRPr="00CB7F93" w:rsidRDefault="00CB7F93" w:rsidP="004F2812">
            <w:pPr>
              <w:rPr>
                <w:rFonts w:ascii="Comic Sans MS" w:hAnsi="Comic Sans MS"/>
                <w:color w:val="FF0000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color w:val="FF0000"/>
                <w:sz w:val="20"/>
                <w:szCs w:val="20"/>
                <w:lang w:val="en-GB"/>
              </w:rPr>
              <w:t>RED</w:t>
            </w:r>
          </w:p>
        </w:tc>
      </w:tr>
      <w:tr w:rsidR="00CB7F93" w:rsidRPr="00CB7F93" w:rsidTr="004F2812">
        <w:tc>
          <w:tcPr>
            <w:tcW w:w="5098" w:type="dxa"/>
          </w:tcPr>
          <w:p w:rsidR="00CB7F93" w:rsidRPr="00CB7F93" w:rsidRDefault="00CB7F93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  <w:p w:rsidR="00CB7F93" w:rsidRPr="00CB7F93" w:rsidRDefault="00CB7F93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  <w:p w:rsidR="00CB7F93" w:rsidRPr="00CB7F93" w:rsidRDefault="00CB7F93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  <w:p w:rsidR="00CB7F93" w:rsidRPr="00CB7F93" w:rsidRDefault="00CB7F93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  <w:p w:rsidR="00CB7F93" w:rsidRPr="00CB7F93" w:rsidRDefault="00CB7F93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  <w:p w:rsidR="00CB7F93" w:rsidRPr="00CB7F93" w:rsidRDefault="00CB7F93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  <w:p w:rsidR="00CB7F93" w:rsidRPr="00CB7F93" w:rsidRDefault="00CB7F93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  <w:p w:rsidR="00CB7F93" w:rsidRPr="00CB7F93" w:rsidRDefault="00CB7F93" w:rsidP="004F2812">
            <w:pPr>
              <w:rPr>
                <w:rFonts w:ascii="Comic Sans MS" w:hAnsi="Comic Sans MS"/>
                <w:b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b/>
                <w:sz w:val="20"/>
                <w:szCs w:val="20"/>
                <w:lang w:val="en-GB"/>
              </w:rPr>
              <w:t>Topic</w:t>
            </w:r>
            <w:r w:rsidR="004F2812">
              <w:rPr>
                <w:rFonts w:ascii="Comic Sans MS" w:hAnsi="Comic Sans MS"/>
                <w:b/>
                <w:sz w:val="20"/>
                <w:szCs w:val="20"/>
                <w:lang w:val="en-GB"/>
              </w:rPr>
              <w:t xml:space="preserve"> 6: </w:t>
            </w:r>
            <w:r w:rsidR="0043478E" w:rsidRPr="0043478E">
              <w:rPr>
                <w:rFonts w:ascii="Comic Sans MS" w:hAnsi="Comic Sans MS"/>
                <w:b/>
                <w:sz w:val="20"/>
                <w:szCs w:val="20"/>
                <w:lang w:val="en-GB"/>
              </w:rPr>
              <w:t>Gender + Crime</w:t>
            </w:r>
          </w:p>
        </w:tc>
        <w:tc>
          <w:tcPr>
            <w:tcW w:w="1276" w:type="dxa"/>
          </w:tcPr>
          <w:p w:rsidR="00CB7F93" w:rsidRPr="00CB7F93" w:rsidRDefault="00CB7F93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Have good detailed notes + ready to revise</w:t>
            </w:r>
          </w:p>
        </w:tc>
        <w:tc>
          <w:tcPr>
            <w:tcW w:w="1559" w:type="dxa"/>
          </w:tcPr>
          <w:p w:rsidR="00CB7F93" w:rsidRPr="00CB7F93" w:rsidRDefault="00CB7F93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if you have notes but not sufficiently clear or detailed - </w:t>
            </w:r>
            <w:r w:rsidRPr="00CB7F93">
              <w:rPr>
                <w:rFonts w:ascii="Comic Sans MS" w:hAnsi="Comic Sans MS"/>
                <w:sz w:val="20"/>
                <w:szCs w:val="20"/>
                <w:u w:val="single"/>
                <w:lang w:val="en-GB"/>
              </w:rPr>
              <w:t>underline</w:t>
            </w: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 these areas </w:t>
            </w:r>
          </w:p>
          <w:p w:rsidR="00CB7F93" w:rsidRPr="00CB7F93" w:rsidRDefault="00CB7F93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CB7F93" w:rsidRPr="00CB7F93" w:rsidRDefault="00CB7F93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if you have </w:t>
            </w:r>
            <w:r w:rsidRPr="00CB7F93">
              <w:rPr>
                <w:rFonts w:ascii="Comic Sans MS" w:hAnsi="Comic Sans MS"/>
                <w:sz w:val="20"/>
                <w:szCs w:val="20"/>
                <w:u w:val="single"/>
                <w:lang w:val="en-GB"/>
              </w:rPr>
              <w:t>no</w:t>
            </w: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 notes on the topic &amp; </w:t>
            </w:r>
            <w:r w:rsidRPr="00CB7F93">
              <w:rPr>
                <w:rFonts w:ascii="Comic Sans MS" w:hAnsi="Comic Sans MS"/>
                <w:sz w:val="20"/>
                <w:szCs w:val="20"/>
                <w:u w:val="single"/>
                <w:lang w:val="en-GB"/>
              </w:rPr>
              <w:t>underline</w:t>
            </w: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 the areas with no notes</w:t>
            </w:r>
          </w:p>
          <w:p w:rsidR="00CB7F93" w:rsidRPr="00CB7F93" w:rsidRDefault="00CB7F93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CB7F93" w:rsidRPr="00CB7F93" w:rsidTr="004F2812">
        <w:tc>
          <w:tcPr>
            <w:tcW w:w="5098" w:type="dxa"/>
          </w:tcPr>
          <w:p w:rsidR="0043478E" w:rsidRDefault="0043478E" w:rsidP="0043478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>
              <w:rPr>
                <w:rFonts w:ascii="Comic Sans MS" w:hAnsi="Comic Sans MS"/>
                <w:sz w:val="20"/>
                <w:szCs w:val="20"/>
                <w:lang w:val="en-GB"/>
              </w:rPr>
              <w:t xml:space="preserve">1: </w:t>
            </w:r>
            <w:r w:rsidRPr="0043478E">
              <w:rPr>
                <w:rFonts w:ascii="Comic Sans MS" w:hAnsi="Comic Sans MS"/>
                <w:sz w:val="20"/>
                <w:szCs w:val="20"/>
                <w:lang w:val="en-GB"/>
              </w:rPr>
              <w:t xml:space="preserve">Statistics   patterns trends  Heidensohn + </w:t>
            </w:r>
          </w:p>
          <w:p w:rsidR="0043478E" w:rsidRPr="0043478E" w:rsidRDefault="0043478E" w:rsidP="0043478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>
              <w:rPr>
                <w:rFonts w:ascii="Comic Sans MS" w:hAnsi="Comic Sans MS"/>
                <w:sz w:val="20"/>
                <w:szCs w:val="20"/>
                <w:lang w:val="en-GB"/>
              </w:rPr>
              <w:t xml:space="preserve">   </w:t>
            </w:r>
            <w:r w:rsidRPr="0043478E">
              <w:rPr>
                <w:rFonts w:ascii="Comic Sans MS" w:hAnsi="Comic Sans MS"/>
                <w:sz w:val="20"/>
                <w:szCs w:val="20"/>
                <w:lang w:val="en-GB"/>
              </w:rPr>
              <w:t>Silvestri</w:t>
            </w:r>
          </w:p>
          <w:p w:rsidR="0043478E" w:rsidRDefault="0043478E" w:rsidP="0043478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>
              <w:rPr>
                <w:rFonts w:ascii="Comic Sans MS" w:hAnsi="Comic Sans MS"/>
                <w:sz w:val="20"/>
                <w:szCs w:val="20"/>
                <w:lang w:val="en-GB"/>
              </w:rPr>
              <w:t xml:space="preserve">   </w:t>
            </w:r>
            <w:r w:rsidRPr="0043478E">
              <w:rPr>
                <w:rFonts w:ascii="Comic Sans MS" w:hAnsi="Comic Sans MS"/>
                <w:sz w:val="20"/>
                <w:szCs w:val="20"/>
                <w:lang w:val="en-GB"/>
              </w:rPr>
              <w:t>Chivalry Thesis : Pollak</w:t>
            </w:r>
          </w:p>
          <w:p w:rsidR="0043478E" w:rsidRDefault="0043478E" w:rsidP="0043478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>
              <w:rPr>
                <w:rFonts w:ascii="Comic Sans MS" w:hAnsi="Comic Sans MS"/>
                <w:sz w:val="20"/>
                <w:szCs w:val="20"/>
                <w:lang w:val="en-GB"/>
              </w:rPr>
              <w:t xml:space="preserve">    </w:t>
            </w:r>
            <w:r w:rsidRPr="0043478E">
              <w:rPr>
                <w:rFonts w:ascii="Comic Sans MS" w:hAnsi="Comic Sans MS"/>
                <w:sz w:val="20"/>
                <w:szCs w:val="20"/>
                <w:lang w:val="en-GB"/>
              </w:rPr>
              <w:t xml:space="preserve">Self Report Studies : Graham + Bowling ; </w:t>
            </w:r>
          </w:p>
          <w:p w:rsidR="0043478E" w:rsidRDefault="0043478E" w:rsidP="0043478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>
              <w:rPr>
                <w:rFonts w:ascii="Comic Sans MS" w:hAnsi="Comic Sans MS"/>
                <w:sz w:val="20"/>
                <w:szCs w:val="20"/>
                <w:lang w:val="en-GB"/>
              </w:rPr>
              <w:t xml:space="preserve">                                      </w:t>
            </w:r>
            <w:r w:rsidRPr="0043478E">
              <w:rPr>
                <w:rFonts w:ascii="Comic Sans MS" w:hAnsi="Comic Sans MS"/>
                <w:sz w:val="20"/>
                <w:szCs w:val="20"/>
                <w:lang w:val="en-GB"/>
              </w:rPr>
              <w:t>Flood Page</w:t>
            </w:r>
          </w:p>
          <w:p w:rsidR="0043478E" w:rsidRDefault="0043478E" w:rsidP="0043478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>
              <w:rPr>
                <w:rFonts w:ascii="Comic Sans MS" w:hAnsi="Comic Sans MS"/>
                <w:sz w:val="20"/>
                <w:szCs w:val="20"/>
                <w:lang w:val="en-GB"/>
              </w:rPr>
              <w:t xml:space="preserve">   </w:t>
            </w:r>
            <w:r w:rsidRPr="0043478E">
              <w:rPr>
                <w:rFonts w:ascii="Comic Sans MS" w:hAnsi="Comic Sans MS"/>
                <w:sz w:val="20"/>
                <w:szCs w:val="20"/>
                <w:lang w:val="en-GB"/>
              </w:rPr>
              <w:t xml:space="preserve"> Official stats ; Hood</w:t>
            </w:r>
          </w:p>
          <w:p w:rsidR="0043478E" w:rsidRPr="0043478E" w:rsidRDefault="0043478E" w:rsidP="0043478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>
              <w:rPr>
                <w:rFonts w:ascii="Comic Sans MS" w:hAnsi="Comic Sans MS"/>
                <w:sz w:val="20"/>
                <w:szCs w:val="20"/>
                <w:lang w:val="en-GB"/>
              </w:rPr>
              <w:t xml:space="preserve">    </w:t>
            </w:r>
            <w:r w:rsidRPr="0043478E">
              <w:rPr>
                <w:rFonts w:ascii="Comic Sans MS" w:hAnsi="Comic Sans MS"/>
                <w:sz w:val="20"/>
                <w:szCs w:val="20"/>
                <w:lang w:val="en-GB"/>
              </w:rPr>
              <w:t>Critics : Farrington + Morris</w:t>
            </w:r>
          </w:p>
          <w:p w:rsidR="0043478E" w:rsidRPr="0043478E" w:rsidRDefault="0043478E" w:rsidP="0043478E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>
              <w:rPr>
                <w:rFonts w:ascii="Comic Sans MS" w:hAnsi="Comic Sans MS"/>
                <w:sz w:val="20"/>
                <w:szCs w:val="20"/>
                <w:lang w:val="en-GB"/>
              </w:rPr>
              <w:t xml:space="preserve">    </w:t>
            </w:r>
            <w:r w:rsidRPr="0043478E">
              <w:rPr>
                <w:rFonts w:ascii="Comic Sans MS" w:hAnsi="Comic Sans MS"/>
                <w:sz w:val="20"/>
                <w:szCs w:val="20"/>
                <w:lang w:val="en-GB"/>
              </w:rPr>
              <w:t xml:space="preserve"> Buckle + Farrington</w:t>
            </w:r>
          </w:p>
          <w:p w:rsidR="0043478E" w:rsidRPr="0043478E" w:rsidRDefault="0043478E" w:rsidP="0043478E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>
              <w:rPr>
                <w:rFonts w:ascii="Comic Sans MS" w:hAnsi="Comic Sans MS"/>
                <w:sz w:val="20"/>
                <w:szCs w:val="20"/>
                <w:lang w:val="en-GB"/>
              </w:rPr>
              <w:t xml:space="preserve">     </w:t>
            </w:r>
            <w:r w:rsidRPr="0043478E">
              <w:rPr>
                <w:rFonts w:ascii="Comic Sans MS" w:hAnsi="Comic Sans MS"/>
                <w:sz w:val="20"/>
                <w:szCs w:val="20"/>
                <w:lang w:val="en-GB"/>
              </w:rPr>
              <w:t>Box</w:t>
            </w:r>
          </w:p>
          <w:p w:rsidR="0043478E" w:rsidRDefault="0043478E" w:rsidP="0043478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>
              <w:rPr>
                <w:rFonts w:ascii="Comic Sans MS" w:hAnsi="Comic Sans MS"/>
                <w:sz w:val="20"/>
                <w:szCs w:val="20"/>
                <w:lang w:val="en-GB"/>
              </w:rPr>
              <w:t xml:space="preserve">     </w:t>
            </w:r>
            <w:r w:rsidRPr="0043478E">
              <w:rPr>
                <w:rFonts w:ascii="Comic Sans MS" w:hAnsi="Comic Sans MS"/>
                <w:sz w:val="20"/>
                <w:szCs w:val="20"/>
                <w:lang w:val="en-GB"/>
              </w:rPr>
              <w:t>Courts biased against women  : Heidensohn</w:t>
            </w:r>
          </w:p>
          <w:p w:rsidR="0043478E" w:rsidRDefault="0043478E" w:rsidP="0043478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>
              <w:rPr>
                <w:rFonts w:ascii="Comic Sans MS" w:hAnsi="Comic Sans MS"/>
                <w:sz w:val="20"/>
                <w:szCs w:val="20"/>
                <w:lang w:val="en-GB"/>
              </w:rPr>
              <w:t xml:space="preserve">                                              </w:t>
            </w:r>
            <w:r w:rsidRPr="0043478E">
              <w:rPr>
                <w:rFonts w:ascii="Comic Sans MS" w:hAnsi="Comic Sans MS"/>
                <w:sz w:val="20"/>
                <w:szCs w:val="20"/>
                <w:lang w:val="en-GB"/>
              </w:rPr>
              <w:t xml:space="preserve">   </w:t>
            </w:r>
            <w:r>
              <w:rPr>
                <w:rFonts w:ascii="Comic Sans MS" w:hAnsi="Comic Sans MS"/>
                <w:sz w:val="20"/>
                <w:szCs w:val="20"/>
                <w:lang w:val="en-GB"/>
              </w:rPr>
              <w:t xml:space="preserve">  </w:t>
            </w:r>
            <w:r w:rsidRPr="0043478E">
              <w:rPr>
                <w:rFonts w:ascii="Comic Sans MS" w:hAnsi="Comic Sans MS"/>
                <w:sz w:val="20"/>
                <w:szCs w:val="20"/>
                <w:lang w:val="en-GB"/>
              </w:rPr>
              <w:t xml:space="preserve">Carlen   </w:t>
            </w:r>
          </w:p>
          <w:p w:rsidR="0043478E" w:rsidRPr="0043478E" w:rsidRDefault="0043478E" w:rsidP="0043478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>
              <w:rPr>
                <w:rFonts w:ascii="Comic Sans MS" w:hAnsi="Comic Sans MS"/>
                <w:sz w:val="20"/>
                <w:szCs w:val="20"/>
                <w:lang w:val="en-GB"/>
              </w:rPr>
              <w:t xml:space="preserve">                                                   </w:t>
            </w:r>
            <w:r w:rsidRPr="0043478E">
              <w:rPr>
                <w:rFonts w:ascii="Comic Sans MS" w:hAnsi="Comic Sans MS"/>
                <w:sz w:val="20"/>
                <w:szCs w:val="20"/>
                <w:lang w:val="en-GB"/>
              </w:rPr>
              <w:t>Walklate</w:t>
            </w:r>
          </w:p>
        </w:tc>
        <w:tc>
          <w:tcPr>
            <w:tcW w:w="1276" w:type="dxa"/>
          </w:tcPr>
          <w:p w:rsidR="00CB7F93" w:rsidRPr="00CB7F93" w:rsidRDefault="00CB7F93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:rsidR="00CB7F93" w:rsidRPr="00CB7F93" w:rsidRDefault="00CB7F93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CB7F93" w:rsidRPr="00CB7F93" w:rsidRDefault="00CB7F93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43478E" w:rsidRPr="00CB7F93" w:rsidTr="004F2812">
        <w:tc>
          <w:tcPr>
            <w:tcW w:w="5098" w:type="dxa"/>
          </w:tcPr>
          <w:p w:rsidR="0043478E" w:rsidRPr="0043478E" w:rsidRDefault="0043478E" w:rsidP="0043478E">
            <w:pPr>
              <w:pStyle w:val="ListParagraph"/>
              <w:rPr>
                <w:rFonts w:ascii="Comic Sans MS" w:hAnsi="Comic Sans MS"/>
                <w:b/>
                <w:sz w:val="20"/>
                <w:szCs w:val="20"/>
                <w:lang w:val="en-GB"/>
              </w:rPr>
            </w:pPr>
            <w:r w:rsidRPr="0043478E">
              <w:rPr>
                <w:rFonts w:ascii="Comic Sans MS" w:hAnsi="Comic Sans MS"/>
                <w:b/>
                <w:sz w:val="20"/>
                <w:szCs w:val="20"/>
                <w:lang w:val="en-GB"/>
              </w:rPr>
              <w:t>Explanations of female crime :</w:t>
            </w:r>
          </w:p>
        </w:tc>
        <w:tc>
          <w:tcPr>
            <w:tcW w:w="1276" w:type="dxa"/>
          </w:tcPr>
          <w:p w:rsidR="0043478E" w:rsidRPr="00CB7F93" w:rsidRDefault="0043478E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:rsidR="0043478E" w:rsidRPr="00CB7F93" w:rsidRDefault="0043478E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43478E" w:rsidRPr="00CB7F93" w:rsidRDefault="0043478E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43478E" w:rsidRPr="00CB7F93" w:rsidTr="004F2812">
        <w:tc>
          <w:tcPr>
            <w:tcW w:w="5098" w:type="dxa"/>
          </w:tcPr>
          <w:p w:rsidR="0043478E" w:rsidRPr="0043478E" w:rsidRDefault="0043478E" w:rsidP="0043478E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43478E">
              <w:rPr>
                <w:rFonts w:ascii="Comic Sans MS" w:hAnsi="Comic Sans MS"/>
                <w:sz w:val="20"/>
                <w:szCs w:val="20"/>
                <w:lang w:val="en-GB"/>
              </w:rPr>
              <w:t xml:space="preserve">Functionalist sex role theory : Parsons  commented on by Cohen  New Right  </w:t>
            </w:r>
          </w:p>
          <w:p w:rsidR="0043478E" w:rsidRPr="0043478E" w:rsidRDefault="0043478E" w:rsidP="0043478E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43478E">
              <w:rPr>
                <w:rFonts w:ascii="Comic Sans MS" w:hAnsi="Comic Sans MS"/>
                <w:sz w:val="20"/>
                <w:szCs w:val="20"/>
                <w:lang w:val="en-GB"/>
              </w:rPr>
              <w:t xml:space="preserve">                     </w:t>
            </w:r>
            <w:r>
              <w:rPr>
                <w:rFonts w:ascii="Comic Sans MS" w:hAnsi="Comic Sans MS"/>
                <w:sz w:val="20"/>
                <w:szCs w:val="20"/>
                <w:lang w:val="en-GB"/>
              </w:rPr>
              <w:t xml:space="preserve">               crit by Walklate</w:t>
            </w:r>
          </w:p>
        </w:tc>
        <w:tc>
          <w:tcPr>
            <w:tcW w:w="1276" w:type="dxa"/>
          </w:tcPr>
          <w:p w:rsidR="0043478E" w:rsidRPr="00CB7F93" w:rsidRDefault="0043478E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:rsidR="0043478E" w:rsidRPr="00CB7F93" w:rsidRDefault="0043478E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43478E" w:rsidRPr="00CB7F93" w:rsidRDefault="0043478E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43478E" w:rsidRPr="00CB7F93" w:rsidTr="004F2812">
        <w:tc>
          <w:tcPr>
            <w:tcW w:w="5098" w:type="dxa"/>
          </w:tcPr>
          <w:p w:rsidR="0043478E" w:rsidRPr="0043478E" w:rsidRDefault="0043478E" w:rsidP="0043478E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43478E">
              <w:rPr>
                <w:rFonts w:ascii="Comic Sans MS" w:hAnsi="Comic Sans MS"/>
                <w:sz w:val="20"/>
                <w:szCs w:val="20"/>
                <w:lang w:val="en-GB"/>
              </w:rPr>
              <w:t>Patriarchal Control  Heidensohn</w:t>
            </w:r>
          </w:p>
        </w:tc>
        <w:tc>
          <w:tcPr>
            <w:tcW w:w="1276" w:type="dxa"/>
          </w:tcPr>
          <w:p w:rsidR="0043478E" w:rsidRPr="00CB7F93" w:rsidRDefault="0043478E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:rsidR="0043478E" w:rsidRPr="00CB7F93" w:rsidRDefault="0043478E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43478E" w:rsidRPr="00CB7F93" w:rsidRDefault="0043478E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43478E" w:rsidRPr="00CB7F93" w:rsidTr="004F2812">
        <w:tc>
          <w:tcPr>
            <w:tcW w:w="5098" w:type="dxa"/>
          </w:tcPr>
          <w:p w:rsidR="0043478E" w:rsidRPr="0043478E" w:rsidRDefault="0043478E" w:rsidP="0043478E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43478E">
              <w:rPr>
                <w:rFonts w:ascii="Comic Sans MS" w:hAnsi="Comic Sans MS"/>
                <w:sz w:val="20"/>
                <w:szCs w:val="20"/>
                <w:lang w:val="en-GB"/>
              </w:rPr>
              <w:t>Class + Gender deals : Carlen</w:t>
            </w:r>
          </w:p>
        </w:tc>
        <w:tc>
          <w:tcPr>
            <w:tcW w:w="1276" w:type="dxa"/>
          </w:tcPr>
          <w:p w:rsidR="0043478E" w:rsidRPr="00CB7F93" w:rsidRDefault="0043478E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:rsidR="0043478E" w:rsidRPr="00CB7F93" w:rsidRDefault="0043478E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43478E" w:rsidRPr="00CB7F93" w:rsidRDefault="0043478E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CB7F93" w:rsidRPr="00CB7F93" w:rsidTr="004F2812">
        <w:tc>
          <w:tcPr>
            <w:tcW w:w="5098" w:type="dxa"/>
          </w:tcPr>
          <w:p w:rsidR="0043478E" w:rsidRPr="0043478E" w:rsidRDefault="0043478E" w:rsidP="0043478E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43478E">
              <w:rPr>
                <w:rFonts w:ascii="Comic Sans MS" w:hAnsi="Comic Sans MS"/>
                <w:sz w:val="20"/>
                <w:szCs w:val="20"/>
                <w:lang w:val="en-GB"/>
              </w:rPr>
              <w:t>Liberation Thesis : Adler</w:t>
            </w:r>
          </w:p>
          <w:p w:rsidR="0043478E" w:rsidRPr="0043478E" w:rsidRDefault="0043478E" w:rsidP="0043478E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43478E">
              <w:rPr>
                <w:rFonts w:ascii="Comic Sans MS" w:hAnsi="Comic Sans MS"/>
                <w:sz w:val="20"/>
                <w:szCs w:val="20"/>
                <w:lang w:val="en-GB"/>
              </w:rPr>
              <w:t>Transgressive criminology Smart</w:t>
            </w:r>
          </w:p>
        </w:tc>
        <w:tc>
          <w:tcPr>
            <w:tcW w:w="1276" w:type="dxa"/>
          </w:tcPr>
          <w:p w:rsidR="00CB7F93" w:rsidRPr="00CB7F93" w:rsidRDefault="00CB7F93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:rsidR="00CB7F93" w:rsidRPr="00CB7F93" w:rsidRDefault="00CB7F93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CB7F93" w:rsidRPr="00CB7F93" w:rsidRDefault="00CB7F93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43478E" w:rsidRPr="00CB7F93" w:rsidTr="004F2812">
        <w:tc>
          <w:tcPr>
            <w:tcW w:w="5098" w:type="dxa"/>
          </w:tcPr>
          <w:p w:rsidR="0043478E" w:rsidRPr="0043478E" w:rsidRDefault="0043478E" w:rsidP="0043478E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43478E">
              <w:rPr>
                <w:rFonts w:ascii="Comic Sans MS" w:hAnsi="Comic Sans MS"/>
                <w:sz w:val="20"/>
                <w:szCs w:val="20"/>
                <w:lang w:val="en-GB"/>
              </w:rPr>
              <w:t>Females + Violent crime : Hand + Dobb; criminalisation of females Stefensmeier + Schwartz, Chesney-Lind; Sharpe + Gelsthorpe</w:t>
            </w:r>
          </w:p>
        </w:tc>
        <w:tc>
          <w:tcPr>
            <w:tcW w:w="1276" w:type="dxa"/>
          </w:tcPr>
          <w:p w:rsidR="0043478E" w:rsidRPr="00CB7F93" w:rsidRDefault="0043478E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:rsidR="0043478E" w:rsidRPr="00CB7F93" w:rsidRDefault="0043478E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43478E" w:rsidRPr="00CB7F93" w:rsidRDefault="0043478E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43478E" w:rsidRPr="00CB7F93" w:rsidTr="004F2812">
        <w:tc>
          <w:tcPr>
            <w:tcW w:w="5098" w:type="dxa"/>
          </w:tcPr>
          <w:p w:rsidR="0043478E" w:rsidRPr="0043478E" w:rsidRDefault="0043478E" w:rsidP="0043478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43478E">
              <w:rPr>
                <w:rFonts w:ascii="Comic Sans MS" w:hAnsi="Comic Sans MS"/>
                <w:sz w:val="20"/>
                <w:szCs w:val="20"/>
                <w:lang w:val="en-GB"/>
              </w:rPr>
              <w:t>Moral panic about girls ; Burman + Batchelor,  Sharpe</w:t>
            </w:r>
          </w:p>
          <w:p w:rsidR="0043478E" w:rsidRPr="00CB7F93" w:rsidRDefault="0043478E" w:rsidP="00CB7F93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</w:tcPr>
          <w:p w:rsidR="0043478E" w:rsidRPr="00CB7F93" w:rsidRDefault="0043478E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:rsidR="0043478E" w:rsidRPr="00CB7F93" w:rsidRDefault="0043478E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43478E" w:rsidRPr="00CB7F93" w:rsidRDefault="0043478E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43478E" w:rsidRPr="00CB7F93" w:rsidTr="004F2812">
        <w:tc>
          <w:tcPr>
            <w:tcW w:w="5098" w:type="dxa"/>
          </w:tcPr>
          <w:p w:rsidR="0043478E" w:rsidRPr="0043478E" w:rsidRDefault="0043478E" w:rsidP="0043478E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43478E">
              <w:rPr>
                <w:rFonts w:ascii="Comic Sans MS" w:hAnsi="Comic Sans MS"/>
                <w:sz w:val="20"/>
                <w:szCs w:val="20"/>
                <w:lang w:val="en-GB"/>
              </w:rPr>
              <w:t>Gender + Victimisation  Crime Survey</w:t>
            </w:r>
          </w:p>
          <w:p w:rsidR="0043478E" w:rsidRPr="00CB7F93" w:rsidRDefault="0043478E" w:rsidP="0043478E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</w:tcPr>
          <w:p w:rsidR="0043478E" w:rsidRPr="00CB7F93" w:rsidRDefault="0043478E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:rsidR="0043478E" w:rsidRPr="00CB7F93" w:rsidRDefault="0043478E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43478E" w:rsidRPr="00CB7F93" w:rsidRDefault="0043478E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CB7F93" w:rsidRPr="00CB7F93" w:rsidTr="004F2812">
        <w:tc>
          <w:tcPr>
            <w:tcW w:w="5098" w:type="dxa"/>
          </w:tcPr>
          <w:p w:rsidR="007934B4" w:rsidRPr="007934B4" w:rsidRDefault="007934B4" w:rsidP="0043478E">
            <w:pPr>
              <w:pStyle w:val="ListParagraph"/>
              <w:rPr>
                <w:rFonts w:ascii="Comic Sans MS" w:hAnsi="Comic Sans MS"/>
                <w:b/>
                <w:sz w:val="20"/>
                <w:szCs w:val="20"/>
                <w:lang w:val="en-GB"/>
              </w:rPr>
            </w:pPr>
            <w:r w:rsidRPr="007934B4">
              <w:rPr>
                <w:rFonts w:ascii="Comic Sans MS" w:hAnsi="Comic Sans MS"/>
                <w:b/>
                <w:sz w:val="20"/>
                <w:szCs w:val="20"/>
                <w:lang w:val="en-GB"/>
              </w:rPr>
              <w:t>Masculinity + Crime</w:t>
            </w:r>
          </w:p>
          <w:p w:rsidR="0043478E" w:rsidRPr="0043478E" w:rsidRDefault="0043478E" w:rsidP="0043478E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43478E">
              <w:rPr>
                <w:rFonts w:ascii="Comic Sans MS" w:hAnsi="Comic Sans MS"/>
                <w:sz w:val="20"/>
                <w:szCs w:val="20"/>
                <w:lang w:val="en-GB"/>
              </w:rPr>
              <w:t>Messerschmidt   Hegemonic masculinity   subordinated masculinity</w:t>
            </w:r>
          </w:p>
          <w:p w:rsidR="00CB7F93" w:rsidRPr="00CB7F93" w:rsidRDefault="0043478E" w:rsidP="0043478E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43478E">
              <w:rPr>
                <w:rFonts w:ascii="Comic Sans MS" w:hAnsi="Comic Sans MS"/>
                <w:sz w:val="20"/>
                <w:szCs w:val="20"/>
                <w:lang w:val="en-GB"/>
              </w:rPr>
              <w:t>Winlow post modern society   crisis of masculinity   Bodily capital</w:t>
            </w:r>
          </w:p>
        </w:tc>
        <w:tc>
          <w:tcPr>
            <w:tcW w:w="1276" w:type="dxa"/>
          </w:tcPr>
          <w:p w:rsidR="00CB7F93" w:rsidRPr="00CB7F93" w:rsidRDefault="00CB7F93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:rsidR="00CB7F93" w:rsidRPr="00CB7F93" w:rsidRDefault="00CB7F93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CB7F93" w:rsidRPr="00CB7F93" w:rsidRDefault="00CB7F93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CB7F93" w:rsidRPr="00CB7F93" w:rsidTr="004F2812">
        <w:tc>
          <w:tcPr>
            <w:tcW w:w="5098" w:type="dxa"/>
          </w:tcPr>
          <w:p w:rsidR="0043478E" w:rsidRPr="0043478E" w:rsidRDefault="0043478E" w:rsidP="0043478E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43478E">
              <w:rPr>
                <w:rFonts w:ascii="Comic Sans MS" w:hAnsi="Comic Sans MS"/>
                <w:sz w:val="20"/>
                <w:szCs w:val="20"/>
                <w:lang w:val="en-GB"/>
              </w:rPr>
              <w:t xml:space="preserve">Katz  seductions of crime   thrills   </w:t>
            </w:r>
          </w:p>
          <w:p w:rsidR="00CB7F93" w:rsidRPr="00CB7F93" w:rsidRDefault="0043478E" w:rsidP="0043478E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43478E">
              <w:rPr>
                <w:rFonts w:ascii="Comic Sans MS" w:hAnsi="Comic Sans MS"/>
                <w:sz w:val="20"/>
                <w:szCs w:val="20"/>
                <w:lang w:val="en-GB"/>
              </w:rPr>
              <w:t>Lyng   edgework</w:t>
            </w:r>
          </w:p>
        </w:tc>
        <w:tc>
          <w:tcPr>
            <w:tcW w:w="1276" w:type="dxa"/>
          </w:tcPr>
          <w:p w:rsidR="00CB7F93" w:rsidRPr="00CB7F93" w:rsidRDefault="00CB7F93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:rsidR="00CB7F93" w:rsidRPr="00CB7F93" w:rsidRDefault="00CB7F93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CB7F93" w:rsidRPr="00CB7F93" w:rsidRDefault="00CB7F93" w:rsidP="004F281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</w:tbl>
    <w:p w:rsidR="00AA4A14" w:rsidRDefault="00AA4A14">
      <w:pPr>
        <w:rPr>
          <w:rFonts w:ascii="Comic Sans MS" w:hAnsi="Comic Sans MS"/>
          <w:sz w:val="20"/>
          <w:szCs w:val="2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1276"/>
        <w:gridCol w:w="1559"/>
        <w:gridCol w:w="1417"/>
      </w:tblGrid>
      <w:tr w:rsidR="00AA4A14" w:rsidRPr="003926A1" w:rsidTr="004F2812">
        <w:tc>
          <w:tcPr>
            <w:tcW w:w="5098" w:type="dxa"/>
          </w:tcPr>
          <w:p w:rsidR="00AA4A14" w:rsidRDefault="00AA4A14" w:rsidP="004F2812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276" w:type="dxa"/>
          </w:tcPr>
          <w:p w:rsidR="00AA4A14" w:rsidRPr="003926A1" w:rsidRDefault="00AA4A14" w:rsidP="004F2812">
            <w:pPr>
              <w:rPr>
                <w:rFonts w:ascii="Comic Sans MS" w:hAnsi="Comic Sans MS"/>
                <w:color w:val="00B050"/>
                <w:sz w:val="24"/>
                <w:szCs w:val="24"/>
                <w:lang w:val="en-GB"/>
              </w:rPr>
            </w:pPr>
            <w:r>
              <w:rPr>
                <w:rFonts w:ascii="Comic Sans MS" w:hAnsi="Comic Sans MS"/>
                <w:color w:val="00B050"/>
                <w:sz w:val="24"/>
                <w:szCs w:val="24"/>
                <w:lang w:val="en-GB"/>
              </w:rPr>
              <w:t>GREEN</w:t>
            </w:r>
          </w:p>
        </w:tc>
        <w:tc>
          <w:tcPr>
            <w:tcW w:w="1559" w:type="dxa"/>
          </w:tcPr>
          <w:p w:rsidR="00AA4A14" w:rsidRPr="003926A1" w:rsidRDefault="00AA4A14" w:rsidP="004F2812">
            <w:pPr>
              <w:rPr>
                <w:rFonts w:ascii="Comic Sans MS" w:hAnsi="Comic Sans MS"/>
                <w:color w:val="FFC000"/>
                <w:sz w:val="24"/>
                <w:szCs w:val="24"/>
                <w:lang w:val="en-GB"/>
              </w:rPr>
            </w:pPr>
            <w:r>
              <w:rPr>
                <w:rFonts w:ascii="Comic Sans MS" w:hAnsi="Comic Sans MS"/>
                <w:color w:val="FFC000"/>
                <w:sz w:val="24"/>
                <w:szCs w:val="24"/>
                <w:lang w:val="en-GB"/>
              </w:rPr>
              <w:t>AMBER</w:t>
            </w:r>
          </w:p>
        </w:tc>
        <w:tc>
          <w:tcPr>
            <w:tcW w:w="1417" w:type="dxa"/>
          </w:tcPr>
          <w:p w:rsidR="00AA4A14" w:rsidRPr="003926A1" w:rsidRDefault="00AA4A14" w:rsidP="004F2812">
            <w:pPr>
              <w:rPr>
                <w:rFonts w:ascii="Comic Sans MS" w:hAnsi="Comic Sans MS"/>
                <w:color w:val="FF0000"/>
                <w:sz w:val="24"/>
                <w:szCs w:val="24"/>
                <w:lang w:val="en-GB"/>
              </w:rPr>
            </w:pPr>
            <w:r>
              <w:rPr>
                <w:rFonts w:ascii="Comic Sans MS" w:hAnsi="Comic Sans MS"/>
                <w:color w:val="FF0000"/>
                <w:sz w:val="24"/>
                <w:szCs w:val="24"/>
                <w:lang w:val="en-GB"/>
              </w:rPr>
              <w:t>RED</w:t>
            </w:r>
          </w:p>
        </w:tc>
      </w:tr>
      <w:tr w:rsidR="00AA4A14" w:rsidTr="004F2812">
        <w:tc>
          <w:tcPr>
            <w:tcW w:w="5098" w:type="dxa"/>
          </w:tcPr>
          <w:p w:rsidR="00AA4A14" w:rsidRDefault="00AA4A14" w:rsidP="004F2812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  <w:p w:rsidR="00AA4A14" w:rsidRDefault="00AA4A14" w:rsidP="004F2812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  <w:p w:rsidR="00AA4A14" w:rsidRDefault="00AA4A14" w:rsidP="004F2812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  <w:p w:rsidR="00AA4A14" w:rsidRDefault="00AA4A14" w:rsidP="004F2812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  <w:p w:rsidR="00AA4A14" w:rsidRDefault="00AA4A14" w:rsidP="004F2812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  <w:p w:rsidR="00AA4A14" w:rsidRDefault="00AA4A14" w:rsidP="004F2812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  <w:p w:rsidR="00AA4A14" w:rsidRDefault="00AA4A14" w:rsidP="004F2812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  <w:p w:rsidR="00AA4A14" w:rsidRPr="0060596E" w:rsidRDefault="00AA4A14" w:rsidP="004F2812">
            <w:pPr>
              <w:rPr>
                <w:rFonts w:ascii="Comic Sans MS" w:hAnsi="Comic Sans MS"/>
                <w:b/>
                <w:sz w:val="24"/>
                <w:szCs w:val="24"/>
                <w:lang w:val="en-GB"/>
              </w:rPr>
            </w:pPr>
            <w:r>
              <w:rPr>
                <w:rFonts w:ascii="Comic Sans MS" w:hAnsi="Comic Sans MS"/>
                <w:b/>
                <w:sz w:val="24"/>
                <w:szCs w:val="24"/>
                <w:lang w:val="en-GB"/>
              </w:rPr>
              <w:t xml:space="preserve">Topic 7: </w:t>
            </w:r>
            <w:r w:rsidR="0043478E" w:rsidRPr="0043478E">
              <w:rPr>
                <w:rFonts w:ascii="Comic Sans MS" w:hAnsi="Comic Sans MS"/>
                <w:b/>
                <w:sz w:val="24"/>
                <w:szCs w:val="24"/>
                <w:lang w:val="en-GB"/>
              </w:rPr>
              <w:t>Ethnicity + Crime</w:t>
            </w:r>
          </w:p>
        </w:tc>
        <w:tc>
          <w:tcPr>
            <w:tcW w:w="1276" w:type="dxa"/>
          </w:tcPr>
          <w:p w:rsidR="00AA4A14" w:rsidRDefault="00AA4A14" w:rsidP="004F2812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  <w:r>
              <w:rPr>
                <w:rFonts w:ascii="Comic Sans MS" w:hAnsi="Comic Sans MS"/>
                <w:sz w:val="24"/>
                <w:szCs w:val="24"/>
                <w:lang w:val="en-GB"/>
              </w:rPr>
              <w:t>Have good detailed notes + ready to revise</w:t>
            </w:r>
          </w:p>
        </w:tc>
        <w:tc>
          <w:tcPr>
            <w:tcW w:w="1559" w:type="dxa"/>
          </w:tcPr>
          <w:p w:rsidR="00AA4A14" w:rsidRPr="003926A1" w:rsidRDefault="00AA4A14" w:rsidP="004F2812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  <w:r w:rsidRPr="003926A1">
              <w:rPr>
                <w:rFonts w:ascii="Comic Sans MS" w:hAnsi="Comic Sans MS"/>
                <w:sz w:val="24"/>
                <w:szCs w:val="24"/>
                <w:lang w:val="en-GB"/>
              </w:rPr>
              <w:t xml:space="preserve">if you have notes but not sufficiently clear or detailed - </w:t>
            </w:r>
            <w:r w:rsidRPr="003926A1">
              <w:rPr>
                <w:rFonts w:ascii="Comic Sans MS" w:hAnsi="Comic Sans MS"/>
                <w:sz w:val="24"/>
                <w:szCs w:val="24"/>
                <w:u w:val="single"/>
                <w:lang w:val="en-GB"/>
              </w:rPr>
              <w:t>underline</w:t>
            </w:r>
            <w:r w:rsidRPr="003926A1">
              <w:rPr>
                <w:rFonts w:ascii="Comic Sans MS" w:hAnsi="Comic Sans MS"/>
                <w:sz w:val="24"/>
                <w:szCs w:val="24"/>
                <w:lang w:val="en-GB"/>
              </w:rPr>
              <w:t xml:space="preserve"> these areas </w:t>
            </w:r>
          </w:p>
          <w:p w:rsidR="00AA4A14" w:rsidRDefault="00AA4A14" w:rsidP="004F2812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</w:tcPr>
          <w:p w:rsidR="00AA4A14" w:rsidRPr="003926A1" w:rsidRDefault="00AA4A14" w:rsidP="004F2812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  <w:r w:rsidRPr="003926A1">
              <w:rPr>
                <w:rFonts w:ascii="Comic Sans MS" w:hAnsi="Comic Sans MS"/>
                <w:sz w:val="24"/>
                <w:szCs w:val="24"/>
                <w:lang w:val="en-GB"/>
              </w:rPr>
              <w:t xml:space="preserve">if you have </w:t>
            </w:r>
            <w:r w:rsidRPr="003926A1">
              <w:rPr>
                <w:rFonts w:ascii="Comic Sans MS" w:hAnsi="Comic Sans MS"/>
                <w:sz w:val="24"/>
                <w:szCs w:val="24"/>
                <w:u w:val="single"/>
                <w:lang w:val="en-GB"/>
              </w:rPr>
              <w:t>no</w:t>
            </w:r>
            <w:r w:rsidRPr="003926A1">
              <w:rPr>
                <w:rFonts w:ascii="Comic Sans MS" w:hAnsi="Comic Sans MS"/>
                <w:sz w:val="24"/>
                <w:szCs w:val="24"/>
                <w:lang w:val="en-GB"/>
              </w:rPr>
              <w:t xml:space="preserve"> notes on the topic &amp; </w:t>
            </w:r>
            <w:r w:rsidRPr="003926A1">
              <w:rPr>
                <w:rFonts w:ascii="Comic Sans MS" w:hAnsi="Comic Sans MS"/>
                <w:sz w:val="24"/>
                <w:szCs w:val="24"/>
                <w:u w:val="single"/>
                <w:lang w:val="en-GB"/>
              </w:rPr>
              <w:t>underline</w:t>
            </w:r>
            <w:r w:rsidRPr="003926A1">
              <w:rPr>
                <w:rFonts w:ascii="Comic Sans MS" w:hAnsi="Comic Sans MS"/>
                <w:sz w:val="24"/>
                <w:szCs w:val="24"/>
                <w:lang w:val="en-GB"/>
              </w:rPr>
              <w:t xml:space="preserve"> the areas with no notes</w:t>
            </w:r>
          </w:p>
          <w:p w:rsidR="00AA4A14" w:rsidRDefault="00AA4A14" w:rsidP="004F2812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</w:tr>
      <w:tr w:rsidR="00574765" w:rsidTr="004F2812">
        <w:tc>
          <w:tcPr>
            <w:tcW w:w="5098" w:type="dxa"/>
          </w:tcPr>
          <w:p w:rsidR="00574765" w:rsidRPr="0043478E" w:rsidRDefault="00574765" w:rsidP="00574765">
            <w:pPr>
              <w:pStyle w:val="ListParagraph"/>
              <w:numPr>
                <w:ilvl w:val="0"/>
                <w:numId w:val="9"/>
              </w:numPr>
              <w:rPr>
                <w:rFonts w:ascii="Comic Sans MS" w:hAnsi="Comic Sans MS"/>
                <w:sz w:val="24"/>
                <w:szCs w:val="24"/>
                <w:lang w:val="en-GB"/>
              </w:rPr>
            </w:pPr>
            <w:r w:rsidRPr="0043478E">
              <w:rPr>
                <w:rFonts w:ascii="Comic Sans MS" w:hAnsi="Comic Sans MS"/>
                <w:sz w:val="24"/>
                <w:szCs w:val="24"/>
                <w:lang w:val="en-GB"/>
              </w:rPr>
              <w:t>Statistics, patterns , trends</w:t>
            </w:r>
          </w:p>
          <w:p w:rsidR="00574765" w:rsidRDefault="00574765" w:rsidP="004F2812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276" w:type="dxa"/>
          </w:tcPr>
          <w:p w:rsidR="00574765" w:rsidRDefault="00574765" w:rsidP="004F2812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559" w:type="dxa"/>
          </w:tcPr>
          <w:p w:rsidR="00574765" w:rsidRPr="003926A1" w:rsidRDefault="00574765" w:rsidP="004F2812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</w:tcPr>
          <w:p w:rsidR="00574765" w:rsidRPr="003926A1" w:rsidRDefault="00574765" w:rsidP="004F2812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</w:tr>
      <w:tr w:rsidR="00574765" w:rsidTr="004F2812">
        <w:tc>
          <w:tcPr>
            <w:tcW w:w="5098" w:type="dxa"/>
          </w:tcPr>
          <w:p w:rsidR="00574765" w:rsidRPr="00574765" w:rsidRDefault="00574765" w:rsidP="00574765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  <w:r>
              <w:rPr>
                <w:rFonts w:ascii="Comic Sans MS" w:hAnsi="Comic Sans MS"/>
                <w:sz w:val="24"/>
                <w:szCs w:val="24"/>
                <w:lang w:val="en-GB"/>
              </w:rPr>
              <w:t xml:space="preserve">2. </w:t>
            </w:r>
            <w:r w:rsidRPr="00574765">
              <w:rPr>
                <w:rFonts w:ascii="Comic Sans MS" w:hAnsi="Comic Sans MS"/>
                <w:sz w:val="24"/>
                <w:szCs w:val="24"/>
                <w:lang w:val="en-GB"/>
              </w:rPr>
              <w:t>Victim Surveys</w:t>
            </w:r>
          </w:p>
          <w:p w:rsidR="00574765" w:rsidRDefault="00574765" w:rsidP="00574765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  <w:r>
              <w:rPr>
                <w:rFonts w:ascii="Comic Sans MS" w:hAnsi="Comic Sans MS"/>
                <w:sz w:val="24"/>
                <w:szCs w:val="24"/>
                <w:lang w:val="en-GB"/>
              </w:rPr>
              <w:t xml:space="preserve">    </w:t>
            </w:r>
            <w:r w:rsidRPr="00574765">
              <w:rPr>
                <w:rFonts w:ascii="Comic Sans MS" w:hAnsi="Comic Sans MS"/>
                <w:sz w:val="24"/>
                <w:szCs w:val="24"/>
                <w:lang w:val="en-GB"/>
              </w:rPr>
              <w:t>Self Report studies</w:t>
            </w:r>
          </w:p>
        </w:tc>
        <w:tc>
          <w:tcPr>
            <w:tcW w:w="1276" w:type="dxa"/>
          </w:tcPr>
          <w:p w:rsidR="00574765" w:rsidRDefault="00574765" w:rsidP="004F2812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559" w:type="dxa"/>
          </w:tcPr>
          <w:p w:rsidR="00574765" w:rsidRPr="003926A1" w:rsidRDefault="00574765" w:rsidP="004F2812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</w:tcPr>
          <w:p w:rsidR="00574765" w:rsidRPr="003926A1" w:rsidRDefault="00574765" w:rsidP="004F2812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</w:tr>
      <w:tr w:rsidR="00574765" w:rsidTr="004F2812">
        <w:tc>
          <w:tcPr>
            <w:tcW w:w="5098" w:type="dxa"/>
          </w:tcPr>
          <w:p w:rsidR="00590702" w:rsidRDefault="00590702" w:rsidP="00590702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  <w:r>
              <w:rPr>
                <w:rFonts w:ascii="Comic Sans MS" w:hAnsi="Comic Sans MS"/>
                <w:sz w:val="24"/>
                <w:szCs w:val="24"/>
                <w:lang w:val="en-GB"/>
              </w:rPr>
              <w:t>3.</w:t>
            </w:r>
            <w:r w:rsidR="00574765" w:rsidRPr="00590702">
              <w:rPr>
                <w:rFonts w:ascii="Comic Sans MS" w:hAnsi="Comic Sans MS"/>
                <w:sz w:val="24"/>
                <w:szCs w:val="24"/>
                <w:lang w:val="en-GB"/>
              </w:rPr>
              <w:t xml:space="preserve">Policing :  Phillips + Bowling  </w:t>
            </w:r>
          </w:p>
          <w:p w:rsidR="00574765" w:rsidRDefault="00574765" w:rsidP="00574765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  <w:r w:rsidRPr="00590702">
              <w:rPr>
                <w:rFonts w:ascii="Comic Sans MS" w:hAnsi="Comic Sans MS"/>
                <w:sz w:val="24"/>
                <w:szCs w:val="24"/>
                <w:lang w:val="en-GB"/>
              </w:rPr>
              <w:t xml:space="preserve">Stop + Search,   Tasers,    Police racism , </w:t>
            </w:r>
            <w:r w:rsidR="00590702" w:rsidRPr="00590702">
              <w:rPr>
                <w:rFonts w:ascii="Comic Sans MS" w:hAnsi="Comic Sans MS"/>
                <w:sz w:val="24"/>
                <w:szCs w:val="24"/>
                <w:lang w:val="en-GB"/>
              </w:rPr>
              <w:t xml:space="preserve">  Institutional racism</w:t>
            </w:r>
            <w:r w:rsidR="00590702">
              <w:rPr>
                <w:rFonts w:ascii="Comic Sans MS" w:hAnsi="Comic Sans MS"/>
                <w:sz w:val="24"/>
                <w:szCs w:val="24"/>
                <w:lang w:val="en-GB"/>
              </w:rPr>
              <w:t xml:space="preserve">, </w:t>
            </w:r>
            <w:r w:rsidRPr="00574765">
              <w:rPr>
                <w:rFonts w:ascii="Comic Sans MS" w:hAnsi="Comic Sans MS"/>
                <w:sz w:val="24"/>
                <w:szCs w:val="24"/>
                <w:lang w:val="en-GB"/>
              </w:rPr>
              <w:t>Canteen Culture</w:t>
            </w:r>
            <w:r w:rsidR="00590702">
              <w:rPr>
                <w:rFonts w:ascii="Comic Sans MS" w:hAnsi="Comic Sans MS"/>
                <w:sz w:val="24"/>
                <w:szCs w:val="24"/>
                <w:lang w:val="en-GB"/>
              </w:rPr>
              <w:t>.</w:t>
            </w:r>
          </w:p>
        </w:tc>
        <w:tc>
          <w:tcPr>
            <w:tcW w:w="1276" w:type="dxa"/>
          </w:tcPr>
          <w:p w:rsidR="00574765" w:rsidRDefault="00574765" w:rsidP="004F2812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559" w:type="dxa"/>
          </w:tcPr>
          <w:p w:rsidR="00574765" w:rsidRPr="003926A1" w:rsidRDefault="00574765" w:rsidP="004F2812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</w:tcPr>
          <w:p w:rsidR="00574765" w:rsidRPr="003926A1" w:rsidRDefault="00574765" w:rsidP="004F2812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</w:tr>
      <w:tr w:rsidR="00574765" w:rsidTr="004F2812">
        <w:tc>
          <w:tcPr>
            <w:tcW w:w="5098" w:type="dxa"/>
          </w:tcPr>
          <w:p w:rsidR="00574765" w:rsidRPr="00590702" w:rsidRDefault="00590702" w:rsidP="00590702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  <w:r>
              <w:rPr>
                <w:rFonts w:ascii="Comic Sans MS" w:hAnsi="Comic Sans MS"/>
                <w:sz w:val="24"/>
                <w:szCs w:val="24"/>
                <w:lang w:val="en-GB"/>
              </w:rPr>
              <w:t>4.</w:t>
            </w:r>
            <w:r w:rsidRPr="00590702">
              <w:rPr>
                <w:rFonts w:ascii="Comic Sans MS" w:hAnsi="Comic Sans MS"/>
                <w:sz w:val="24"/>
                <w:szCs w:val="24"/>
                <w:lang w:val="en-GB"/>
              </w:rPr>
              <w:t>Arrests + cautions  ; Prosecution; Trials; Convictions;  Sentencing;  Prison</w:t>
            </w:r>
          </w:p>
        </w:tc>
        <w:tc>
          <w:tcPr>
            <w:tcW w:w="1276" w:type="dxa"/>
          </w:tcPr>
          <w:p w:rsidR="00574765" w:rsidRDefault="00574765" w:rsidP="004F2812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559" w:type="dxa"/>
          </w:tcPr>
          <w:p w:rsidR="00574765" w:rsidRPr="003926A1" w:rsidRDefault="00574765" w:rsidP="004F2812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</w:tcPr>
          <w:p w:rsidR="00574765" w:rsidRPr="003926A1" w:rsidRDefault="00574765" w:rsidP="004F2812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</w:tr>
      <w:tr w:rsidR="005E555B" w:rsidTr="004F2812">
        <w:tc>
          <w:tcPr>
            <w:tcW w:w="5098" w:type="dxa"/>
          </w:tcPr>
          <w:p w:rsidR="005E555B" w:rsidRPr="00590702" w:rsidRDefault="005E555B" w:rsidP="005E555B">
            <w:pPr>
              <w:rPr>
                <w:rFonts w:ascii="Comic Sans MS" w:hAnsi="Comic Sans MS"/>
                <w:b/>
                <w:sz w:val="24"/>
                <w:szCs w:val="24"/>
                <w:lang w:val="en-GB"/>
              </w:rPr>
            </w:pPr>
            <w:r>
              <w:rPr>
                <w:rFonts w:ascii="Comic Sans MS" w:hAnsi="Comic Sans MS"/>
                <w:sz w:val="24"/>
                <w:szCs w:val="24"/>
                <w:lang w:val="en-GB"/>
              </w:rPr>
              <w:t>5.</w:t>
            </w:r>
            <w:r w:rsidRPr="00590702">
              <w:rPr>
                <w:rFonts w:ascii="Comic Sans MS" w:hAnsi="Comic Sans MS"/>
                <w:b/>
                <w:sz w:val="24"/>
                <w:szCs w:val="24"/>
                <w:lang w:val="en-GB"/>
              </w:rPr>
              <w:t>Theories :</w:t>
            </w:r>
          </w:p>
          <w:p w:rsidR="005E555B" w:rsidRDefault="005E555B" w:rsidP="005E555B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  <w:r w:rsidRPr="00590702">
              <w:rPr>
                <w:rFonts w:ascii="Comic Sans MS" w:hAnsi="Comic Sans MS"/>
                <w:b/>
                <w:sz w:val="24"/>
                <w:szCs w:val="24"/>
                <w:lang w:val="en-GB"/>
              </w:rPr>
              <w:t>Neo-Marxist</w:t>
            </w:r>
            <w:r w:rsidRPr="00590702">
              <w:rPr>
                <w:rFonts w:ascii="Comic Sans MS" w:hAnsi="Comic Sans MS"/>
                <w:sz w:val="24"/>
                <w:szCs w:val="24"/>
                <w:lang w:val="en-GB"/>
              </w:rPr>
              <w:t xml:space="preserve">  </w:t>
            </w:r>
          </w:p>
          <w:p w:rsidR="005E555B" w:rsidRDefault="005E555B" w:rsidP="005E555B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  <w:r w:rsidRPr="00590702">
              <w:rPr>
                <w:rFonts w:ascii="Comic Sans MS" w:hAnsi="Comic Sans MS"/>
                <w:sz w:val="24"/>
                <w:szCs w:val="24"/>
                <w:lang w:val="en-GB"/>
              </w:rPr>
              <w:t>Gilroy  myth of black criminality</w:t>
            </w:r>
            <w:r>
              <w:rPr>
                <w:rFonts w:ascii="Comic Sans MS" w:hAnsi="Comic Sans MS"/>
                <w:sz w:val="24"/>
                <w:szCs w:val="24"/>
                <w:lang w:val="en-GB"/>
              </w:rPr>
              <w:t>,</w:t>
            </w:r>
            <w:r w:rsidRPr="00590702">
              <w:rPr>
                <w:rFonts w:ascii="Comic Sans MS" w:hAnsi="Comic Sans MS"/>
                <w:sz w:val="24"/>
                <w:szCs w:val="24"/>
                <w:lang w:val="en-GB"/>
              </w:rPr>
              <w:t xml:space="preserve">   political resistance</w:t>
            </w:r>
            <w:r>
              <w:rPr>
                <w:rFonts w:ascii="Comic Sans MS" w:hAnsi="Comic Sans MS"/>
                <w:sz w:val="24"/>
                <w:szCs w:val="24"/>
                <w:lang w:val="en-GB"/>
              </w:rPr>
              <w:t>.</w:t>
            </w:r>
          </w:p>
          <w:p w:rsidR="005E555B" w:rsidRPr="00590702" w:rsidRDefault="005E555B" w:rsidP="005E555B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  <w:r w:rsidRPr="00590702">
              <w:rPr>
                <w:rFonts w:ascii="Comic Sans MS" w:hAnsi="Comic Sans MS"/>
                <w:sz w:val="24"/>
                <w:szCs w:val="24"/>
                <w:lang w:val="en-GB"/>
              </w:rPr>
              <w:t xml:space="preserve"> Hall  hegemonic crisis   moral panic</w:t>
            </w:r>
          </w:p>
          <w:p w:rsidR="005E555B" w:rsidRPr="00590702" w:rsidRDefault="005E555B" w:rsidP="005E555B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  <w:p w:rsidR="005E555B" w:rsidRDefault="005E555B" w:rsidP="005E555B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  <w:r w:rsidRPr="00590702">
              <w:rPr>
                <w:rFonts w:ascii="Comic Sans MS" w:hAnsi="Comic Sans MS"/>
                <w:b/>
                <w:sz w:val="24"/>
                <w:szCs w:val="24"/>
                <w:lang w:val="en-GB"/>
              </w:rPr>
              <w:t>Left Realism</w:t>
            </w:r>
            <w:r w:rsidRPr="00590702">
              <w:rPr>
                <w:rFonts w:ascii="Comic Sans MS" w:hAnsi="Comic Sans MS"/>
                <w:sz w:val="24"/>
                <w:szCs w:val="24"/>
                <w:lang w:val="en-GB"/>
              </w:rPr>
              <w:t xml:space="preserve"> : </w:t>
            </w:r>
          </w:p>
          <w:p w:rsidR="005E555B" w:rsidRPr="00590702" w:rsidRDefault="005E555B" w:rsidP="005E555B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  <w:r w:rsidRPr="00590702">
              <w:rPr>
                <w:rFonts w:ascii="Comic Sans MS" w:hAnsi="Comic Sans MS"/>
                <w:sz w:val="24"/>
                <w:szCs w:val="24"/>
                <w:lang w:val="en-GB"/>
              </w:rPr>
              <w:t>Relative deprivation</w:t>
            </w:r>
            <w:r>
              <w:rPr>
                <w:rFonts w:ascii="Comic Sans MS" w:hAnsi="Comic Sans MS"/>
                <w:sz w:val="24"/>
                <w:szCs w:val="24"/>
                <w:lang w:val="en-GB"/>
              </w:rPr>
              <w:t>,</w:t>
            </w:r>
            <w:r w:rsidRPr="00590702">
              <w:rPr>
                <w:rFonts w:ascii="Comic Sans MS" w:hAnsi="Comic Sans MS"/>
                <w:sz w:val="24"/>
                <w:szCs w:val="24"/>
                <w:lang w:val="en-GB"/>
              </w:rPr>
              <w:t xml:space="preserve">   subculture </w:t>
            </w:r>
            <w:r>
              <w:rPr>
                <w:rFonts w:ascii="Comic Sans MS" w:hAnsi="Comic Sans MS"/>
                <w:sz w:val="24"/>
                <w:szCs w:val="24"/>
                <w:lang w:val="en-GB"/>
              </w:rPr>
              <w:t>,</w:t>
            </w:r>
            <w:r w:rsidRPr="00590702">
              <w:rPr>
                <w:rFonts w:ascii="Comic Sans MS" w:hAnsi="Comic Sans MS"/>
                <w:sz w:val="24"/>
                <w:szCs w:val="24"/>
                <w:lang w:val="en-GB"/>
              </w:rPr>
              <w:t xml:space="preserve"> marginalision</w:t>
            </w:r>
          </w:p>
          <w:p w:rsidR="005E555B" w:rsidRDefault="005E555B" w:rsidP="005E555B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  <w:r w:rsidRPr="00590702">
              <w:rPr>
                <w:rFonts w:ascii="Comic Sans MS" w:hAnsi="Comic Sans MS"/>
                <w:sz w:val="24"/>
                <w:szCs w:val="24"/>
                <w:lang w:val="en-GB"/>
              </w:rPr>
              <w:t>Exclusion + Alternative Economies  Bourgois</w:t>
            </w:r>
          </w:p>
          <w:p w:rsidR="005E555B" w:rsidRDefault="005E555B" w:rsidP="005E555B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  <w:p w:rsidR="005E555B" w:rsidRPr="00590702" w:rsidRDefault="005E555B" w:rsidP="005E555B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  <w:r w:rsidRPr="005E555B">
              <w:rPr>
                <w:rFonts w:ascii="Comic Sans MS" w:hAnsi="Comic Sans MS"/>
                <w:b/>
                <w:sz w:val="24"/>
                <w:szCs w:val="24"/>
                <w:lang w:val="en-GB"/>
              </w:rPr>
              <w:t>Statistical Artefact Approach</w:t>
            </w:r>
            <w:r w:rsidRPr="00590702">
              <w:rPr>
                <w:rFonts w:ascii="Comic Sans MS" w:hAnsi="Comic Sans MS"/>
                <w:sz w:val="24"/>
                <w:szCs w:val="24"/>
                <w:lang w:val="en-GB"/>
              </w:rPr>
              <w:t xml:space="preserve">  Fitgerald</w:t>
            </w:r>
          </w:p>
          <w:p w:rsidR="005E555B" w:rsidRDefault="005E555B" w:rsidP="00590702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276" w:type="dxa"/>
          </w:tcPr>
          <w:p w:rsidR="005E555B" w:rsidRDefault="005E555B" w:rsidP="004F2812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559" w:type="dxa"/>
          </w:tcPr>
          <w:p w:rsidR="005E555B" w:rsidRPr="003926A1" w:rsidRDefault="005E555B" w:rsidP="004F2812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</w:tcPr>
          <w:p w:rsidR="005E555B" w:rsidRPr="003926A1" w:rsidRDefault="005E555B" w:rsidP="004F2812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</w:tr>
      <w:tr w:rsidR="005E555B" w:rsidTr="004F2812">
        <w:tc>
          <w:tcPr>
            <w:tcW w:w="5098" w:type="dxa"/>
          </w:tcPr>
          <w:p w:rsidR="005E555B" w:rsidRPr="005E555B" w:rsidRDefault="005E555B" w:rsidP="005E555B">
            <w:pPr>
              <w:pStyle w:val="ListParagraph"/>
              <w:numPr>
                <w:ilvl w:val="0"/>
                <w:numId w:val="20"/>
              </w:numPr>
              <w:rPr>
                <w:rFonts w:ascii="Comic Sans MS" w:hAnsi="Comic Sans MS"/>
                <w:b/>
                <w:sz w:val="24"/>
                <w:szCs w:val="24"/>
                <w:lang w:val="en-GB"/>
              </w:rPr>
            </w:pPr>
            <w:r w:rsidRPr="005E555B">
              <w:rPr>
                <w:rFonts w:ascii="Comic Sans MS" w:hAnsi="Comic Sans MS"/>
                <w:b/>
                <w:sz w:val="24"/>
                <w:szCs w:val="24"/>
                <w:lang w:val="en-GB"/>
              </w:rPr>
              <w:t>Ethnicity + Victimisation</w:t>
            </w:r>
          </w:p>
          <w:p w:rsidR="005E555B" w:rsidRDefault="005E555B" w:rsidP="00590702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276" w:type="dxa"/>
          </w:tcPr>
          <w:p w:rsidR="005E555B" w:rsidRDefault="005E555B" w:rsidP="004F2812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559" w:type="dxa"/>
          </w:tcPr>
          <w:p w:rsidR="005E555B" w:rsidRPr="003926A1" w:rsidRDefault="005E555B" w:rsidP="004F2812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</w:tcPr>
          <w:p w:rsidR="005E555B" w:rsidRPr="003926A1" w:rsidRDefault="005E555B" w:rsidP="004F2812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</w:tr>
    </w:tbl>
    <w:p w:rsidR="00321B1A" w:rsidRPr="00CB7F93" w:rsidRDefault="00321B1A">
      <w:pPr>
        <w:rPr>
          <w:rFonts w:ascii="Comic Sans MS" w:hAnsi="Comic Sans MS"/>
          <w:sz w:val="20"/>
          <w:szCs w:val="20"/>
          <w:lang w:val="en-GB"/>
        </w:rPr>
      </w:pPr>
    </w:p>
    <w:p w:rsidR="002D416F" w:rsidRPr="00CB7F93" w:rsidRDefault="002D416F" w:rsidP="0043478E">
      <w:pPr>
        <w:rPr>
          <w:rFonts w:ascii="Comic Sans MS" w:hAnsi="Comic Sans MS"/>
          <w:sz w:val="20"/>
          <w:szCs w:val="2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1276"/>
        <w:gridCol w:w="1559"/>
        <w:gridCol w:w="1417"/>
      </w:tblGrid>
      <w:tr w:rsidR="0043478E" w:rsidRPr="003926A1" w:rsidTr="000C1370">
        <w:tc>
          <w:tcPr>
            <w:tcW w:w="5098" w:type="dxa"/>
          </w:tcPr>
          <w:p w:rsidR="0043478E" w:rsidRDefault="0043478E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276" w:type="dxa"/>
          </w:tcPr>
          <w:p w:rsidR="0043478E" w:rsidRPr="003926A1" w:rsidRDefault="0043478E" w:rsidP="000C1370">
            <w:pPr>
              <w:rPr>
                <w:rFonts w:ascii="Comic Sans MS" w:hAnsi="Comic Sans MS"/>
                <w:color w:val="00B050"/>
                <w:sz w:val="24"/>
                <w:szCs w:val="24"/>
                <w:lang w:val="en-GB"/>
              </w:rPr>
            </w:pPr>
            <w:r>
              <w:rPr>
                <w:rFonts w:ascii="Comic Sans MS" w:hAnsi="Comic Sans MS"/>
                <w:color w:val="00B050"/>
                <w:sz w:val="24"/>
                <w:szCs w:val="24"/>
                <w:lang w:val="en-GB"/>
              </w:rPr>
              <w:t>GREEN</w:t>
            </w:r>
          </w:p>
        </w:tc>
        <w:tc>
          <w:tcPr>
            <w:tcW w:w="1559" w:type="dxa"/>
          </w:tcPr>
          <w:p w:rsidR="0043478E" w:rsidRPr="003926A1" w:rsidRDefault="0043478E" w:rsidP="000C1370">
            <w:pPr>
              <w:rPr>
                <w:rFonts w:ascii="Comic Sans MS" w:hAnsi="Comic Sans MS"/>
                <w:color w:val="FFC000"/>
                <w:sz w:val="24"/>
                <w:szCs w:val="24"/>
                <w:lang w:val="en-GB"/>
              </w:rPr>
            </w:pPr>
            <w:r>
              <w:rPr>
                <w:rFonts w:ascii="Comic Sans MS" w:hAnsi="Comic Sans MS"/>
                <w:color w:val="FFC000"/>
                <w:sz w:val="24"/>
                <w:szCs w:val="24"/>
                <w:lang w:val="en-GB"/>
              </w:rPr>
              <w:t>AMBER</w:t>
            </w:r>
          </w:p>
        </w:tc>
        <w:tc>
          <w:tcPr>
            <w:tcW w:w="1417" w:type="dxa"/>
          </w:tcPr>
          <w:p w:rsidR="0043478E" w:rsidRPr="003926A1" w:rsidRDefault="0043478E" w:rsidP="000C1370">
            <w:pPr>
              <w:rPr>
                <w:rFonts w:ascii="Comic Sans MS" w:hAnsi="Comic Sans MS"/>
                <w:color w:val="FF0000"/>
                <w:sz w:val="24"/>
                <w:szCs w:val="24"/>
                <w:lang w:val="en-GB"/>
              </w:rPr>
            </w:pPr>
            <w:r>
              <w:rPr>
                <w:rFonts w:ascii="Comic Sans MS" w:hAnsi="Comic Sans MS"/>
                <w:color w:val="FF0000"/>
                <w:sz w:val="24"/>
                <w:szCs w:val="24"/>
                <w:lang w:val="en-GB"/>
              </w:rPr>
              <w:t>RED</w:t>
            </w:r>
          </w:p>
        </w:tc>
      </w:tr>
      <w:tr w:rsidR="0043478E" w:rsidTr="000C1370">
        <w:tc>
          <w:tcPr>
            <w:tcW w:w="5098" w:type="dxa"/>
          </w:tcPr>
          <w:p w:rsidR="0043478E" w:rsidRDefault="0043478E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  <w:p w:rsidR="0043478E" w:rsidRDefault="0043478E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  <w:p w:rsidR="0043478E" w:rsidRDefault="0043478E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  <w:p w:rsidR="0043478E" w:rsidRDefault="0043478E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  <w:p w:rsidR="0043478E" w:rsidRDefault="0043478E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  <w:p w:rsidR="0043478E" w:rsidRDefault="0043478E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  <w:p w:rsidR="0043478E" w:rsidRDefault="0043478E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  <w:p w:rsidR="0043478E" w:rsidRPr="0060596E" w:rsidRDefault="002D416F" w:rsidP="000C1370">
            <w:pPr>
              <w:rPr>
                <w:rFonts w:ascii="Comic Sans MS" w:hAnsi="Comic Sans MS"/>
                <w:b/>
                <w:sz w:val="24"/>
                <w:szCs w:val="24"/>
                <w:lang w:val="en-GB"/>
              </w:rPr>
            </w:pPr>
            <w:r>
              <w:rPr>
                <w:rFonts w:ascii="Comic Sans MS" w:hAnsi="Comic Sans MS"/>
                <w:b/>
                <w:sz w:val="24"/>
                <w:szCs w:val="24"/>
                <w:lang w:val="en-GB"/>
              </w:rPr>
              <w:t xml:space="preserve">Topic 8: </w:t>
            </w:r>
            <w:r w:rsidRPr="002D416F">
              <w:rPr>
                <w:rFonts w:ascii="Comic Sans MS" w:hAnsi="Comic Sans MS"/>
                <w:b/>
                <w:sz w:val="24"/>
                <w:szCs w:val="24"/>
                <w:lang w:val="en-GB"/>
              </w:rPr>
              <w:t>Media + Crime</w:t>
            </w:r>
          </w:p>
        </w:tc>
        <w:tc>
          <w:tcPr>
            <w:tcW w:w="1276" w:type="dxa"/>
          </w:tcPr>
          <w:p w:rsidR="0043478E" w:rsidRDefault="0043478E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  <w:r>
              <w:rPr>
                <w:rFonts w:ascii="Comic Sans MS" w:hAnsi="Comic Sans MS"/>
                <w:sz w:val="24"/>
                <w:szCs w:val="24"/>
                <w:lang w:val="en-GB"/>
              </w:rPr>
              <w:t>Have good detailed notes + ready to revise</w:t>
            </w:r>
          </w:p>
        </w:tc>
        <w:tc>
          <w:tcPr>
            <w:tcW w:w="1559" w:type="dxa"/>
          </w:tcPr>
          <w:p w:rsidR="0043478E" w:rsidRPr="003926A1" w:rsidRDefault="0043478E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  <w:r w:rsidRPr="003926A1">
              <w:rPr>
                <w:rFonts w:ascii="Comic Sans MS" w:hAnsi="Comic Sans MS"/>
                <w:sz w:val="24"/>
                <w:szCs w:val="24"/>
                <w:lang w:val="en-GB"/>
              </w:rPr>
              <w:t xml:space="preserve">if you have notes but not sufficiently clear or detailed - </w:t>
            </w:r>
            <w:r w:rsidRPr="003926A1">
              <w:rPr>
                <w:rFonts w:ascii="Comic Sans MS" w:hAnsi="Comic Sans MS"/>
                <w:sz w:val="24"/>
                <w:szCs w:val="24"/>
                <w:u w:val="single"/>
                <w:lang w:val="en-GB"/>
              </w:rPr>
              <w:t>underline</w:t>
            </w:r>
            <w:r w:rsidRPr="003926A1">
              <w:rPr>
                <w:rFonts w:ascii="Comic Sans MS" w:hAnsi="Comic Sans MS"/>
                <w:sz w:val="24"/>
                <w:szCs w:val="24"/>
                <w:lang w:val="en-GB"/>
              </w:rPr>
              <w:t xml:space="preserve"> these areas </w:t>
            </w:r>
          </w:p>
          <w:p w:rsidR="0043478E" w:rsidRDefault="0043478E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</w:tcPr>
          <w:p w:rsidR="0043478E" w:rsidRPr="003926A1" w:rsidRDefault="0043478E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  <w:r w:rsidRPr="003926A1">
              <w:rPr>
                <w:rFonts w:ascii="Comic Sans MS" w:hAnsi="Comic Sans MS"/>
                <w:sz w:val="24"/>
                <w:szCs w:val="24"/>
                <w:lang w:val="en-GB"/>
              </w:rPr>
              <w:t xml:space="preserve">if you have </w:t>
            </w:r>
            <w:r w:rsidRPr="003926A1">
              <w:rPr>
                <w:rFonts w:ascii="Comic Sans MS" w:hAnsi="Comic Sans MS"/>
                <w:sz w:val="24"/>
                <w:szCs w:val="24"/>
                <w:u w:val="single"/>
                <w:lang w:val="en-GB"/>
              </w:rPr>
              <w:t>no</w:t>
            </w:r>
            <w:r w:rsidRPr="003926A1">
              <w:rPr>
                <w:rFonts w:ascii="Comic Sans MS" w:hAnsi="Comic Sans MS"/>
                <w:sz w:val="24"/>
                <w:szCs w:val="24"/>
                <w:lang w:val="en-GB"/>
              </w:rPr>
              <w:t xml:space="preserve"> notes on the topic &amp; </w:t>
            </w:r>
            <w:r w:rsidRPr="003926A1">
              <w:rPr>
                <w:rFonts w:ascii="Comic Sans MS" w:hAnsi="Comic Sans MS"/>
                <w:sz w:val="24"/>
                <w:szCs w:val="24"/>
                <w:u w:val="single"/>
                <w:lang w:val="en-GB"/>
              </w:rPr>
              <w:t>underline</w:t>
            </w:r>
            <w:r w:rsidRPr="003926A1">
              <w:rPr>
                <w:rFonts w:ascii="Comic Sans MS" w:hAnsi="Comic Sans MS"/>
                <w:sz w:val="24"/>
                <w:szCs w:val="24"/>
                <w:lang w:val="en-GB"/>
              </w:rPr>
              <w:t xml:space="preserve"> the areas with no notes</w:t>
            </w:r>
          </w:p>
          <w:p w:rsidR="0043478E" w:rsidRDefault="0043478E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</w:tr>
      <w:tr w:rsidR="005E555B" w:rsidTr="000C1370">
        <w:tc>
          <w:tcPr>
            <w:tcW w:w="5098" w:type="dxa"/>
          </w:tcPr>
          <w:p w:rsidR="005E555B" w:rsidRPr="005E555B" w:rsidRDefault="005E555B" w:rsidP="005E555B">
            <w:pPr>
              <w:pStyle w:val="ListParagraph"/>
              <w:numPr>
                <w:ilvl w:val="0"/>
                <w:numId w:val="15"/>
              </w:numPr>
              <w:rPr>
                <w:rFonts w:ascii="Comic Sans MS" w:hAnsi="Comic Sans MS"/>
                <w:sz w:val="24"/>
                <w:szCs w:val="24"/>
                <w:lang w:val="en-GB"/>
              </w:rPr>
            </w:pPr>
            <w:r w:rsidRPr="002D416F">
              <w:rPr>
                <w:rFonts w:ascii="Comic Sans MS" w:hAnsi="Comic Sans MS"/>
                <w:sz w:val="24"/>
                <w:szCs w:val="24"/>
                <w:lang w:val="en-GB"/>
              </w:rPr>
              <w:t xml:space="preserve">Media representations of crime </w:t>
            </w:r>
          </w:p>
          <w:p w:rsidR="005E555B" w:rsidRDefault="005E555B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276" w:type="dxa"/>
          </w:tcPr>
          <w:p w:rsidR="005E555B" w:rsidRDefault="005E555B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559" w:type="dxa"/>
          </w:tcPr>
          <w:p w:rsidR="005E555B" w:rsidRPr="003926A1" w:rsidRDefault="005E555B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</w:tcPr>
          <w:p w:rsidR="005E555B" w:rsidRPr="003926A1" w:rsidRDefault="005E555B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</w:tr>
      <w:tr w:rsidR="005E555B" w:rsidTr="000C1370">
        <w:tc>
          <w:tcPr>
            <w:tcW w:w="5098" w:type="dxa"/>
          </w:tcPr>
          <w:p w:rsidR="005E555B" w:rsidRPr="002D416F" w:rsidRDefault="005E555B" w:rsidP="005E555B">
            <w:pPr>
              <w:pStyle w:val="ListParagraph"/>
              <w:numPr>
                <w:ilvl w:val="0"/>
                <w:numId w:val="15"/>
              </w:numPr>
              <w:rPr>
                <w:rFonts w:ascii="Comic Sans MS" w:hAnsi="Comic Sans MS"/>
                <w:sz w:val="24"/>
                <w:szCs w:val="24"/>
                <w:lang w:val="en-GB"/>
              </w:rPr>
            </w:pPr>
            <w:r w:rsidRPr="002D416F">
              <w:rPr>
                <w:rFonts w:ascii="Comic Sans MS" w:hAnsi="Comic Sans MS"/>
                <w:sz w:val="24"/>
                <w:szCs w:val="24"/>
                <w:lang w:val="en-GB"/>
              </w:rPr>
              <w:t>News Values + Crime coverage   Cohen + Young news manufactured  news values</w:t>
            </w:r>
          </w:p>
          <w:p w:rsidR="005E555B" w:rsidRDefault="005E555B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276" w:type="dxa"/>
          </w:tcPr>
          <w:p w:rsidR="005E555B" w:rsidRDefault="005E555B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559" w:type="dxa"/>
          </w:tcPr>
          <w:p w:rsidR="005E555B" w:rsidRPr="003926A1" w:rsidRDefault="005E555B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</w:tcPr>
          <w:p w:rsidR="005E555B" w:rsidRPr="003926A1" w:rsidRDefault="005E555B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</w:tr>
      <w:tr w:rsidR="005E555B" w:rsidTr="000C1370">
        <w:tc>
          <w:tcPr>
            <w:tcW w:w="5098" w:type="dxa"/>
          </w:tcPr>
          <w:p w:rsidR="005E555B" w:rsidRPr="002D416F" w:rsidRDefault="005E555B" w:rsidP="005E555B">
            <w:pPr>
              <w:pStyle w:val="ListParagraph"/>
              <w:numPr>
                <w:ilvl w:val="0"/>
                <w:numId w:val="15"/>
              </w:numPr>
              <w:rPr>
                <w:rFonts w:ascii="Comic Sans MS" w:hAnsi="Comic Sans MS"/>
                <w:sz w:val="24"/>
                <w:szCs w:val="24"/>
                <w:lang w:val="en-GB"/>
              </w:rPr>
            </w:pPr>
            <w:r w:rsidRPr="002D416F">
              <w:rPr>
                <w:rFonts w:ascii="Comic Sans MS" w:hAnsi="Comic Sans MS"/>
                <w:sz w:val="24"/>
                <w:szCs w:val="24"/>
                <w:lang w:val="en-GB"/>
              </w:rPr>
              <w:t>Media as a cause of crime : examples + link to theory of media effects + exposure to violence</w:t>
            </w:r>
          </w:p>
          <w:p w:rsidR="005E555B" w:rsidRDefault="005E555B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276" w:type="dxa"/>
          </w:tcPr>
          <w:p w:rsidR="005E555B" w:rsidRDefault="005E555B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559" w:type="dxa"/>
          </w:tcPr>
          <w:p w:rsidR="005E555B" w:rsidRPr="003926A1" w:rsidRDefault="005E555B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</w:tcPr>
          <w:p w:rsidR="005E555B" w:rsidRPr="003926A1" w:rsidRDefault="005E555B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</w:tr>
      <w:tr w:rsidR="005E555B" w:rsidTr="000C1370">
        <w:tc>
          <w:tcPr>
            <w:tcW w:w="5098" w:type="dxa"/>
          </w:tcPr>
          <w:p w:rsidR="005E555B" w:rsidRPr="002D416F" w:rsidRDefault="005E555B" w:rsidP="005E555B">
            <w:pPr>
              <w:pStyle w:val="ListParagraph"/>
              <w:numPr>
                <w:ilvl w:val="0"/>
                <w:numId w:val="15"/>
              </w:numPr>
              <w:rPr>
                <w:rFonts w:ascii="Comic Sans MS" w:hAnsi="Comic Sans MS"/>
                <w:sz w:val="24"/>
                <w:szCs w:val="24"/>
                <w:lang w:val="en-GB"/>
              </w:rPr>
            </w:pPr>
            <w:r w:rsidRPr="002D416F">
              <w:rPr>
                <w:rFonts w:ascii="Comic Sans MS" w:hAnsi="Comic Sans MS"/>
                <w:sz w:val="24"/>
                <w:szCs w:val="24"/>
                <w:lang w:val="en-GB"/>
              </w:rPr>
              <w:t>Fear of Crime</w:t>
            </w:r>
          </w:p>
          <w:p w:rsidR="005E555B" w:rsidRDefault="005E555B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276" w:type="dxa"/>
          </w:tcPr>
          <w:p w:rsidR="005E555B" w:rsidRDefault="005E555B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559" w:type="dxa"/>
          </w:tcPr>
          <w:p w:rsidR="005E555B" w:rsidRPr="003926A1" w:rsidRDefault="005E555B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</w:tcPr>
          <w:p w:rsidR="005E555B" w:rsidRPr="003926A1" w:rsidRDefault="005E555B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</w:tr>
      <w:tr w:rsidR="005E555B" w:rsidTr="000C1370">
        <w:tc>
          <w:tcPr>
            <w:tcW w:w="5098" w:type="dxa"/>
          </w:tcPr>
          <w:p w:rsidR="005E555B" w:rsidRPr="002D416F" w:rsidRDefault="005E555B" w:rsidP="005E555B">
            <w:pPr>
              <w:pStyle w:val="ListParagraph"/>
              <w:numPr>
                <w:ilvl w:val="0"/>
                <w:numId w:val="15"/>
              </w:numPr>
              <w:rPr>
                <w:rFonts w:ascii="Comic Sans MS" w:hAnsi="Comic Sans MS"/>
                <w:sz w:val="24"/>
                <w:szCs w:val="24"/>
                <w:lang w:val="en-GB"/>
              </w:rPr>
            </w:pPr>
            <w:r w:rsidRPr="002D416F">
              <w:rPr>
                <w:rFonts w:ascii="Comic Sans MS" w:hAnsi="Comic Sans MS"/>
                <w:sz w:val="24"/>
                <w:szCs w:val="24"/>
                <w:lang w:val="en-GB"/>
              </w:rPr>
              <w:t>Media Relative Deprivation + Crime</w:t>
            </w:r>
          </w:p>
          <w:p w:rsidR="005E555B" w:rsidRDefault="005E555B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276" w:type="dxa"/>
          </w:tcPr>
          <w:p w:rsidR="005E555B" w:rsidRDefault="005E555B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559" w:type="dxa"/>
          </w:tcPr>
          <w:p w:rsidR="005E555B" w:rsidRPr="003926A1" w:rsidRDefault="005E555B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</w:tcPr>
          <w:p w:rsidR="005E555B" w:rsidRPr="003926A1" w:rsidRDefault="005E555B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</w:tr>
      <w:tr w:rsidR="005E555B" w:rsidTr="000C1370">
        <w:tc>
          <w:tcPr>
            <w:tcW w:w="5098" w:type="dxa"/>
          </w:tcPr>
          <w:p w:rsidR="005E555B" w:rsidRPr="005E555B" w:rsidRDefault="005E555B" w:rsidP="005E555B">
            <w:pPr>
              <w:pStyle w:val="ListParagraph"/>
              <w:numPr>
                <w:ilvl w:val="0"/>
                <w:numId w:val="15"/>
              </w:numPr>
              <w:rPr>
                <w:rFonts w:ascii="Comic Sans MS" w:hAnsi="Comic Sans MS"/>
                <w:sz w:val="24"/>
                <w:szCs w:val="24"/>
                <w:lang w:val="en-GB"/>
              </w:rPr>
            </w:pPr>
            <w:r w:rsidRPr="002D416F">
              <w:rPr>
                <w:rFonts w:ascii="Comic Sans MS" w:hAnsi="Comic Sans MS"/>
                <w:sz w:val="24"/>
                <w:szCs w:val="24"/>
                <w:lang w:val="en-GB"/>
              </w:rPr>
              <w:t>Cultural criminology, the media + crime : crime as a commodity to be consumed</w:t>
            </w:r>
          </w:p>
        </w:tc>
        <w:tc>
          <w:tcPr>
            <w:tcW w:w="1276" w:type="dxa"/>
          </w:tcPr>
          <w:p w:rsidR="005E555B" w:rsidRDefault="005E555B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559" w:type="dxa"/>
          </w:tcPr>
          <w:p w:rsidR="005E555B" w:rsidRPr="003926A1" w:rsidRDefault="005E555B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</w:tcPr>
          <w:p w:rsidR="005E555B" w:rsidRPr="003926A1" w:rsidRDefault="005E555B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</w:tr>
      <w:tr w:rsidR="005E555B" w:rsidTr="000C1370">
        <w:tc>
          <w:tcPr>
            <w:tcW w:w="5098" w:type="dxa"/>
          </w:tcPr>
          <w:p w:rsidR="005E555B" w:rsidRPr="005E555B" w:rsidRDefault="005E555B" w:rsidP="005E555B">
            <w:pPr>
              <w:pStyle w:val="ListParagraph"/>
              <w:numPr>
                <w:ilvl w:val="0"/>
                <w:numId w:val="15"/>
              </w:numPr>
              <w:rPr>
                <w:rFonts w:ascii="Comic Sans MS" w:hAnsi="Comic Sans MS"/>
                <w:sz w:val="24"/>
                <w:szCs w:val="24"/>
                <w:lang w:val="en-GB"/>
              </w:rPr>
            </w:pPr>
            <w:r w:rsidRPr="002D416F">
              <w:rPr>
                <w:rFonts w:ascii="Comic Sans MS" w:hAnsi="Comic Sans MS"/>
                <w:sz w:val="24"/>
                <w:szCs w:val="24"/>
                <w:lang w:val="en-GB"/>
              </w:rPr>
              <w:t>Moral Panics : Stan Cohen   Stuart Hall  McRobbie + Thornton</w:t>
            </w:r>
          </w:p>
        </w:tc>
        <w:tc>
          <w:tcPr>
            <w:tcW w:w="1276" w:type="dxa"/>
          </w:tcPr>
          <w:p w:rsidR="005E555B" w:rsidRDefault="005E555B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559" w:type="dxa"/>
          </w:tcPr>
          <w:p w:rsidR="005E555B" w:rsidRPr="003926A1" w:rsidRDefault="005E555B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</w:tcPr>
          <w:p w:rsidR="005E555B" w:rsidRPr="003926A1" w:rsidRDefault="005E555B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</w:tr>
      <w:tr w:rsidR="005E555B" w:rsidTr="000C1370">
        <w:tc>
          <w:tcPr>
            <w:tcW w:w="5098" w:type="dxa"/>
          </w:tcPr>
          <w:p w:rsidR="005E555B" w:rsidRPr="002D416F" w:rsidRDefault="005E555B" w:rsidP="005E555B">
            <w:pPr>
              <w:pStyle w:val="ListParagraph"/>
              <w:numPr>
                <w:ilvl w:val="0"/>
                <w:numId w:val="15"/>
              </w:numPr>
              <w:rPr>
                <w:rFonts w:ascii="Comic Sans MS" w:hAnsi="Comic Sans MS"/>
                <w:sz w:val="24"/>
                <w:szCs w:val="24"/>
                <w:lang w:val="en-GB"/>
              </w:rPr>
            </w:pPr>
            <w:r w:rsidRPr="002D416F">
              <w:rPr>
                <w:rFonts w:ascii="Comic Sans MS" w:hAnsi="Comic Sans MS"/>
                <w:sz w:val="24"/>
                <w:szCs w:val="24"/>
                <w:lang w:val="en-GB"/>
              </w:rPr>
              <w:t>Global cybercrime   Types of cybercrime</w:t>
            </w:r>
          </w:p>
        </w:tc>
        <w:tc>
          <w:tcPr>
            <w:tcW w:w="1276" w:type="dxa"/>
          </w:tcPr>
          <w:p w:rsidR="005E555B" w:rsidRDefault="005E555B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559" w:type="dxa"/>
          </w:tcPr>
          <w:p w:rsidR="005E555B" w:rsidRPr="003926A1" w:rsidRDefault="005E555B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</w:tcPr>
          <w:p w:rsidR="005E555B" w:rsidRPr="003926A1" w:rsidRDefault="005E555B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</w:tr>
    </w:tbl>
    <w:p w:rsidR="0043478E" w:rsidRDefault="0043478E" w:rsidP="0043478E">
      <w:pPr>
        <w:rPr>
          <w:rFonts w:ascii="Comic Sans MS" w:hAnsi="Comic Sans MS"/>
          <w:sz w:val="20"/>
          <w:szCs w:val="20"/>
          <w:lang w:val="en-GB"/>
        </w:rPr>
      </w:pPr>
    </w:p>
    <w:p w:rsidR="005E555B" w:rsidRDefault="005E555B" w:rsidP="0043478E">
      <w:pPr>
        <w:rPr>
          <w:rFonts w:ascii="Comic Sans MS" w:hAnsi="Comic Sans MS"/>
          <w:sz w:val="20"/>
          <w:szCs w:val="20"/>
          <w:lang w:val="en-GB"/>
        </w:rPr>
      </w:pPr>
    </w:p>
    <w:p w:rsidR="007934B4" w:rsidRPr="00CB7F93" w:rsidRDefault="007934B4" w:rsidP="0043478E">
      <w:pPr>
        <w:rPr>
          <w:rFonts w:ascii="Comic Sans MS" w:hAnsi="Comic Sans MS"/>
          <w:sz w:val="20"/>
          <w:szCs w:val="2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1276"/>
        <w:gridCol w:w="1559"/>
        <w:gridCol w:w="1417"/>
      </w:tblGrid>
      <w:tr w:rsidR="000C1370" w:rsidRPr="003926A1" w:rsidTr="000C1370">
        <w:tc>
          <w:tcPr>
            <w:tcW w:w="5098" w:type="dxa"/>
          </w:tcPr>
          <w:p w:rsidR="000C1370" w:rsidRDefault="000C1370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276" w:type="dxa"/>
          </w:tcPr>
          <w:p w:rsidR="000C1370" w:rsidRPr="003926A1" w:rsidRDefault="000C1370" w:rsidP="000C1370">
            <w:pPr>
              <w:rPr>
                <w:rFonts w:ascii="Comic Sans MS" w:hAnsi="Comic Sans MS"/>
                <w:color w:val="00B050"/>
                <w:sz w:val="24"/>
                <w:szCs w:val="24"/>
                <w:lang w:val="en-GB"/>
              </w:rPr>
            </w:pPr>
            <w:r>
              <w:rPr>
                <w:rFonts w:ascii="Comic Sans MS" w:hAnsi="Comic Sans MS"/>
                <w:color w:val="00B050"/>
                <w:sz w:val="24"/>
                <w:szCs w:val="24"/>
                <w:lang w:val="en-GB"/>
              </w:rPr>
              <w:t>GREEN</w:t>
            </w:r>
          </w:p>
        </w:tc>
        <w:tc>
          <w:tcPr>
            <w:tcW w:w="1559" w:type="dxa"/>
          </w:tcPr>
          <w:p w:rsidR="000C1370" w:rsidRPr="003926A1" w:rsidRDefault="000C1370" w:rsidP="000C1370">
            <w:pPr>
              <w:rPr>
                <w:rFonts w:ascii="Comic Sans MS" w:hAnsi="Comic Sans MS"/>
                <w:color w:val="FFC000"/>
                <w:sz w:val="24"/>
                <w:szCs w:val="24"/>
                <w:lang w:val="en-GB"/>
              </w:rPr>
            </w:pPr>
            <w:r>
              <w:rPr>
                <w:rFonts w:ascii="Comic Sans MS" w:hAnsi="Comic Sans MS"/>
                <w:color w:val="FFC000"/>
                <w:sz w:val="24"/>
                <w:szCs w:val="24"/>
                <w:lang w:val="en-GB"/>
              </w:rPr>
              <w:t>AMBER</w:t>
            </w:r>
          </w:p>
        </w:tc>
        <w:tc>
          <w:tcPr>
            <w:tcW w:w="1417" w:type="dxa"/>
          </w:tcPr>
          <w:p w:rsidR="000C1370" w:rsidRPr="003926A1" w:rsidRDefault="000C1370" w:rsidP="000C1370">
            <w:pPr>
              <w:rPr>
                <w:rFonts w:ascii="Comic Sans MS" w:hAnsi="Comic Sans MS"/>
                <w:color w:val="FF0000"/>
                <w:sz w:val="24"/>
                <w:szCs w:val="24"/>
                <w:lang w:val="en-GB"/>
              </w:rPr>
            </w:pPr>
            <w:r>
              <w:rPr>
                <w:rFonts w:ascii="Comic Sans MS" w:hAnsi="Comic Sans MS"/>
                <w:color w:val="FF0000"/>
                <w:sz w:val="24"/>
                <w:szCs w:val="24"/>
                <w:lang w:val="en-GB"/>
              </w:rPr>
              <w:t>RED</w:t>
            </w:r>
          </w:p>
        </w:tc>
      </w:tr>
      <w:tr w:rsidR="000C1370" w:rsidTr="000C1370">
        <w:tc>
          <w:tcPr>
            <w:tcW w:w="5098" w:type="dxa"/>
          </w:tcPr>
          <w:p w:rsidR="000C1370" w:rsidRDefault="000C1370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  <w:p w:rsidR="000C1370" w:rsidRDefault="000C1370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  <w:p w:rsidR="000C1370" w:rsidRDefault="000C1370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  <w:p w:rsidR="000C1370" w:rsidRDefault="000C1370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  <w:p w:rsidR="000C1370" w:rsidRDefault="000C1370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  <w:p w:rsidR="000C1370" w:rsidRDefault="000C1370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  <w:p w:rsidR="000C1370" w:rsidRDefault="000C1370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  <w:p w:rsidR="000C1370" w:rsidRPr="0060596E" w:rsidRDefault="000C1370" w:rsidP="000C1370">
            <w:pPr>
              <w:rPr>
                <w:rFonts w:ascii="Comic Sans MS" w:hAnsi="Comic Sans MS"/>
                <w:b/>
                <w:sz w:val="24"/>
                <w:szCs w:val="24"/>
                <w:lang w:val="en-GB"/>
              </w:rPr>
            </w:pPr>
            <w:r>
              <w:rPr>
                <w:rFonts w:ascii="Comic Sans MS" w:hAnsi="Comic Sans MS"/>
                <w:b/>
                <w:sz w:val="24"/>
                <w:szCs w:val="24"/>
                <w:lang w:val="en-GB"/>
              </w:rPr>
              <w:t>Topic</w:t>
            </w:r>
            <w:r w:rsidR="00574765">
              <w:rPr>
                <w:rFonts w:ascii="Comic Sans MS" w:hAnsi="Comic Sans MS"/>
                <w:b/>
                <w:sz w:val="24"/>
                <w:szCs w:val="24"/>
                <w:lang w:val="en-GB"/>
              </w:rPr>
              <w:t xml:space="preserve"> 9</w:t>
            </w:r>
            <w:r w:rsidR="00BA1BCE">
              <w:rPr>
                <w:rFonts w:ascii="Comic Sans MS" w:hAnsi="Comic Sans MS"/>
                <w:b/>
                <w:sz w:val="24"/>
                <w:szCs w:val="24"/>
                <w:lang w:val="en-GB"/>
              </w:rPr>
              <w:t xml:space="preserve"> Globalisation, Green Crime, Human Rights + State Crime</w:t>
            </w:r>
          </w:p>
        </w:tc>
        <w:tc>
          <w:tcPr>
            <w:tcW w:w="1276" w:type="dxa"/>
          </w:tcPr>
          <w:p w:rsidR="000C1370" w:rsidRDefault="000C1370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  <w:r>
              <w:rPr>
                <w:rFonts w:ascii="Comic Sans MS" w:hAnsi="Comic Sans MS"/>
                <w:sz w:val="24"/>
                <w:szCs w:val="24"/>
                <w:lang w:val="en-GB"/>
              </w:rPr>
              <w:t>Have good detailed notes + ready to revise</w:t>
            </w:r>
          </w:p>
        </w:tc>
        <w:tc>
          <w:tcPr>
            <w:tcW w:w="1559" w:type="dxa"/>
          </w:tcPr>
          <w:p w:rsidR="000C1370" w:rsidRPr="003926A1" w:rsidRDefault="000C1370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  <w:r w:rsidRPr="003926A1">
              <w:rPr>
                <w:rFonts w:ascii="Comic Sans MS" w:hAnsi="Comic Sans MS"/>
                <w:sz w:val="24"/>
                <w:szCs w:val="24"/>
                <w:lang w:val="en-GB"/>
              </w:rPr>
              <w:t xml:space="preserve">if you have notes but not sufficiently clear or detailed - </w:t>
            </w:r>
            <w:r w:rsidRPr="003926A1">
              <w:rPr>
                <w:rFonts w:ascii="Comic Sans MS" w:hAnsi="Comic Sans MS"/>
                <w:sz w:val="24"/>
                <w:szCs w:val="24"/>
                <w:u w:val="single"/>
                <w:lang w:val="en-GB"/>
              </w:rPr>
              <w:t>underline</w:t>
            </w:r>
            <w:r w:rsidRPr="003926A1">
              <w:rPr>
                <w:rFonts w:ascii="Comic Sans MS" w:hAnsi="Comic Sans MS"/>
                <w:sz w:val="24"/>
                <w:szCs w:val="24"/>
                <w:lang w:val="en-GB"/>
              </w:rPr>
              <w:t xml:space="preserve"> these areas </w:t>
            </w:r>
          </w:p>
          <w:p w:rsidR="000C1370" w:rsidRDefault="000C1370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</w:tcPr>
          <w:p w:rsidR="000C1370" w:rsidRPr="003926A1" w:rsidRDefault="000C1370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  <w:r w:rsidRPr="003926A1">
              <w:rPr>
                <w:rFonts w:ascii="Comic Sans MS" w:hAnsi="Comic Sans MS"/>
                <w:sz w:val="24"/>
                <w:szCs w:val="24"/>
                <w:lang w:val="en-GB"/>
              </w:rPr>
              <w:t xml:space="preserve">if you have </w:t>
            </w:r>
            <w:r w:rsidRPr="003926A1">
              <w:rPr>
                <w:rFonts w:ascii="Comic Sans MS" w:hAnsi="Comic Sans MS"/>
                <w:sz w:val="24"/>
                <w:szCs w:val="24"/>
                <w:u w:val="single"/>
                <w:lang w:val="en-GB"/>
              </w:rPr>
              <w:t>no</w:t>
            </w:r>
            <w:r w:rsidRPr="003926A1">
              <w:rPr>
                <w:rFonts w:ascii="Comic Sans MS" w:hAnsi="Comic Sans MS"/>
                <w:sz w:val="24"/>
                <w:szCs w:val="24"/>
                <w:lang w:val="en-GB"/>
              </w:rPr>
              <w:t xml:space="preserve"> notes on the topic &amp; </w:t>
            </w:r>
            <w:r w:rsidRPr="003926A1">
              <w:rPr>
                <w:rFonts w:ascii="Comic Sans MS" w:hAnsi="Comic Sans MS"/>
                <w:sz w:val="24"/>
                <w:szCs w:val="24"/>
                <w:u w:val="single"/>
                <w:lang w:val="en-GB"/>
              </w:rPr>
              <w:t>underline</w:t>
            </w:r>
            <w:r w:rsidRPr="003926A1">
              <w:rPr>
                <w:rFonts w:ascii="Comic Sans MS" w:hAnsi="Comic Sans MS"/>
                <w:sz w:val="24"/>
                <w:szCs w:val="24"/>
                <w:lang w:val="en-GB"/>
              </w:rPr>
              <w:t xml:space="preserve"> the areas with no notes</w:t>
            </w:r>
          </w:p>
          <w:p w:rsidR="000C1370" w:rsidRDefault="000C1370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</w:tr>
      <w:tr w:rsidR="00BA1BCE" w:rsidTr="000C1370">
        <w:tc>
          <w:tcPr>
            <w:tcW w:w="5098" w:type="dxa"/>
          </w:tcPr>
          <w:p w:rsidR="00BA1BCE" w:rsidRPr="007934B4" w:rsidRDefault="00BA1BCE" w:rsidP="00BA1BCE">
            <w:pPr>
              <w:pStyle w:val="ListParagraph"/>
              <w:numPr>
                <w:ilvl w:val="0"/>
                <w:numId w:val="16"/>
              </w:numPr>
              <w:rPr>
                <w:rFonts w:ascii="Comic Sans MS" w:hAnsi="Comic Sans MS"/>
                <w:b/>
                <w:sz w:val="24"/>
                <w:szCs w:val="24"/>
                <w:lang w:val="en-GB"/>
              </w:rPr>
            </w:pPr>
            <w:r w:rsidRPr="007934B4">
              <w:rPr>
                <w:rFonts w:ascii="Comic Sans MS" w:hAnsi="Comic Sans MS"/>
                <w:b/>
                <w:sz w:val="24"/>
                <w:szCs w:val="24"/>
                <w:lang w:val="en-GB"/>
              </w:rPr>
              <w:t>Crime + Globalisation</w:t>
            </w:r>
          </w:p>
          <w:p w:rsidR="007934B4" w:rsidRPr="00574765" w:rsidRDefault="007934B4" w:rsidP="007934B4">
            <w:pPr>
              <w:pStyle w:val="ListParagraph"/>
              <w:numPr>
                <w:ilvl w:val="0"/>
                <w:numId w:val="16"/>
              </w:numPr>
              <w:rPr>
                <w:rFonts w:ascii="Comic Sans MS" w:hAnsi="Comic Sans MS"/>
                <w:sz w:val="24"/>
                <w:szCs w:val="24"/>
                <w:lang w:val="en-GB"/>
              </w:rPr>
            </w:pPr>
            <w:r w:rsidRPr="00574765">
              <w:rPr>
                <w:rFonts w:ascii="Comic Sans MS" w:hAnsi="Comic Sans MS"/>
                <w:sz w:val="24"/>
                <w:szCs w:val="24"/>
                <w:lang w:val="en-GB"/>
              </w:rPr>
              <w:t>Global criminal economy</w:t>
            </w:r>
          </w:p>
          <w:p w:rsidR="007934B4" w:rsidRPr="00574765" w:rsidRDefault="007934B4" w:rsidP="007934B4">
            <w:pPr>
              <w:pStyle w:val="ListParagraph"/>
              <w:numPr>
                <w:ilvl w:val="0"/>
                <w:numId w:val="16"/>
              </w:numPr>
              <w:rPr>
                <w:rFonts w:ascii="Comic Sans MS" w:hAnsi="Comic Sans MS"/>
                <w:sz w:val="24"/>
                <w:szCs w:val="24"/>
                <w:lang w:val="en-GB"/>
              </w:rPr>
            </w:pPr>
            <w:r w:rsidRPr="00574765">
              <w:rPr>
                <w:rFonts w:ascii="Comic Sans MS" w:hAnsi="Comic Sans MS"/>
                <w:sz w:val="24"/>
                <w:szCs w:val="24"/>
                <w:lang w:val="en-GB"/>
              </w:rPr>
              <w:t>Transnational organised crime    Castells</w:t>
            </w:r>
          </w:p>
          <w:p w:rsidR="007934B4" w:rsidRDefault="007934B4" w:rsidP="007934B4">
            <w:pPr>
              <w:pStyle w:val="ListParagraph"/>
              <w:numPr>
                <w:ilvl w:val="0"/>
                <w:numId w:val="16"/>
              </w:numPr>
              <w:rPr>
                <w:rFonts w:ascii="Comic Sans MS" w:hAnsi="Comic Sans MS"/>
                <w:sz w:val="24"/>
                <w:szCs w:val="24"/>
                <w:lang w:val="en-GB"/>
              </w:rPr>
            </w:pPr>
            <w:r w:rsidRPr="00574765">
              <w:rPr>
                <w:rFonts w:ascii="Comic Sans MS" w:hAnsi="Comic Sans MS"/>
                <w:sz w:val="24"/>
                <w:szCs w:val="24"/>
                <w:lang w:val="en-GB"/>
              </w:rPr>
              <w:t>Global risk consciousness</w:t>
            </w:r>
          </w:p>
          <w:p w:rsidR="007934B4" w:rsidRPr="00574765" w:rsidRDefault="007934B4" w:rsidP="007934B4">
            <w:pPr>
              <w:pStyle w:val="ListParagraph"/>
              <w:numPr>
                <w:ilvl w:val="0"/>
                <w:numId w:val="16"/>
              </w:numPr>
              <w:rPr>
                <w:rFonts w:ascii="Comic Sans MS" w:hAnsi="Comic Sans MS"/>
                <w:sz w:val="24"/>
                <w:szCs w:val="24"/>
                <w:lang w:val="en-GB"/>
              </w:rPr>
            </w:pPr>
            <w:r w:rsidRPr="00574765">
              <w:rPr>
                <w:rFonts w:ascii="Comic Sans MS" w:hAnsi="Comic Sans MS"/>
                <w:sz w:val="24"/>
                <w:szCs w:val="24"/>
                <w:lang w:val="en-GB"/>
              </w:rPr>
              <w:t xml:space="preserve">Taylor Globalisation, capitalism + crime </w:t>
            </w:r>
          </w:p>
          <w:p w:rsidR="007934B4" w:rsidRPr="00574765" w:rsidRDefault="007934B4" w:rsidP="007934B4">
            <w:pPr>
              <w:pStyle w:val="ListParagraph"/>
              <w:numPr>
                <w:ilvl w:val="0"/>
                <w:numId w:val="16"/>
              </w:numPr>
              <w:rPr>
                <w:rFonts w:ascii="Comic Sans MS" w:hAnsi="Comic Sans MS"/>
                <w:sz w:val="24"/>
                <w:szCs w:val="24"/>
                <w:lang w:val="en-GB"/>
              </w:rPr>
            </w:pPr>
            <w:r w:rsidRPr="00574765">
              <w:rPr>
                <w:rFonts w:ascii="Comic Sans MS" w:hAnsi="Comic Sans MS"/>
                <w:sz w:val="24"/>
                <w:szCs w:val="24"/>
                <w:lang w:val="en-GB"/>
              </w:rPr>
              <w:t xml:space="preserve">Crimes of Globalisation  Rothe + Friedrichs </w:t>
            </w:r>
          </w:p>
          <w:p w:rsidR="007934B4" w:rsidRDefault="007934B4" w:rsidP="007934B4">
            <w:pPr>
              <w:pStyle w:val="ListParagraph"/>
              <w:numPr>
                <w:ilvl w:val="0"/>
                <w:numId w:val="16"/>
              </w:numPr>
              <w:rPr>
                <w:rFonts w:ascii="Comic Sans MS" w:hAnsi="Comic Sans MS"/>
                <w:sz w:val="24"/>
                <w:szCs w:val="24"/>
                <w:lang w:val="en-GB"/>
              </w:rPr>
            </w:pPr>
            <w:r w:rsidRPr="00574765">
              <w:rPr>
                <w:rFonts w:ascii="Comic Sans MS" w:hAnsi="Comic Sans MS"/>
                <w:sz w:val="24"/>
                <w:szCs w:val="24"/>
                <w:lang w:val="en-GB"/>
              </w:rPr>
              <w:t>Patterns of criminal organisation : Hobbs + Dunningham  “Glocal”</w:t>
            </w:r>
          </w:p>
          <w:p w:rsidR="007934B4" w:rsidRPr="00574765" w:rsidRDefault="007934B4" w:rsidP="007934B4">
            <w:pPr>
              <w:pStyle w:val="ListParagraph"/>
              <w:numPr>
                <w:ilvl w:val="0"/>
                <w:numId w:val="16"/>
              </w:numPr>
              <w:rPr>
                <w:rFonts w:ascii="Comic Sans MS" w:hAnsi="Comic Sans MS"/>
                <w:sz w:val="24"/>
                <w:szCs w:val="24"/>
                <w:lang w:val="en-GB"/>
              </w:rPr>
            </w:pPr>
            <w:r w:rsidRPr="00574765">
              <w:rPr>
                <w:rFonts w:ascii="Comic Sans MS" w:hAnsi="Comic Sans MS"/>
                <w:sz w:val="24"/>
                <w:szCs w:val="24"/>
                <w:lang w:val="en-GB"/>
              </w:rPr>
              <w:t>Glenny  McMafia</w:t>
            </w:r>
          </w:p>
          <w:p w:rsidR="00BA1BCE" w:rsidRDefault="00BA1BCE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276" w:type="dxa"/>
          </w:tcPr>
          <w:p w:rsidR="00BA1BCE" w:rsidRDefault="00BA1BCE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559" w:type="dxa"/>
          </w:tcPr>
          <w:p w:rsidR="00BA1BCE" w:rsidRPr="003926A1" w:rsidRDefault="00BA1BCE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</w:tcPr>
          <w:p w:rsidR="00BA1BCE" w:rsidRPr="003926A1" w:rsidRDefault="00BA1BCE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</w:tr>
      <w:tr w:rsidR="00BA1BCE" w:rsidTr="000C1370">
        <w:tc>
          <w:tcPr>
            <w:tcW w:w="5098" w:type="dxa"/>
          </w:tcPr>
          <w:p w:rsidR="007934B4" w:rsidRPr="007934B4" w:rsidRDefault="007934B4" w:rsidP="007934B4">
            <w:pPr>
              <w:pStyle w:val="ListParagraph"/>
              <w:numPr>
                <w:ilvl w:val="0"/>
                <w:numId w:val="16"/>
              </w:numPr>
              <w:rPr>
                <w:rFonts w:ascii="Comic Sans MS" w:hAnsi="Comic Sans MS"/>
                <w:b/>
                <w:sz w:val="24"/>
                <w:szCs w:val="24"/>
                <w:lang w:val="en-GB"/>
              </w:rPr>
            </w:pPr>
            <w:r w:rsidRPr="007934B4">
              <w:rPr>
                <w:rFonts w:ascii="Comic Sans MS" w:hAnsi="Comic Sans MS"/>
                <w:b/>
                <w:sz w:val="24"/>
                <w:szCs w:val="24"/>
                <w:lang w:val="en-GB"/>
              </w:rPr>
              <w:t>Green Crime</w:t>
            </w:r>
          </w:p>
          <w:p w:rsidR="00BA1BCE" w:rsidRDefault="007934B4" w:rsidP="007934B4">
            <w:pPr>
              <w:ind w:left="360"/>
              <w:rPr>
                <w:rFonts w:ascii="Comic Sans MS" w:hAnsi="Comic Sans MS"/>
                <w:sz w:val="24"/>
                <w:szCs w:val="24"/>
                <w:lang w:val="en-GB"/>
              </w:rPr>
            </w:pPr>
            <w:r w:rsidRPr="007934B4">
              <w:rPr>
                <w:rFonts w:ascii="Comic Sans MS" w:hAnsi="Comic Sans MS"/>
                <w:sz w:val="24"/>
                <w:szCs w:val="24"/>
                <w:lang w:val="en-GB"/>
              </w:rPr>
              <w:t>Trad criminology , Green criminology  harm  zemiology</w:t>
            </w:r>
          </w:p>
          <w:p w:rsidR="007934B4" w:rsidRPr="00574765" w:rsidRDefault="007934B4" w:rsidP="007934B4">
            <w:pPr>
              <w:pStyle w:val="ListParagraph"/>
              <w:numPr>
                <w:ilvl w:val="0"/>
                <w:numId w:val="16"/>
              </w:numPr>
              <w:rPr>
                <w:rFonts w:ascii="Comic Sans MS" w:hAnsi="Comic Sans MS"/>
                <w:sz w:val="24"/>
                <w:szCs w:val="24"/>
                <w:lang w:val="en-GB"/>
              </w:rPr>
            </w:pPr>
            <w:r w:rsidRPr="00574765">
              <w:rPr>
                <w:rFonts w:ascii="Comic Sans MS" w:hAnsi="Comic Sans MS"/>
                <w:sz w:val="24"/>
                <w:szCs w:val="24"/>
                <w:lang w:val="en-GB"/>
              </w:rPr>
              <w:t>Global Risk society  : Beck Green criminology  Situ + Emmons definition of environmental crime</w:t>
            </w:r>
          </w:p>
          <w:p w:rsidR="007934B4" w:rsidRDefault="007934B4" w:rsidP="007934B4">
            <w:pPr>
              <w:ind w:left="360"/>
              <w:rPr>
                <w:rFonts w:ascii="Comic Sans MS" w:hAnsi="Comic Sans MS"/>
                <w:sz w:val="24"/>
                <w:szCs w:val="24"/>
                <w:lang w:val="en-GB"/>
              </w:rPr>
            </w:pPr>
            <w:r>
              <w:rPr>
                <w:rFonts w:ascii="Comic Sans MS" w:hAnsi="Comic Sans MS"/>
                <w:sz w:val="24"/>
                <w:szCs w:val="24"/>
                <w:lang w:val="en-GB"/>
              </w:rPr>
              <w:t>11.</w:t>
            </w:r>
            <w:r w:rsidRPr="00574765">
              <w:rPr>
                <w:rFonts w:ascii="Comic Sans MS" w:hAnsi="Comic Sans MS"/>
                <w:sz w:val="24"/>
                <w:szCs w:val="24"/>
                <w:lang w:val="en-GB"/>
              </w:rPr>
              <w:t>White  Harm</w:t>
            </w:r>
            <w:r>
              <w:rPr>
                <w:rFonts w:ascii="Comic Sans MS" w:hAnsi="Comic Sans MS"/>
                <w:sz w:val="24"/>
                <w:szCs w:val="24"/>
                <w:lang w:val="en-GB"/>
              </w:rPr>
              <w:t xml:space="preserve"> </w:t>
            </w:r>
            <w:r w:rsidRPr="00BA1BCE">
              <w:rPr>
                <w:rFonts w:ascii="Comic Sans MS" w:hAnsi="Comic Sans MS"/>
                <w:sz w:val="24"/>
                <w:szCs w:val="24"/>
                <w:lang w:val="en-GB"/>
              </w:rPr>
              <w:t>Anthropocentric  and ecocentric views</w:t>
            </w:r>
          </w:p>
          <w:p w:rsidR="007934B4" w:rsidRPr="007934B4" w:rsidRDefault="007934B4" w:rsidP="007934B4">
            <w:pPr>
              <w:ind w:left="360"/>
              <w:rPr>
                <w:rFonts w:ascii="Comic Sans MS" w:hAnsi="Comic Sans MS"/>
                <w:b/>
                <w:sz w:val="24"/>
                <w:szCs w:val="24"/>
                <w:lang w:val="en-GB"/>
              </w:rPr>
            </w:pPr>
            <w:r>
              <w:rPr>
                <w:rFonts w:ascii="Comic Sans MS" w:hAnsi="Comic Sans MS"/>
                <w:sz w:val="24"/>
                <w:szCs w:val="24"/>
                <w:lang w:val="en-GB"/>
              </w:rPr>
              <w:t xml:space="preserve">12. </w:t>
            </w:r>
            <w:r w:rsidRPr="00574765">
              <w:rPr>
                <w:rFonts w:ascii="Comic Sans MS" w:hAnsi="Comic Sans MS"/>
                <w:sz w:val="24"/>
                <w:szCs w:val="24"/>
                <w:lang w:val="en-GB"/>
              </w:rPr>
              <w:t>South  Green crimes 2 types  primary + secondary crimes</w:t>
            </w:r>
          </w:p>
          <w:p w:rsidR="007934B4" w:rsidRPr="007934B4" w:rsidRDefault="007934B4" w:rsidP="007934B4">
            <w:pPr>
              <w:pStyle w:val="ListParagraph"/>
              <w:rPr>
                <w:rFonts w:ascii="Comic Sans MS" w:hAnsi="Comic Sans MS"/>
                <w:b/>
                <w:sz w:val="24"/>
                <w:szCs w:val="24"/>
                <w:lang w:val="en-GB"/>
              </w:rPr>
            </w:pPr>
          </w:p>
        </w:tc>
        <w:tc>
          <w:tcPr>
            <w:tcW w:w="1276" w:type="dxa"/>
          </w:tcPr>
          <w:p w:rsidR="00BA1BCE" w:rsidRDefault="00BA1BCE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559" w:type="dxa"/>
          </w:tcPr>
          <w:p w:rsidR="00BA1BCE" w:rsidRPr="003926A1" w:rsidRDefault="00BA1BCE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</w:tcPr>
          <w:p w:rsidR="00BA1BCE" w:rsidRPr="003926A1" w:rsidRDefault="00BA1BCE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</w:tr>
      <w:tr w:rsidR="00BA1BCE" w:rsidTr="000C1370">
        <w:tc>
          <w:tcPr>
            <w:tcW w:w="5098" w:type="dxa"/>
          </w:tcPr>
          <w:p w:rsidR="00BA1BCE" w:rsidRDefault="00BA1BCE" w:rsidP="007934B4">
            <w:pPr>
              <w:pStyle w:val="ListParagraph"/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276" w:type="dxa"/>
          </w:tcPr>
          <w:p w:rsidR="00BA1BCE" w:rsidRDefault="00BA1BCE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559" w:type="dxa"/>
          </w:tcPr>
          <w:p w:rsidR="00BA1BCE" w:rsidRPr="003926A1" w:rsidRDefault="00BA1BCE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</w:tcPr>
          <w:p w:rsidR="00BA1BCE" w:rsidRPr="003926A1" w:rsidRDefault="00BA1BCE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</w:tr>
      <w:tr w:rsidR="00BA1BCE" w:rsidTr="000C1370">
        <w:tc>
          <w:tcPr>
            <w:tcW w:w="5098" w:type="dxa"/>
          </w:tcPr>
          <w:p w:rsidR="00BA1BCE" w:rsidRDefault="00BA1BCE" w:rsidP="007934B4">
            <w:pPr>
              <w:pStyle w:val="ListParagraph"/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276" w:type="dxa"/>
          </w:tcPr>
          <w:p w:rsidR="00BA1BCE" w:rsidRDefault="00BA1BCE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559" w:type="dxa"/>
          </w:tcPr>
          <w:p w:rsidR="00BA1BCE" w:rsidRPr="003926A1" w:rsidRDefault="00BA1BCE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</w:tcPr>
          <w:p w:rsidR="00BA1BCE" w:rsidRPr="003926A1" w:rsidRDefault="00BA1BCE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</w:tr>
      <w:tr w:rsidR="00BA1BCE" w:rsidTr="000C1370">
        <w:tc>
          <w:tcPr>
            <w:tcW w:w="5098" w:type="dxa"/>
          </w:tcPr>
          <w:p w:rsidR="00BA1BCE" w:rsidRPr="00BA1BCE" w:rsidRDefault="00BA1BCE" w:rsidP="007934B4">
            <w:pPr>
              <w:pStyle w:val="ListParagraph"/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276" w:type="dxa"/>
          </w:tcPr>
          <w:p w:rsidR="00BA1BCE" w:rsidRDefault="00BA1BCE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559" w:type="dxa"/>
          </w:tcPr>
          <w:p w:rsidR="00BA1BCE" w:rsidRPr="003926A1" w:rsidRDefault="00BA1BCE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</w:tcPr>
          <w:p w:rsidR="00BA1BCE" w:rsidRPr="003926A1" w:rsidRDefault="00BA1BCE" w:rsidP="000C1370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</w:tr>
      <w:tr w:rsidR="007934B4" w:rsidTr="000C1370">
        <w:tc>
          <w:tcPr>
            <w:tcW w:w="5098" w:type="dxa"/>
          </w:tcPr>
          <w:p w:rsidR="007934B4" w:rsidRDefault="007934B4" w:rsidP="007934B4">
            <w:pPr>
              <w:pStyle w:val="ListParagraph"/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276" w:type="dxa"/>
          </w:tcPr>
          <w:p w:rsidR="007934B4" w:rsidRPr="003926A1" w:rsidRDefault="007934B4" w:rsidP="007934B4">
            <w:pPr>
              <w:rPr>
                <w:rFonts w:ascii="Comic Sans MS" w:hAnsi="Comic Sans MS"/>
                <w:color w:val="00B050"/>
                <w:sz w:val="24"/>
                <w:szCs w:val="24"/>
                <w:lang w:val="en-GB"/>
              </w:rPr>
            </w:pPr>
            <w:r>
              <w:rPr>
                <w:rFonts w:ascii="Comic Sans MS" w:hAnsi="Comic Sans MS"/>
                <w:color w:val="00B050"/>
                <w:sz w:val="24"/>
                <w:szCs w:val="24"/>
                <w:lang w:val="en-GB"/>
              </w:rPr>
              <w:t>GREEN</w:t>
            </w:r>
          </w:p>
        </w:tc>
        <w:tc>
          <w:tcPr>
            <w:tcW w:w="1559" w:type="dxa"/>
          </w:tcPr>
          <w:p w:rsidR="007934B4" w:rsidRPr="003926A1" w:rsidRDefault="007934B4" w:rsidP="007934B4">
            <w:pPr>
              <w:rPr>
                <w:rFonts w:ascii="Comic Sans MS" w:hAnsi="Comic Sans MS"/>
                <w:color w:val="FFC000"/>
                <w:sz w:val="24"/>
                <w:szCs w:val="24"/>
                <w:lang w:val="en-GB"/>
              </w:rPr>
            </w:pPr>
            <w:r>
              <w:rPr>
                <w:rFonts w:ascii="Comic Sans MS" w:hAnsi="Comic Sans MS"/>
                <w:color w:val="FFC000"/>
                <w:sz w:val="24"/>
                <w:szCs w:val="24"/>
                <w:lang w:val="en-GB"/>
              </w:rPr>
              <w:t>AMBER</w:t>
            </w:r>
          </w:p>
        </w:tc>
        <w:tc>
          <w:tcPr>
            <w:tcW w:w="1417" w:type="dxa"/>
          </w:tcPr>
          <w:p w:rsidR="007934B4" w:rsidRPr="003926A1" w:rsidRDefault="007934B4" w:rsidP="007934B4">
            <w:pPr>
              <w:rPr>
                <w:rFonts w:ascii="Comic Sans MS" w:hAnsi="Comic Sans MS"/>
                <w:color w:val="FF0000"/>
                <w:sz w:val="24"/>
                <w:szCs w:val="24"/>
                <w:lang w:val="en-GB"/>
              </w:rPr>
            </w:pPr>
            <w:r>
              <w:rPr>
                <w:rFonts w:ascii="Comic Sans MS" w:hAnsi="Comic Sans MS"/>
                <w:color w:val="FF0000"/>
                <w:sz w:val="24"/>
                <w:szCs w:val="24"/>
                <w:lang w:val="en-GB"/>
              </w:rPr>
              <w:t>RED</w:t>
            </w:r>
          </w:p>
        </w:tc>
      </w:tr>
      <w:tr w:rsidR="007934B4" w:rsidTr="000C1370">
        <w:tc>
          <w:tcPr>
            <w:tcW w:w="5098" w:type="dxa"/>
          </w:tcPr>
          <w:p w:rsidR="007934B4" w:rsidRDefault="007934B4" w:rsidP="007934B4">
            <w:pPr>
              <w:pStyle w:val="ListParagraph"/>
              <w:rPr>
                <w:rFonts w:ascii="Comic Sans MS" w:hAnsi="Comic Sans MS"/>
                <w:b/>
                <w:sz w:val="24"/>
                <w:szCs w:val="24"/>
                <w:lang w:val="en-GB"/>
              </w:rPr>
            </w:pPr>
          </w:p>
          <w:p w:rsidR="007934B4" w:rsidRDefault="007934B4" w:rsidP="007934B4">
            <w:pPr>
              <w:pStyle w:val="ListParagraph"/>
              <w:rPr>
                <w:rFonts w:ascii="Comic Sans MS" w:hAnsi="Comic Sans MS"/>
                <w:b/>
                <w:sz w:val="24"/>
                <w:szCs w:val="24"/>
                <w:lang w:val="en-GB"/>
              </w:rPr>
            </w:pPr>
          </w:p>
          <w:p w:rsidR="007934B4" w:rsidRDefault="007934B4" w:rsidP="007934B4">
            <w:pPr>
              <w:pStyle w:val="ListParagraph"/>
              <w:rPr>
                <w:rFonts w:ascii="Comic Sans MS" w:hAnsi="Comic Sans MS"/>
                <w:b/>
                <w:sz w:val="24"/>
                <w:szCs w:val="24"/>
                <w:lang w:val="en-GB"/>
              </w:rPr>
            </w:pPr>
          </w:p>
          <w:p w:rsidR="007934B4" w:rsidRDefault="007934B4" w:rsidP="007934B4">
            <w:pPr>
              <w:pStyle w:val="ListParagraph"/>
              <w:rPr>
                <w:rFonts w:ascii="Comic Sans MS" w:hAnsi="Comic Sans MS"/>
                <w:b/>
                <w:sz w:val="24"/>
                <w:szCs w:val="24"/>
                <w:lang w:val="en-GB"/>
              </w:rPr>
            </w:pPr>
          </w:p>
          <w:p w:rsidR="007934B4" w:rsidRDefault="007934B4" w:rsidP="007934B4">
            <w:pPr>
              <w:pStyle w:val="ListParagraph"/>
              <w:rPr>
                <w:rFonts w:ascii="Comic Sans MS" w:hAnsi="Comic Sans MS"/>
                <w:b/>
                <w:sz w:val="24"/>
                <w:szCs w:val="24"/>
                <w:lang w:val="en-GB"/>
              </w:rPr>
            </w:pPr>
          </w:p>
          <w:p w:rsidR="007934B4" w:rsidRDefault="007934B4" w:rsidP="007934B4">
            <w:pPr>
              <w:pStyle w:val="ListParagraph"/>
              <w:rPr>
                <w:rFonts w:ascii="Comic Sans MS" w:hAnsi="Comic Sans MS"/>
                <w:b/>
                <w:sz w:val="24"/>
                <w:szCs w:val="24"/>
                <w:lang w:val="en-GB"/>
              </w:rPr>
            </w:pPr>
          </w:p>
          <w:p w:rsidR="007934B4" w:rsidRDefault="007934B4" w:rsidP="007934B4">
            <w:pPr>
              <w:pStyle w:val="ListParagraph"/>
              <w:rPr>
                <w:rFonts w:ascii="Comic Sans MS" w:hAnsi="Comic Sans MS"/>
                <w:b/>
                <w:sz w:val="24"/>
                <w:szCs w:val="24"/>
                <w:lang w:val="en-GB"/>
              </w:rPr>
            </w:pPr>
          </w:p>
          <w:p w:rsidR="007934B4" w:rsidRPr="00BA1BCE" w:rsidRDefault="007934B4" w:rsidP="007934B4">
            <w:pPr>
              <w:pStyle w:val="ListParagraph"/>
              <w:rPr>
                <w:rFonts w:ascii="Comic Sans MS" w:hAnsi="Comic Sans MS"/>
                <w:sz w:val="24"/>
                <w:szCs w:val="24"/>
                <w:lang w:val="en-GB"/>
              </w:rPr>
            </w:pPr>
            <w:r>
              <w:rPr>
                <w:rFonts w:ascii="Comic Sans MS" w:hAnsi="Comic Sans MS"/>
                <w:b/>
                <w:sz w:val="24"/>
                <w:szCs w:val="24"/>
                <w:lang w:val="en-GB"/>
              </w:rPr>
              <w:t>Topic 9 Globalisation, Green Crime, Human Rights + State Crime cont’d</w:t>
            </w:r>
          </w:p>
        </w:tc>
        <w:tc>
          <w:tcPr>
            <w:tcW w:w="1276" w:type="dxa"/>
          </w:tcPr>
          <w:p w:rsidR="007934B4" w:rsidRDefault="007934B4" w:rsidP="007934B4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  <w:r>
              <w:rPr>
                <w:rFonts w:ascii="Comic Sans MS" w:hAnsi="Comic Sans MS"/>
                <w:sz w:val="24"/>
                <w:szCs w:val="24"/>
                <w:lang w:val="en-GB"/>
              </w:rPr>
              <w:t>Have good detailed notes + ready to revise</w:t>
            </w:r>
          </w:p>
        </w:tc>
        <w:tc>
          <w:tcPr>
            <w:tcW w:w="1559" w:type="dxa"/>
          </w:tcPr>
          <w:p w:rsidR="007934B4" w:rsidRPr="003926A1" w:rsidRDefault="007934B4" w:rsidP="007934B4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  <w:r w:rsidRPr="003926A1">
              <w:rPr>
                <w:rFonts w:ascii="Comic Sans MS" w:hAnsi="Comic Sans MS"/>
                <w:sz w:val="24"/>
                <w:szCs w:val="24"/>
                <w:lang w:val="en-GB"/>
              </w:rPr>
              <w:t xml:space="preserve">if you have notes but not sufficiently clear or detailed - </w:t>
            </w:r>
            <w:r w:rsidRPr="003926A1">
              <w:rPr>
                <w:rFonts w:ascii="Comic Sans MS" w:hAnsi="Comic Sans MS"/>
                <w:sz w:val="24"/>
                <w:szCs w:val="24"/>
                <w:u w:val="single"/>
                <w:lang w:val="en-GB"/>
              </w:rPr>
              <w:t>underline</w:t>
            </w:r>
            <w:r w:rsidRPr="003926A1">
              <w:rPr>
                <w:rFonts w:ascii="Comic Sans MS" w:hAnsi="Comic Sans MS"/>
                <w:sz w:val="24"/>
                <w:szCs w:val="24"/>
                <w:lang w:val="en-GB"/>
              </w:rPr>
              <w:t xml:space="preserve"> these areas </w:t>
            </w:r>
          </w:p>
          <w:p w:rsidR="007934B4" w:rsidRDefault="007934B4" w:rsidP="007934B4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</w:tcPr>
          <w:p w:rsidR="007934B4" w:rsidRPr="003926A1" w:rsidRDefault="007934B4" w:rsidP="007934B4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  <w:r w:rsidRPr="003926A1">
              <w:rPr>
                <w:rFonts w:ascii="Comic Sans MS" w:hAnsi="Comic Sans MS"/>
                <w:sz w:val="24"/>
                <w:szCs w:val="24"/>
                <w:lang w:val="en-GB"/>
              </w:rPr>
              <w:t xml:space="preserve">if you have </w:t>
            </w:r>
            <w:r w:rsidRPr="003926A1">
              <w:rPr>
                <w:rFonts w:ascii="Comic Sans MS" w:hAnsi="Comic Sans MS"/>
                <w:sz w:val="24"/>
                <w:szCs w:val="24"/>
                <w:u w:val="single"/>
                <w:lang w:val="en-GB"/>
              </w:rPr>
              <w:t>no</w:t>
            </w:r>
            <w:r w:rsidRPr="003926A1">
              <w:rPr>
                <w:rFonts w:ascii="Comic Sans MS" w:hAnsi="Comic Sans MS"/>
                <w:sz w:val="24"/>
                <w:szCs w:val="24"/>
                <w:lang w:val="en-GB"/>
              </w:rPr>
              <w:t xml:space="preserve"> notes on the topic &amp; </w:t>
            </w:r>
            <w:r w:rsidRPr="003926A1">
              <w:rPr>
                <w:rFonts w:ascii="Comic Sans MS" w:hAnsi="Comic Sans MS"/>
                <w:sz w:val="24"/>
                <w:szCs w:val="24"/>
                <w:u w:val="single"/>
                <w:lang w:val="en-GB"/>
              </w:rPr>
              <w:t>underline</w:t>
            </w:r>
            <w:r w:rsidRPr="003926A1">
              <w:rPr>
                <w:rFonts w:ascii="Comic Sans MS" w:hAnsi="Comic Sans MS"/>
                <w:sz w:val="24"/>
                <w:szCs w:val="24"/>
                <w:lang w:val="en-GB"/>
              </w:rPr>
              <w:t xml:space="preserve"> the areas with no notes</w:t>
            </w:r>
          </w:p>
          <w:p w:rsidR="007934B4" w:rsidRDefault="007934B4" w:rsidP="007934B4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</w:tr>
      <w:tr w:rsidR="007934B4" w:rsidTr="000C1370">
        <w:tc>
          <w:tcPr>
            <w:tcW w:w="5098" w:type="dxa"/>
          </w:tcPr>
          <w:p w:rsidR="007934B4" w:rsidRDefault="007934B4" w:rsidP="007934B4">
            <w:pPr>
              <w:pStyle w:val="ListParagraph"/>
              <w:rPr>
                <w:rFonts w:ascii="Comic Sans MS" w:hAnsi="Comic Sans MS"/>
                <w:b/>
                <w:sz w:val="24"/>
                <w:szCs w:val="24"/>
                <w:lang w:val="en-GB"/>
              </w:rPr>
            </w:pPr>
            <w:r w:rsidRPr="007934B4">
              <w:rPr>
                <w:rFonts w:ascii="Comic Sans MS" w:hAnsi="Comic Sans MS"/>
                <w:b/>
                <w:sz w:val="24"/>
                <w:szCs w:val="24"/>
                <w:lang w:val="en-GB"/>
              </w:rPr>
              <w:t>State Crimes</w:t>
            </w:r>
          </w:p>
          <w:p w:rsidR="007934B4" w:rsidRPr="007934B4" w:rsidRDefault="007934B4" w:rsidP="007934B4">
            <w:pPr>
              <w:pStyle w:val="ListParagraph"/>
              <w:rPr>
                <w:rFonts w:ascii="Comic Sans MS" w:hAnsi="Comic Sans MS"/>
                <w:sz w:val="24"/>
                <w:szCs w:val="24"/>
                <w:lang w:val="en-GB"/>
              </w:rPr>
            </w:pPr>
            <w:r w:rsidRPr="007934B4">
              <w:rPr>
                <w:rFonts w:ascii="Comic Sans MS" w:hAnsi="Comic Sans MS"/>
                <w:b/>
                <w:sz w:val="24"/>
                <w:szCs w:val="24"/>
                <w:lang w:val="en-GB"/>
              </w:rPr>
              <w:t>1.</w:t>
            </w:r>
            <w:r w:rsidRPr="007934B4">
              <w:rPr>
                <w:rFonts w:ascii="Comic Sans MS" w:hAnsi="Comic Sans MS"/>
                <w:b/>
                <w:sz w:val="24"/>
                <w:szCs w:val="24"/>
                <w:lang w:val="en-GB"/>
              </w:rPr>
              <w:tab/>
            </w:r>
            <w:r w:rsidRPr="007934B4">
              <w:rPr>
                <w:rFonts w:ascii="Comic Sans MS" w:hAnsi="Comic Sans MS"/>
                <w:sz w:val="24"/>
                <w:szCs w:val="24"/>
                <w:lang w:val="en-GB"/>
              </w:rPr>
              <w:t>Marxist Chambliss</w:t>
            </w:r>
          </w:p>
          <w:p w:rsidR="007934B4" w:rsidRPr="007934B4" w:rsidRDefault="007934B4" w:rsidP="007934B4">
            <w:pPr>
              <w:pStyle w:val="ListParagraph"/>
              <w:rPr>
                <w:rFonts w:ascii="Comic Sans MS" w:hAnsi="Comic Sans MS"/>
                <w:sz w:val="24"/>
                <w:szCs w:val="24"/>
                <w:lang w:val="en-GB"/>
              </w:rPr>
            </w:pPr>
            <w:r w:rsidRPr="007934B4">
              <w:rPr>
                <w:rFonts w:ascii="Comic Sans MS" w:hAnsi="Comic Sans MS"/>
                <w:sz w:val="24"/>
                <w:szCs w:val="24"/>
                <w:lang w:val="en-GB"/>
              </w:rPr>
              <w:t>2.</w:t>
            </w:r>
            <w:r w:rsidRPr="007934B4">
              <w:rPr>
                <w:rFonts w:ascii="Comic Sans MS" w:hAnsi="Comic Sans MS"/>
                <w:sz w:val="24"/>
                <w:szCs w:val="24"/>
                <w:lang w:val="en-GB"/>
              </w:rPr>
              <w:tab/>
              <w:t>Green + Ward  definition of</w:t>
            </w:r>
          </w:p>
          <w:p w:rsidR="007934B4" w:rsidRDefault="007934B4" w:rsidP="007934B4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  <w:r w:rsidRPr="007934B4">
              <w:rPr>
                <w:rFonts w:ascii="Comic Sans MS" w:hAnsi="Comic Sans MS"/>
                <w:sz w:val="24"/>
                <w:szCs w:val="24"/>
                <w:lang w:val="en-GB"/>
              </w:rPr>
              <w:t xml:space="preserve">             state crime</w:t>
            </w:r>
            <w:r w:rsidRPr="00574765">
              <w:rPr>
                <w:rFonts w:ascii="Comic Sans MS" w:hAnsi="Comic Sans MS"/>
                <w:sz w:val="24"/>
                <w:szCs w:val="24"/>
                <w:lang w:val="en-GB"/>
              </w:rPr>
              <w:t xml:space="preserve"> </w:t>
            </w:r>
          </w:p>
          <w:p w:rsidR="007934B4" w:rsidRDefault="007934B4" w:rsidP="007934B4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  <w:r>
              <w:rPr>
                <w:rFonts w:ascii="Comic Sans MS" w:hAnsi="Comic Sans MS"/>
                <w:sz w:val="24"/>
                <w:szCs w:val="24"/>
                <w:lang w:val="en-GB"/>
              </w:rPr>
              <w:t xml:space="preserve">          3.</w:t>
            </w:r>
            <w:r w:rsidRPr="00574765">
              <w:rPr>
                <w:rFonts w:ascii="Comic Sans MS" w:hAnsi="Comic Sans MS"/>
                <w:sz w:val="24"/>
                <w:szCs w:val="24"/>
                <w:lang w:val="en-GB"/>
              </w:rPr>
              <w:t>The scale of state crime</w:t>
            </w:r>
          </w:p>
          <w:p w:rsidR="007934B4" w:rsidRDefault="007934B4" w:rsidP="007934B4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  <w:r>
              <w:rPr>
                <w:rFonts w:ascii="Comic Sans MS" w:hAnsi="Comic Sans MS"/>
                <w:sz w:val="24"/>
                <w:szCs w:val="24"/>
                <w:lang w:val="en-GB"/>
              </w:rPr>
              <w:t xml:space="preserve">          4.</w:t>
            </w:r>
            <w:r w:rsidRPr="007934B4">
              <w:rPr>
                <w:rFonts w:ascii="Comic Sans MS" w:hAnsi="Comic Sans MS"/>
                <w:sz w:val="24"/>
                <w:szCs w:val="24"/>
                <w:lang w:val="en-GB"/>
              </w:rPr>
              <w:t>McLaughlin  4 categories of state crime : case studies : Genocide in Rwanda, State Corporate Crime ; War Crimes</w:t>
            </w:r>
          </w:p>
          <w:p w:rsidR="007934B4" w:rsidRPr="007934B4" w:rsidRDefault="007934B4" w:rsidP="007934B4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  <w:p w:rsidR="007934B4" w:rsidRDefault="007934B4" w:rsidP="007934B4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24"/>
                <w:szCs w:val="24"/>
                <w:lang w:val="en-GB"/>
              </w:rPr>
            </w:pPr>
            <w:r w:rsidRPr="00574765">
              <w:rPr>
                <w:rFonts w:ascii="Comic Sans MS" w:hAnsi="Comic Sans MS"/>
                <w:sz w:val="24"/>
                <w:szCs w:val="24"/>
                <w:lang w:val="en-GB"/>
              </w:rPr>
              <w:t xml:space="preserve">Defining State Crime : </w:t>
            </w:r>
          </w:p>
          <w:p w:rsidR="007934B4" w:rsidRPr="007934B4" w:rsidRDefault="007934B4" w:rsidP="007934B4">
            <w:pPr>
              <w:pStyle w:val="ListParagraph"/>
              <w:rPr>
                <w:rFonts w:ascii="Comic Sans MS" w:hAnsi="Comic Sans MS"/>
                <w:sz w:val="24"/>
                <w:szCs w:val="24"/>
                <w:lang w:val="en-GB"/>
              </w:rPr>
            </w:pPr>
            <w:r w:rsidRPr="00574765">
              <w:rPr>
                <w:rFonts w:ascii="Comic Sans MS" w:hAnsi="Comic Sans MS"/>
                <w:sz w:val="24"/>
                <w:szCs w:val="24"/>
                <w:lang w:val="en-GB"/>
              </w:rPr>
              <w:t>Domestic Law  Chambliss</w:t>
            </w:r>
          </w:p>
          <w:p w:rsidR="007934B4" w:rsidRDefault="007934B4" w:rsidP="007934B4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24"/>
                <w:szCs w:val="24"/>
                <w:lang w:val="en-GB"/>
              </w:rPr>
            </w:pPr>
            <w:r w:rsidRPr="00574765">
              <w:rPr>
                <w:rFonts w:ascii="Comic Sans MS" w:hAnsi="Comic Sans MS"/>
                <w:sz w:val="24"/>
                <w:szCs w:val="24"/>
                <w:lang w:val="en-GB"/>
              </w:rPr>
              <w:t>Social harms + Zemiology  Michalowski,  Hillyard</w:t>
            </w:r>
          </w:p>
          <w:p w:rsidR="007934B4" w:rsidRDefault="007934B4" w:rsidP="007934B4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24"/>
                <w:szCs w:val="24"/>
                <w:lang w:val="en-GB"/>
              </w:rPr>
            </w:pPr>
            <w:r w:rsidRPr="007934B4">
              <w:rPr>
                <w:rFonts w:ascii="Comic Sans MS" w:hAnsi="Comic Sans MS"/>
                <w:sz w:val="24"/>
                <w:szCs w:val="24"/>
                <w:lang w:val="en-GB"/>
              </w:rPr>
              <w:t xml:space="preserve">Labelling + societal reaction </w:t>
            </w:r>
          </w:p>
          <w:p w:rsidR="007934B4" w:rsidRPr="00574765" w:rsidRDefault="007934B4" w:rsidP="007934B4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24"/>
                <w:szCs w:val="24"/>
                <w:lang w:val="en-GB"/>
              </w:rPr>
            </w:pPr>
            <w:r w:rsidRPr="00574765">
              <w:rPr>
                <w:rFonts w:ascii="Comic Sans MS" w:hAnsi="Comic Sans MS"/>
                <w:sz w:val="24"/>
                <w:szCs w:val="24"/>
                <w:lang w:val="en-GB"/>
              </w:rPr>
              <w:t>International Law  Rothe + Mullins;  Strand + Tuman</w:t>
            </w:r>
          </w:p>
          <w:p w:rsidR="007934B4" w:rsidRPr="00BA1BCE" w:rsidRDefault="007934B4" w:rsidP="007934B4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24"/>
                <w:szCs w:val="24"/>
                <w:lang w:val="en-GB"/>
              </w:rPr>
            </w:pPr>
            <w:r w:rsidRPr="00BA1BCE">
              <w:rPr>
                <w:rFonts w:ascii="Comic Sans MS" w:hAnsi="Comic Sans MS"/>
                <w:sz w:val="24"/>
                <w:szCs w:val="24"/>
                <w:lang w:val="en-GB"/>
              </w:rPr>
              <w:t>Human Rights + State Crime  --- defining human rights</w:t>
            </w:r>
          </w:p>
          <w:p w:rsidR="007934B4" w:rsidRPr="00574765" w:rsidRDefault="007934B4" w:rsidP="007934B4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24"/>
                <w:szCs w:val="24"/>
                <w:lang w:val="en-GB"/>
              </w:rPr>
            </w:pPr>
            <w:r w:rsidRPr="00574765">
              <w:rPr>
                <w:rFonts w:ascii="Comic Sans MS" w:hAnsi="Comic Sans MS"/>
                <w:sz w:val="24"/>
                <w:szCs w:val="24"/>
                <w:lang w:val="en-GB"/>
              </w:rPr>
              <w:t>Herman + Schwendinger  definition of crime</w:t>
            </w:r>
          </w:p>
          <w:p w:rsidR="007934B4" w:rsidRPr="00BA1BCE" w:rsidRDefault="007934B4" w:rsidP="007934B4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24"/>
                <w:szCs w:val="24"/>
                <w:lang w:val="en-GB"/>
              </w:rPr>
            </w:pPr>
            <w:r w:rsidRPr="00574765">
              <w:rPr>
                <w:rFonts w:ascii="Comic Sans MS" w:hAnsi="Comic Sans MS"/>
                <w:sz w:val="24"/>
                <w:szCs w:val="24"/>
                <w:lang w:val="en-GB"/>
              </w:rPr>
              <w:t xml:space="preserve">Explaining State Crime : authoritarian personality  Adorno </w:t>
            </w:r>
            <w:r w:rsidRPr="00BA1BCE">
              <w:rPr>
                <w:rFonts w:ascii="Comic Sans MS" w:hAnsi="Comic Sans MS"/>
                <w:sz w:val="24"/>
                <w:szCs w:val="24"/>
                <w:lang w:val="en-GB"/>
              </w:rPr>
              <w:t>Crimes of obedience  Green + Ward</w:t>
            </w:r>
          </w:p>
          <w:p w:rsidR="007934B4" w:rsidRPr="00574765" w:rsidRDefault="007934B4" w:rsidP="007934B4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24"/>
                <w:szCs w:val="24"/>
                <w:lang w:val="en-GB"/>
              </w:rPr>
            </w:pPr>
            <w:r w:rsidRPr="00574765">
              <w:rPr>
                <w:rFonts w:ascii="Comic Sans MS" w:hAnsi="Comic Sans MS"/>
                <w:sz w:val="24"/>
                <w:szCs w:val="24"/>
                <w:lang w:val="en-GB"/>
              </w:rPr>
              <w:t>Modernity  Bauman</w:t>
            </w:r>
          </w:p>
          <w:p w:rsidR="007934B4" w:rsidRPr="00574765" w:rsidRDefault="007934B4" w:rsidP="007934B4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24"/>
                <w:szCs w:val="24"/>
                <w:lang w:val="en-GB"/>
              </w:rPr>
            </w:pPr>
            <w:r w:rsidRPr="00574765">
              <w:rPr>
                <w:rFonts w:ascii="Comic Sans MS" w:hAnsi="Comic Sans MS"/>
                <w:sz w:val="24"/>
                <w:szCs w:val="24"/>
                <w:lang w:val="en-GB"/>
              </w:rPr>
              <w:t>Cohen  spiral of denial   neutralisation</w:t>
            </w:r>
          </w:p>
          <w:p w:rsidR="007934B4" w:rsidRPr="007934B4" w:rsidRDefault="007934B4" w:rsidP="007934B4">
            <w:pPr>
              <w:pStyle w:val="ListParagraph"/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276" w:type="dxa"/>
          </w:tcPr>
          <w:p w:rsidR="007934B4" w:rsidRDefault="007934B4" w:rsidP="007934B4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559" w:type="dxa"/>
          </w:tcPr>
          <w:p w:rsidR="007934B4" w:rsidRPr="003926A1" w:rsidRDefault="007934B4" w:rsidP="007934B4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</w:tcPr>
          <w:p w:rsidR="007934B4" w:rsidRPr="003926A1" w:rsidRDefault="007934B4" w:rsidP="007934B4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</w:tr>
    </w:tbl>
    <w:p w:rsidR="000C1370" w:rsidRPr="00CB7F93" w:rsidRDefault="000C1370" w:rsidP="000C1370">
      <w:pPr>
        <w:rPr>
          <w:rFonts w:ascii="Comic Sans MS" w:hAnsi="Comic Sans MS"/>
          <w:sz w:val="20"/>
          <w:szCs w:val="20"/>
          <w:lang w:val="en-GB"/>
        </w:rPr>
      </w:pPr>
    </w:p>
    <w:p w:rsidR="000C1370" w:rsidRPr="00CB7F93" w:rsidRDefault="000C1370" w:rsidP="000C1370">
      <w:pPr>
        <w:rPr>
          <w:rFonts w:ascii="Comic Sans MS" w:hAnsi="Comic Sans MS"/>
          <w:sz w:val="20"/>
          <w:szCs w:val="2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1276"/>
        <w:gridCol w:w="1559"/>
        <w:gridCol w:w="1417"/>
      </w:tblGrid>
      <w:tr w:rsidR="00574765" w:rsidRPr="003926A1" w:rsidTr="00574765">
        <w:tc>
          <w:tcPr>
            <w:tcW w:w="5098" w:type="dxa"/>
          </w:tcPr>
          <w:p w:rsidR="00574765" w:rsidRDefault="00574765" w:rsidP="00574765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276" w:type="dxa"/>
          </w:tcPr>
          <w:p w:rsidR="00574765" w:rsidRPr="003926A1" w:rsidRDefault="00574765" w:rsidP="00574765">
            <w:pPr>
              <w:rPr>
                <w:rFonts w:ascii="Comic Sans MS" w:hAnsi="Comic Sans MS"/>
                <w:color w:val="00B050"/>
                <w:sz w:val="24"/>
                <w:szCs w:val="24"/>
                <w:lang w:val="en-GB"/>
              </w:rPr>
            </w:pPr>
            <w:r>
              <w:rPr>
                <w:rFonts w:ascii="Comic Sans MS" w:hAnsi="Comic Sans MS"/>
                <w:color w:val="00B050"/>
                <w:sz w:val="24"/>
                <w:szCs w:val="24"/>
                <w:lang w:val="en-GB"/>
              </w:rPr>
              <w:t>GREEN</w:t>
            </w:r>
          </w:p>
        </w:tc>
        <w:tc>
          <w:tcPr>
            <w:tcW w:w="1559" w:type="dxa"/>
          </w:tcPr>
          <w:p w:rsidR="00574765" w:rsidRPr="003926A1" w:rsidRDefault="00574765" w:rsidP="00574765">
            <w:pPr>
              <w:rPr>
                <w:rFonts w:ascii="Comic Sans MS" w:hAnsi="Comic Sans MS"/>
                <w:color w:val="FFC000"/>
                <w:sz w:val="24"/>
                <w:szCs w:val="24"/>
                <w:lang w:val="en-GB"/>
              </w:rPr>
            </w:pPr>
            <w:r>
              <w:rPr>
                <w:rFonts w:ascii="Comic Sans MS" w:hAnsi="Comic Sans MS"/>
                <w:color w:val="FFC000"/>
                <w:sz w:val="24"/>
                <w:szCs w:val="24"/>
                <w:lang w:val="en-GB"/>
              </w:rPr>
              <w:t>AMBER</w:t>
            </w:r>
          </w:p>
        </w:tc>
        <w:tc>
          <w:tcPr>
            <w:tcW w:w="1417" w:type="dxa"/>
          </w:tcPr>
          <w:p w:rsidR="00574765" w:rsidRPr="003926A1" w:rsidRDefault="00574765" w:rsidP="00574765">
            <w:pPr>
              <w:rPr>
                <w:rFonts w:ascii="Comic Sans MS" w:hAnsi="Comic Sans MS"/>
                <w:color w:val="FF0000"/>
                <w:sz w:val="24"/>
                <w:szCs w:val="24"/>
                <w:lang w:val="en-GB"/>
              </w:rPr>
            </w:pPr>
            <w:r>
              <w:rPr>
                <w:rFonts w:ascii="Comic Sans MS" w:hAnsi="Comic Sans MS"/>
                <w:color w:val="FF0000"/>
                <w:sz w:val="24"/>
                <w:szCs w:val="24"/>
                <w:lang w:val="en-GB"/>
              </w:rPr>
              <w:t>RED</w:t>
            </w:r>
          </w:p>
        </w:tc>
      </w:tr>
      <w:tr w:rsidR="00574765" w:rsidTr="00574765">
        <w:tc>
          <w:tcPr>
            <w:tcW w:w="5098" w:type="dxa"/>
          </w:tcPr>
          <w:p w:rsidR="00574765" w:rsidRDefault="00574765" w:rsidP="00574765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  <w:p w:rsidR="00574765" w:rsidRDefault="00574765" w:rsidP="00574765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  <w:p w:rsidR="00574765" w:rsidRDefault="00574765" w:rsidP="00574765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  <w:p w:rsidR="00574765" w:rsidRDefault="00574765" w:rsidP="00574765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  <w:p w:rsidR="00574765" w:rsidRDefault="00574765" w:rsidP="00574765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  <w:p w:rsidR="00574765" w:rsidRDefault="00574765" w:rsidP="00574765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  <w:p w:rsidR="00574765" w:rsidRDefault="00574765" w:rsidP="00574765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  <w:p w:rsidR="00A078F6" w:rsidRPr="00A078F6" w:rsidRDefault="00574765" w:rsidP="00A078F6">
            <w:pPr>
              <w:rPr>
                <w:rFonts w:ascii="Comic Sans MS" w:hAnsi="Comic Sans MS"/>
                <w:b/>
                <w:sz w:val="24"/>
                <w:szCs w:val="24"/>
                <w:lang w:val="en-GB"/>
              </w:rPr>
            </w:pPr>
            <w:r w:rsidRPr="00A078F6">
              <w:rPr>
                <w:rFonts w:ascii="Comic Sans MS" w:hAnsi="Comic Sans MS"/>
                <w:b/>
                <w:sz w:val="24"/>
                <w:szCs w:val="24"/>
                <w:lang w:val="en-GB"/>
              </w:rPr>
              <w:t>Topic 10</w:t>
            </w:r>
            <w:r w:rsidR="00A078F6" w:rsidRPr="00A078F6">
              <w:rPr>
                <w:rFonts w:ascii="Comic Sans MS" w:hAnsi="Comic Sans MS"/>
                <w:b/>
                <w:sz w:val="24"/>
                <w:szCs w:val="24"/>
                <w:lang w:val="en-GB"/>
              </w:rPr>
              <w:t xml:space="preserve"> :Control, Punishment + Victims</w:t>
            </w:r>
          </w:p>
          <w:p w:rsidR="00A078F6" w:rsidRPr="0060596E" w:rsidRDefault="00A078F6" w:rsidP="00574765">
            <w:pPr>
              <w:rPr>
                <w:rFonts w:ascii="Comic Sans MS" w:hAnsi="Comic Sans MS"/>
                <w:b/>
                <w:sz w:val="24"/>
                <w:szCs w:val="24"/>
                <w:lang w:val="en-GB"/>
              </w:rPr>
            </w:pPr>
          </w:p>
        </w:tc>
        <w:tc>
          <w:tcPr>
            <w:tcW w:w="1276" w:type="dxa"/>
          </w:tcPr>
          <w:p w:rsidR="00574765" w:rsidRDefault="00574765" w:rsidP="00574765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  <w:r>
              <w:rPr>
                <w:rFonts w:ascii="Comic Sans MS" w:hAnsi="Comic Sans MS"/>
                <w:sz w:val="24"/>
                <w:szCs w:val="24"/>
                <w:lang w:val="en-GB"/>
              </w:rPr>
              <w:t>Have good detailed notes + ready to revise</w:t>
            </w:r>
          </w:p>
        </w:tc>
        <w:tc>
          <w:tcPr>
            <w:tcW w:w="1559" w:type="dxa"/>
          </w:tcPr>
          <w:p w:rsidR="00574765" w:rsidRPr="003926A1" w:rsidRDefault="00574765" w:rsidP="00574765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  <w:r w:rsidRPr="003926A1">
              <w:rPr>
                <w:rFonts w:ascii="Comic Sans MS" w:hAnsi="Comic Sans MS"/>
                <w:sz w:val="24"/>
                <w:szCs w:val="24"/>
                <w:lang w:val="en-GB"/>
              </w:rPr>
              <w:t xml:space="preserve">if you have notes but not sufficiently clear or detailed - </w:t>
            </w:r>
            <w:r w:rsidRPr="003926A1">
              <w:rPr>
                <w:rFonts w:ascii="Comic Sans MS" w:hAnsi="Comic Sans MS"/>
                <w:sz w:val="24"/>
                <w:szCs w:val="24"/>
                <w:u w:val="single"/>
                <w:lang w:val="en-GB"/>
              </w:rPr>
              <w:t>underline</w:t>
            </w:r>
            <w:r w:rsidRPr="003926A1">
              <w:rPr>
                <w:rFonts w:ascii="Comic Sans MS" w:hAnsi="Comic Sans MS"/>
                <w:sz w:val="24"/>
                <w:szCs w:val="24"/>
                <w:lang w:val="en-GB"/>
              </w:rPr>
              <w:t xml:space="preserve"> these areas </w:t>
            </w:r>
          </w:p>
          <w:p w:rsidR="00574765" w:rsidRDefault="00574765" w:rsidP="00574765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</w:tcPr>
          <w:p w:rsidR="00574765" w:rsidRPr="003926A1" w:rsidRDefault="00574765" w:rsidP="00574765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  <w:r w:rsidRPr="003926A1">
              <w:rPr>
                <w:rFonts w:ascii="Comic Sans MS" w:hAnsi="Comic Sans MS"/>
                <w:sz w:val="24"/>
                <w:szCs w:val="24"/>
                <w:lang w:val="en-GB"/>
              </w:rPr>
              <w:t xml:space="preserve">if you have </w:t>
            </w:r>
            <w:r w:rsidRPr="003926A1">
              <w:rPr>
                <w:rFonts w:ascii="Comic Sans MS" w:hAnsi="Comic Sans MS"/>
                <w:sz w:val="24"/>
                <w:szCs w:val="24"/>
                <w:u w:val="single"/>
                <w:lang w:val="en-GB"/>
              </w:rPr>
              <w:t>no</w:t>
            </w:r>
            <w:r w:rsidRPr="003926A1">
              <w:rPr>
                <w:rFonts w:ascii="Comic Sans MS" w:hAnsi="Comic Sans MS"/>
                <w:sz w:val="24"/>
                <w:szCs w:val="24"/>
                <w:lang w:val="en-GB"/>
              </w:rPr>
              <w:t xml:space="preserve"> notes on the topic &amp; </w:t>
            </w:r>
            <w:r w:rsidRPr="003926A1">
              <w:rPr>
                <w:rFonts w:ascii="Comic Sans MS" w:hAnsi="Comic Sans MS"/>
                <w:sz w:val="24"/>
                <w:szCs w:val="24"/>
                <w:u w:val="single"/>
                <w:lang w:val="en-GB"/>
              </w:rPr>
              <w:t>underline</w:t>
            </w:r>
            <w:r w:rsidRPr="003926A1">
              <w:rPr>
                <w:rFonts w:ascii="Comic Sans MS" w:hAnsi="Comic Sans MS"/>
                <w:sz w:val="24"/>
                <w:szCs w:val="24"/>
                <w:lang w:val="en-GB"/>
              </w:rPr>
              <w:t xml:space="preserve"> the areas with no notes</w:t>
            </w:r>
          </w:p>
          <w:p w:rsidR="00574765" w:rsidRDefault="00574765" w:rsidP="00574765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</w:tr>
      <w:tr w:rsidR="00574765" w:rsidTr="00574765">
        <w:tc>
          <w:tcPr>
            <w:tcW w:w="5098" w:type="dxa"/>
          </w:tcPr>
          <w:p w:rsidR="00574765" w:rsidRPr="00A078F6" w:rsidRDefault="00574765" w:rsidP="00A078F6">
            <w:pPr>
              <w:pStyle w:val="ListParagraph"/>
              <w:numPr>
                <w:ilvl w:val="0"/>
                <w:numId w:val="18"/>
              </w:numPr>
              <w:rPr>
                <w:rFonts w:ascii="Comic Sans MS" w:hAnsi="Comic Sans MS"/>
                <w:sz w:val="24"/>
                <w:szCs w:val="24"/>
                <w:lang w:val="en-GB"/>
              </w:rPr>
            </w:pPr>
            <w:r w:rsidRPr="00A078F6">
              <w:rPr>
                <w:rFonts w:ascii="Comic Sans MS" w:hAnsi="Comic Sans MS"/>
                <w:sz w:val="24"/>
                <w:szCs w:val="24"/>
                <w:lang w:val="en-GB"/>
              </w:rPr>
              <w:t>Crime prevention + control :  Clarke  situational crime prevention</w:t>
            </w:r>
          </w:p>
          <w:p w:rsidR="00574765" w:rsidRDefault="00574765" w:rsidP="00574765">
            <w:pPr>
              <w:pStyle w:val="ListParagraph"/>
              <w:numPr>
                <w:ilvl w:val="0"/>
                <w:numId w:val="18"/>
              </w:numPr>
              <w:rPr>
                <w:rFonts w:ascii="Comic Sans MS" w:hAnsi="Comic Sans MS"/>
                <w:sz w:val="24"/>
                <w:szCs w:val="24"/>
                <w:lang w:val="en-GB"/>
              </w:rPr>
            </w:pPr>
            <w:r w:rsidRPr="00574765">
              <w:rPr>
                <w:rFonts w:ascii="Comic Sans MS" w:hAnsi="Comic Sans MS"/>
                <w:sz w:val="24"/>
                <w:szCs w:val="24"/>
                <w:lang w:val="en-GB"/>
              </w:rPr>
              <w:t>Target hardening</w:t>
            </w:r>
          </w:p>
          <w:p w:rsidR="00574765" w:rsidRPr="00A078F6" w:rsidRDefault="00574765" w:rsidP="00A078F6">
            <w:pPr>
              <w:pStyle w:val="ListParagraph"/>
              <w:numPr>
                <w:ilvl w:val="0"/>
                <w:numId w:val="18"/>
              </w:numPr>
              <w:rPr>
                <w:rFonts w:ascii="Comic Sans MS" w:hAnsi="Comic Sans MS"/>
                <w:sz w:val="24"/>
                <w:szCs w:val="24"/>
                <w:lang w:val="en-GB"/>
              </w:rPr>
            </w:pPr>
            <w:r w:rsidRPr="00A078F6">
              <w:rPr>
                <w:rFonts w:ascii="Comic Sans MS" w:hAnsi="Comic Sans MS"/>
                <w:sz w:val="24"/>
                <w:szCs w:val="24"/>
                <w:lang w:val="en-GB"/>
              </w:rPr>
              <w:t>Rational choice theory   Clarke  Felson</w:t>
            </w:r>
          </w:p>
          <w:p w:rsidR="00574765" w:rsidRPr="00574765" w:rsidRDefault="00574765" w:rsidP="00574765">
            <w:pPr>
              <w:pStyle w:val="ListParagraph"/>
              <w:numPr>
                <w:ilvl w:val="0"/>
                <w:numId w:val="18"/>
              </w:numPr>
              <w:rPr>
                <w:rFonts w:ascii="Comic Sans MS" w:hAnsi="Comic Sans MS"/>
                <w:sz w:val="24"/>
                <w:szCs w:val="24"/>
                <w:lang w:val="en-GB"/>
              </w:rPr>
            </w:pPr>
            <w:r w:rsidRPr="00574765">
              <w:rPr>
                <w:rFonts w:ascii="Comic Sans MS" w:hAnsi="Comic Sans MS"/>
                <w:sz w:val="24"/>
                <w:szCs w:val="24"/>
                <w:lang w:val="en-GB"/>
              </w:rPr>
              <w:t>Displacement</w:t>
            </w:r>
          </w:p>
          <w:p w:rsidR="00A078F6" w:rsidRDefault="00574765" w:rsidP="00A078F6">
            <w:pPr>
              <w:pStyle w:val="ListParagraph"/>
              <w:numPr>
                <w:ilvl w:val="0"/>
                <w:numId w:val="18"/>
              </w:numPr>
              <w:rPr>
                <w:rFonts w:ascii="Comic Sans MS" w:hAnsi="Comic Sans MS"/>
                <w:sz w:val="24"/>
                <w:szCs w:val="24"/>
                <w:lang w:val="en-GB"/>
              </w:rPr>
            </w:pPr>
            <w:r w:rsidRPr="00A078F6">
              <w:rPr>
                <w:rFonts w:ascii="Comic Sans MS" w:hAnsi="Comic Sans MS"/>
                <w:sz w:val="24"/>
                <w:szCs w:val="24"/>
                <w:lang w:val="en-GB"/>
              </w:rPr>
              <w:t>Environmental Crime prevention  : Wilson + Kelling  Broken Windows</w:t>
            </w:r>
          </w:p>
          <w:p w:rsidR="00A078F6" w:rsidRPr="00A078F6" w:rsidRDefault="00574765" w:rsidP="00A078F6">
            <w:pPr>
              <w:pStyle w:val="ListParagraph"/>
              <w:numPr>
                <w:ilvl w:val="0"/>
                <w:numId w:val="18"/>
              </w:numPr>
              <w:rPr>
                <w:rFonts w:ascii="Comic Sans MS" w:hAnsi="Comic Sans MS"/>
                <w:sz w:val="24"/>
                <w:szCs w:val="24"/>
                <w:lang w:val="en-GB"/>
              </w:rPr>
            </w:pPr>
            <w:r w:rsidRPr="00A078F6">
              <w:rPr>
                <w:rFonts w:ascii="Comic Sans MS" w:hAnsi="Comic Sans MS"/>
                <w:sz w:val="24"/>
                <w:szCs w:val="24"/>
                <w:lang w:val="en-GB"/>
              </w:rPr>
              <w:t xml:space="preserve"> </w:t>
            </w:r>
            <w:r w:rsidR="00A078F6" w:rsidRPr="00A078F6">
              <w:rPr>
                <w:rFonts w:ascii="Comic Sans MS" w:hAnsi="Comic Sans MS"/>
                <w:sz w:val="24"/>
                <w:szCs w:val="24"/>
                <w:lang w:val="en-GB"/>
              </w:rPr>
              <w:t>Zero tolerance</w:t>
            </w:r>
          </w:p>
          <w:p w:rsidR="00A078F6" w:rsidRPr="00574765" w:rsidRDefault="00A078F6" w:rsidP="00A078F6">
            <w:pPr>
              <w:pStyle w:val="ListParagraph"/>
              <w:numPr>
                <w:ilvl w:val="0"/>
                <w:numId w:val="18"/>
              </w:numPr>
              <w:rPr>
                <w:rFonts w:ascii="Comic Sans MS" w:hAnsi="Comic Sans MS"/>
                <w:sz w:val="24"/>
                <w:szCs w:val="24"/>
                <w:lang w:val="en-GB"/>
              </w:rPr>
            </w:pPr>
            <w:r w:rsidRPr="00574765">
              <w:rPr>
                <w:rFonts w:ascii="Comic Sans MS" w:hAnsi="Comic Sans MS"/>
                <w:sz w:val="24"/>
                <w:szCs w:val="24"/>
                <w:lang w:val="en-GB"/>
              </w:rPr>
              <w:t>Policing</w:t>
            </w:r>
          </w:p>
          <w:p w:rsidR="00574765" w:rsidRPr="00A078F6" w:rsidRDefault="00A078F6" w:rsidP="00A078F6">
            <w:pPr>
              <w:pStyle w:val="ListParagraph"/>
              <w:numPr>
                <w:ilvl w:val="0"/>
                <w:numId w:val="18"/>
              </w:numPr>
              <w:rPr>
                <w:rFonts w:ascii="Comic Sans MS" w:hAnsi="Comic Sans MS"/>
                <w:sz w:val="24"/>
                <w:szCs w:val="24"/>
                <w:lang w:val="en-GB"/>
              </w:rPr>
            </w:pPr>
            <w:r w:rsidRPr="00574765">
              <w:rPr>
                <w:rFonts w:ascii="Comic Sans MS" w:hAnsi="Comic Sans MS"/>
                <w:sz w:val="24"/>
                <w:szCs w:val="24"/>
                <w:lang w:val="en-GB"/>
              </w:rPr>
              <w:t>Social + Community Crime Prevention : tackle root causes of offending  e.g Farrington + West  Perry School Project</w:t>
            </w:r>
          </w:p>
        </w:tc>
        <w:tc>
          <w:tcPr>
            <w:tcW w:w="1276" w:type="dxa"/>
          </w:tcPr>
          <w:p w:rsidR="00574765" w:rsidRDefault="00574765" w:rsidP="00574765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559" w:type="dxa"/>
          </w:tcPr>
          <w:p w:rsidR="00574765" w:rsidRDefault="00574765" w:rsidP="00574765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</w:tcPr>
          <w:p w:rsidR="00574765" w:rsidRDefault="00574765" w:rsidP="00574765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</w:tr>
      <w:tr w:rsidR="00A078F6" w:rsidTr="00574765">
        <w:tc>
          <w:tcPr>
            <w:tcW w:w="5098" w:type="dxa"/>
          </w:tcPr>
          <w:p w:rsidR="00A078F6" w:rsidRPr="00A078F6" w:rsidRDefault="00A078F6" w:rsidP="00A078F6">
            <w:pPr>
              <w:pStyle w:val="ListParagraph"/>
              <w:rPr>
                <w:rFonts w:ascii="Comic Sans MS" w:hAnsi="Comic Sans MS"/>
                <w:b/>
                <w:sz w:val="24"/>
                <w:szCs w:val="24"/>
                <w:lang w:val="en-GB"/>
              </w:rPr>
            </w:pPr>
            <w:r w:rsidRPr="00A078F6">
              <w:rPr>
                <w:rFonts w:ascii="Comic Sans MS" w:hAnsi="Comic Sans MS"/>
                <w:b/>
                <w:sz w:val="24"/>
                <w:szCs w:val="24"/>
                <w:lang w:val="en-GB"/>
              </w:rPr>
              <w:t xml:space="preserve">Surveillance  : </w:t>
            </w:r>
          </w:p>
          <w:p w:rsidR="00A078F6" w:rsidRPr="00574765" w:rsidRDefault="00A078F6" w:rsidP="00A078F6">
            <w:pPr>
              <w:pStyle w:val="ListParagraph"/>
              <w:numPr>
                <w:ilvl w:val="0"/>
                <w:numId w:val="18"/>
              </w:numPr>
              <w:rPr>
                <w:rFonts w:ascii="Comic Sans MS" w:hAnsi="Comic Sans MS"/>
                <w:sz w:val="24"/>
                <w:szCs w:val="24"/>
                <w:lang w:val="en-GB"/>
              </w:rPr>
            </w:pPr>
            <w:r w:rsidRPr="00574765">
              <w:rPr>
                <w:rFonts w:ascii="Comic Sans MS" w:hAnsi="Comic Sans MS"/>
                <w:sz w:val="24"/>
                <w:szCs w:val="24"/>
                <w:lang w:val="en-GB"/>
              </w:rPr>
              <w:t xml:space="preserve">Foucault  sovereign power, disciplinary power , Panopticon, </w:t>
            </w:r>
          </w:p>
          <w:p w:rsidR="00A078F6" w:rsidRPr="00574765" w:rsidRDefault="00A078F6" w:rsidP="00A078F6">
            <w:pPr>
              <w:pStyle w:val="ListParagraph"/>
              <w:numPr>
                <w:ilvl w:val="0"/>
                <w:numId w:val="18"/>
              </w:numPr>
              <w:rPr>
                <w:rFonts w:ascii="Comic Sans MS" w:hAnsi="Comic Sans MS"/>
                <w:sz w:val="24"/>
                <w:szCs w:val="24"/>
                <w:lang w:val="en-GB"/>
              </w:rPr>
            </w:pPr>
            <w:r>
              <w:rPr>
                <w:rFonts w:ascii="Comic Sans MS" w:hAnsi="Comic Sans MS"/>
                <w:sz w:val="24"/>
                <w:szCs w:val="24"/>
                <w:lang w:val="en-GB"/>
              </w:rPr>
              <w:t xml:space="preserve"> </w:t>
            </w:r>
            <w:r w:rsidRPr="00574765">
              <w:rPr>
                <w:rFonts w:ascii="Comic Sans MS" w:hAnsi="Comic Sans MS"/>
                <w:sz w:val="24"/>
                <w:szCs w:val="24"/>
                <w:lang w:val="en-GB"/>
              </w:rPr>
              <w:t>Synoptic surveillance  ; Mathieson; Thompson</w:t>
            </w:r>
          </w:p>
          <w:p w:rsidR="00A078F6" w:rsidRPr="00574765" w:rsidRDefault="00A078F6" w:rsidP="00A078F6">
            <w:pPr>
              <w:pStyle w:val="ListParagraph"/>
              <w:numPr>
                <w:ilvl w:val="0"/>
                <w:numId w:val="18"/>
              </w:numPr>
              <w:rPr>
                <w:rFonts w:ascii="Comic Sans MS" w:hAnsi="Comic Sans MS"/>
                <w:sz w:val="24"/>
                <w:szCs w:val="24"/>
                <w:lang w:val="en-GB"/>
              </w:rPr>
            </w:pPr>
            <w:r w:rsidRPr="00574765">
              <w:rPr>
                <w:rFonts w:ascii="Comic Sans MS" w:hAnsi="Comic Sans MS"/>
                <w:sz w:val="24"/>
                <w:szCs w:val="24"/>
                <w:lang w:val="en-GB"/>
              </w:rPr>
              <w:t xml:space="preserve"> Surveillant assemblages ; Haggerty + Ericson</w:t>
            </w:r>
          </w:p>
          <w:p w:rsidR="00A078F6" w:rsidRPr="00574765" w:rsidRDefault="00A078F6" w:rsidP="00A078F6">
            <w:pPr>
              <w:pStyle w:val="ListParagraph"/>
              <w:numPr>
                <w:ilvl w:val="0"/>
                <w:numId w:val="18"/>
              </w:numPr>
              <w:rPr>
                <w:rFonts w:ascii="Comic Sans MS" w:hAnsi="Comic Sans MS"/>
                <w:sz w:val="24"/>
                <w:szCs w:val="24"/>
                <w:lang w:val="en-GB"/>
              </w:rPr>
            </w:pPr>
            <w:r>
              <w:rPr>
                <w:rFonts w:ascii="Comic Sans MS" w:hAnsi="Comic Sans MS"/>
                <w:sz w:val="24"/>
                <w:szCs w:val="24"/>
                <w:lang w:val="en-GB"/>
              </w:rPr>
              <w:t xml:space="preserve"> </w:t>
            </w:r>
            <w:r w:rsidRPr="00574765">
              <w:rPr>
                <w:rFonts w:ascii="Comic Sans MS" w:hAnsi="Comic Sans MS"/>
                <w:sz w:val="24"/>
                <w:szCs w:val="24"/>
                <w:lang w:val="en-GB"/>
              </w:rPr>
              <w:t>Actuarial justice + risk management ; Feeley + Simon, Lyon</w:t>
            </w:r>
          </w:p>
          <w:p w:rsidR="00A078F6" w:rsidRPr="00574765" w:rsidRDefault="00A078F6" w:rsidP="00A078F6">
            <w:pPr>
              <w:pStyle w:val="ListParagraph"/>
              <w:numPr>
                <w:ilvl w:val="0"/>
                <w:numId w:val="18"/>
              </w:numPr>
              <w:rPr>
                <w:rFonts w:ascii="Comic Sans MS" w:hAnsi="Comic Sans MS"/>
                <w:sz w:val="24"/>
                <w:szCs w:val="24"/>
                <w:lang w:val="en-GB"/>
              </w:rPr>
            </w:pPr>
            <w:r>
              <w:rPr>
                <w:rFonts w:ascii="Comic Sans MS" w:hAnsi="Comic Sans MS"/>
                <w:sz w:val="24"/>
                <w:szCs w:val="24"/>
                <w:lang w:val="en-GB"/>
              </w:rPr>
              <w:t xml:space="preserve"> </w:t>
            </w:r>
            <w:r w:rsidRPr="00574765">
              <w:rPr>
                <w:rFonts w:ascii="Comic Sans MS" w:hAnsi="Comic Sans MS"/>
                <w:sz w:val="24"/>
                <w:szCs w:val="24"/>
                <w:lang w:val="en-GB"/>
              </w:rPr>
              <w:t xml:space="preserve"> Labelling + Surveillance</w:t>
            </w:r>
          </w:p>
          <w:p w:rsidR="00A078F6" w:rsidRPr="00574765" w:rsidRDefault="00A078F6" w:rsidP="00A078F6">
            <w:pPr>
              <w:pStyle w:val="ListParagraph"/>
              <w:numPr>
                <w:ilvl w:val="0"/>
                <w:numId w:val="18"/>
              </w:numPr>
              <w:rPr>
                <w:rFonts w:ascii="Comic Sans MS" w:hAnsi="Comic Sans MS"/>
                <w:sz w:val="24"/>
                <w:szCs w:val="24"/>
                <w:lang w:val="en-GB"/>
              </w:rPr>
            </w:pPr>
            <w:r w:rsidRPr="00574765">
              <w:rPr>
                <w:rFonts w:ascii="Comic Sans MS" w:hAnsi="Comic Sans MS"/>
                <w:sz w:val="24"/>
                <w:szCs w:val="24"/>
                <w:lang w:val="en-GB"/>
              </w:rPr>
              <w:t xml:space="preserve"> Cohen  Penetration</w:t>
            </w:r>
          </w:p>
          <w:p w:rsidR="00A078F6" w:rsidRPr="00A078F6" w:rsidRDefault="00A078F6" w:rsidP="00A078F6">
            <w:pPr>
              <w:pStyle w:val="ListParagraph"/>
              <w:numPr>
                <w:ilvl w:val="0"/>
                <w:numId w:val="18"/>
              </w:numPr>
              <w:rPr>
                <w:rFonts w:ascii="Comic Sans MS" w:hAnsi="Comic Sans MS"/>
                <w:sz w:val="24"/>
                <w:szCs w:val="24"/>
                <w:lang w:val="en-GB"/>
              </w:rPr>
            </w:pPr>
            <w:r w:rsidRPr="00574765">
              <w:rPr>
                <w:rFonts w:ascii="Comic Sans MS" w:hAnsi="Comic Sans MS"/>
                <w:sz w:val="24"/>
                <w:szCs w:val="24"/>
                <w:lang w:val="en-GB"/>
              </w:rPr>
              <w:t>Davis control of space</w:t>
            </w:r>
          </w:p>
          <w:p w:rsidR="00A078F6" w:rsidRPr="00A078F6" w:rsidRDefault="00A078F6" w:rsidP="00A078F6">
            <w:pPr>
              <w:pStyle w:val="ListParagraph"/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276" w:type="dxa"/>
          </w:tcPr>
          <w:p w:rsidR="00A078F6" w:rsidRDefault="00A078F6" w:rsidP="00574765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559" w:type="dxa"/>
          </w:tcPr>
          <w:p w:rsidR="00A078F6" w:rsidRDefault="00A078F6" w:rsidP="00574765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</w:tcPr>
          <w:p w:rsidR="00A078F6" w:rsidRDefault="00A078F6" w:rsidP="00574765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</w:tr>
      <w:tr w:rsidR="00574765" w:rsidTr="00574765">
        <w:tc>
          <w:tcPr>
            <w:tcW w:w="5098" w:type="dxa"/>
          </w:tcPr>
          <w:p w:rsidR="00A078F6" w:rsidRPr="00A078F6" w:rsidRDefault="00A078F6" w:rsidP="00A078F6">
            <w:pPr>
              <w:pStyle w:val="ListParagraph"/>
              <w:rPr>
                <w:rFonts w:ascii="Comic Sans MS" w:hAnsi="Comic Sans MS"/>
                <w:b/>
                <w:sz w:val="24"/>
                <w:szCs w:val="24"/>
                <w:lang w:val="en-GB"/>
              </w:rPr>
            </w:pPr>
            <w:r w:rsidRPr="00A078F6">
              <w:rPr>
                <w:rFonts w:ascii="Comic Sans MS" w:hAnsi="Comic Sans MS"/>
                <w:b/>
                <w:sz w:val="24"/>
                <w:szCs w:val="24"/>
                <w:lang w:val="en-GB"/>
              </w:rPr>
              <w:t>Punishment</w:t>
            </w:r>
          </w:p>
          <w:p w:rsidR="00A078F6" w:rsidRPr="00A078F6" w:rsidRDefault="00A078F6" w:rsidP="00A078F6">
            <w:pPr>
              <w:pStyle w:val="ListParagraph"/>
              <w:numPr>
                <w:ilvl w:val="0"/>
                <w:numId w:val="18"/>
              </w:numPr>
              <w:rPr>
                <w:rFonts w:ascii="Comic Sans MS" w:hAnsi="Comic Sans MS"/>
                <w:sz w:val="24"/>
                <w:szCs w:val="24"/>
                <w:lang w:val="en-GB"/>
              </w:rPr>
            </w:pPr>
            <w:r w:rsidRPr="00A078F6">
              <w:rPr>
                <w:rFonts w:ascii="Comic Sans MS" w:hAnsi="Comic Sans MS"/>
                <w:sz w:val="24"/>
                <w:szCs w:val="24"/>
                <w:lang w:val="en-GB"/>
              </w:rPr>
              <w:t xml:space="preserve">Reduction : Deterrence, Rehabilitation, Incapacitation    </w:t>
            </w:r>
          </w:p>
          <w:p w:rsidR="00A078F6" w:rsidRPr="00A078F6" w:rsidRDefault="00A078F6" w:rsidP="00A078F6">
            <w:pPr>
              <w:pStyle w:val="ListParagraph"/>
              <w:rPr>
                <w:rFonts w:ascii="Comic Sans MS" w:hAnsi="Comic Sans MS"/>
                <w:sz w:val="24"/>
                <w:szCs w:val="24"/>
                <w:lang w:val="en-GB"/>
              </w:rPr>
            </w:pPr>
            <w:r w:rsidRPr="00574765">
              <w:rPr>
                <w:rFonts w:ascii="Comic Sans MS" w:hAnsi="Comic Sans MS"/>
                <w:sz w:val="24"/>
                <w:szCs w:val="24"/>
                <w:lang w:val="en-GB"/>
              </w:rPr>
              <w:t>Retribution</w:t>
            </w:r>
          </w:p>
          <w:p w:rsidR="00A078F6" w:rsidRPr="00A078F6" w:rsidRDefault="00A078F6" w:rsidP="00A078F6">
            <w:pPr>
              <w:pStyle w:val="ListParagraph"/>
              <w:rPr>
                <w:rFonts w:ascii="Comic Sans MS" w:hAnsi="Comic Sans MS"/>
                <w:b/>
                <w:sz w:val="24"/>
                <w:szCs w:val="24"/>
                <w:lang w:val="en-GB"/>
              </w:rPr>
            </w:pPr>
            <w:r w:rsidRPr="00A078F6">
              <w:rPr>
                <w:rFonts w:ascii="Comic Sans MS" w:hAnsi="Comic Sans MS"/>
                <w:b/>
                <w:sz w:val="24"/>
                <w:szCs w:val="24"/>
                <w:lang w:val="en-GB"/>
              </w:rPr>
              <w:t xml:space="preserve">Soc perspectives : </w:t>
            </w:r>
          </w:p>
          <w:p w:rsidR="00A078F6" w:rsidRPr="00A078F6" w:rsidRDefault="00A078F6" w:rsidP="00A078F6">
            <w:pPr>
              <w:pStyle w:val="ListParagraph"/>
              <w:numPr>
                <w:ilvl w:val="0"/>
                <w:numId w:val="18"/>
              </w:numPr>
              <w:rPr>
                <w:rFonts w:ascii="Comic Sans MS" w:hAnsi="Comic Sans MS"/>
                <w:sz w:val="24"/>
                <w:szCs w:val="24"/>
                <w:lang w:val="en-GB"/>
              </w:rPr>
            </w:pPr>
            <w:r w:rsidRPr="00574765">
              <w:rPr>
                <w:rFonts w:ascii="Comic Sans MS" w:hAnsi="Comic Sans MS"/>
                <w:sz w:val="24"/>
                <w:szCs w:val="24"/>
                <w:lang w:val="en-GB"/>
              </w:rPr>
              <w:t xml:space="preserve">  </w:t>
            </w:r>
            <w:r w:rsidRPr="00A078F6">
              <w:rPr>
                <w:rFonts w:ascii="Comic Sans MS" w:hAnsi="Comic Sans MS"/>
                <w:sz w:val="24"/>
                <w:szCs w:val="24"/>
                <w:lang w:val="en-GB"/>
              </w:rPr>
              <w:t>Functionalist  Durkheim  soc solidarity  2 types of justice  2 types of society  Retributive Restitutive</w:t>
            </w:r>
          </w:p>
          <w:p w:rsidR="00A078F6" w:rsidRPr="00A078F6" w:rsidRDefault="00A078F6" w:rsidP="00A078F6">
            <w:pPr>
              <w:pStyle w:val="ListParagraph"/>
              <w:numPr>
                <w:ilvl w:val="0"/>
                <w:numId w:val="18"/>
              </w:numPr>
              <w:rPr>
                <w:rFonts w:ascii="Comic Sans MS" w:hAnsi="Comic Sans MS"/>
                <w:sz w:val="24"/>
                <w:szCs w:val="24"/>
                <w:lang w:val="en-GB"/>
              </w:rPr>
            </w:pPr>
            <w:r w:rsidRPr="00A078F6">
              <w:rPr>
                <w:rFonts w:ascii="Comic Sans MS" w:hAnsi="Comic Sans MS"/>
                <w:sz w:val="24"/>
                <w:szCs w:val="24"/>
                <w:lang w:val="en-GB"/>
              </w:rPr>
              <w:t xml:space="preserve">Marxist view : function of punishment E.P Thompson; Form of punishment Melossi + Pavarani   </w:t>
            </w:r>
          </w:p>
          <w:p w:rsidR="00A078F6" w:rsidRPr="00A078F6" w:rsidRDefault="00A078F6" w:rsidP="00A078F6">
            <w:pPr>
              <w:pStyle w:val="ListParagraph"/>
              <w:rPr>
                <w:rFonts w:ascii="Comic Sans MS" w:hAnsi="Comic Sans MS"/>
                <w:b/>
                <w:sz w:val="24"/>
                <w:szCs w:val="24"/>
                <w:lang w:val="en-GB"/>
              </w:rPr>
            </w:pPr>
            <w:r w:rsidRPr="00A078F6">
              <w:rPr>
                <w:rFonts w:ascii="Comic Sans MS" w:hAnsi="Comic Sans MS"/>
                <w:b/>
                <w:sz w:val="24"/>
                <w:szCs w:val="24"/>
                <w:lang w:val="en-GB"/>
              </w:rPr>
              <w:t>Changing role of prisons</w:t>
            </w:r>
          </w:p>
          <w:p w:rsidR="00A078F6" w:rsidRPr="00574765" w:rsidRDefault="00A078F6" w:rsidP="00A078F6">
            <w:pPr>
              <w:pStyle w:val="ListParagraph"/>
              <w:numPr>
                <w:ilvl w:val="0"/>
                <w:numId w:val="18"/>
              </w:numPr>
              <w:rPr>
                <w:rFonts w:ascii="Comic Sans MS" w:hAnsi="Comic Sans MS"/>
                <w:sz w:val="24"/>
                <w:szCs w:val="24"/>
                <w:lang w:val="en-GB"/>
              </w:rPr>
            </w:pPr>
            <w:r w:rsidRPr="00574765">
              <w:rPr>
                <w:rFonts w:ascii="Comic Sans MS" w:hAnsi="Comic Sans MS"/>
                <w:sz w:val="24"/>
                <w:szCs w:val="24"/>
                <w:lang w:val="en-GB"/>
              </w:rPr>
              <w:t>Imprisonment today</w:t>
            </w:r>
          </w:p>
          <w:p w:rsidR="00A078F6" w:rsidRPr="00A078F6" w:rsidRDefault="00A078F6" w:rsidP="00A078F6">
            <w:pPr>
              <w:pStyle w:val="ListParagraph"/>
              <w:numPr>
                <w:ilvl w:val="0"/>
                <w:numId w:val="18"/>
              </w:numPr>
              <w:rPr>
                <w:rFonts w:ascii="Comic Sans MS" w:hAnsi="Comic Sans MS"/>
                <w:sz w:val="24"/>
                <w:szCs w:val="24"/>
                <w:lang w:val="en-GB"/>
              </w:rPr>
            </w:pPr>
            <w:r w:rsidRPr="00A078F6">
              <w:rPr>
                <w:rFonts w:ascii="Comic Sans MS" w:hAnsi="Comic Sans MS"/>
                <w:sz w:val="24"/>
                <w:szCs w:val="24"/>
                <w:lang w:val="en-GB"/>
              </w:rPr>
              <w:t xml:space="preserve">Era of mass incarceration Garland </w:t>
            </w:r>
          </w:p>
          <w:p w:rsidR="00A078F6" w:rsidRPr="00574765" w:rsidRDefault="00A078F6" w:rsidP="00A078F6">
            <w:pPr>
              <w:pStyle w:val="ListParagraph"/>
              <w:numPr>
                <w:ilvl w:val="0"/>
                <w:numId w:val="18"/>
              </w:numPr>
              <w:rPr>
                <w:rFonts w:ascii="Comic Sans MS" w:hAnsi="Comic Sans MS"/>
                <w:sz w:val="24"/>
                <w:szCs w:val="24"/>
                <w:lang w:val="en-GB"/>
              </w:rPr>
            </w:pPr>
            <w:r w:rsidRPr="00574765">
              <w:rPr>
                <w:rFonts w:ascii="Comic Sans MS" w:hAnsi="Comic Sans MS"/>
                <w:sz w:val="24"/>
                <w:szCs w:val="24"/>
                <w:lang w:val="en-GB"/>
              </w:rPr>
              <w:t>Transcarceration</w:t>
            </w:r>
          </w:p>
          <w:p w:rsidR="00A078F6" w:rsidRPr="00574765" w:rsidRDefault="00A078F6" w:rsidP="00A078F6">
            <w:pPr>
              <w:pStyle w:val="ListParagraph"/>
              <w:numPr>
                <w:ilvl w:val="0"/>
                <w:numId w:val="18"/>
              </w:numPr>
              <w:rPr>
                <w:rFonts w:ascii="Comic Sans MS" w:hAnsi="Comic Sans MS"/>
                <w:sz w:val="24"/>
                <w:szCs w:val="24"/>
                <w:lang w:val="en-GB"/>
              </w:rPr>
            </w:pPr>
            <w:r>
              <w:rPr>
                <w:rFonts w:ascii="Comic Sans MS" w:hAnsi="Comic Sans MS"/>
                <w:sz w:val="24"/>
                <w:szCs w:val="24"/>
                <w:lang w:val="en-GB"/>
              </w:rPr>
              <w:t xml:space="preserve"> </w:t>
            </w:r>
            <w:r w:rsidRPr="00574765">
              <w:rPr>
                <w:rFonts w:ascii="Comic Sans MS" w:hAnsi="Comic Sans MS"/>
                <w:sz w:val="24"/>
                <w:szCs w:val="24"/>
                <w:lang w:val="en-GB"/>
              </w:rPr>
              <w:t>Alternatives to prison</w:t>
            </w:r>
          </w:p>
          <w:p w:rsidR="00574765" w:rsidRPr="00DF4A17" w:rsidRDefault="00574765" w:rsidP="00A078F6">
            <w:pPr>
              <w:pStyle w:val="ListParagraph"/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276" w:type="dxa"/>
          </w:tcPr>
          <w:p w:rsidR="00574765" w:rsidRDefault="00574765" w:rsidP="00574765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559" w:type="dxa"/>
          </w:tcPr>
          <w:p w:rsidR="00574765" w:rsidRDefault="00574765" w:rsidP="00574765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</w:tcPr>
          <w:p w:rsidR="00574765" w:rsidRDefault="00574765" w:rsidP="00574765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</w:tr>
      <w:tr w:rsidR="00574765" w:rsidTr="00574765">
        <w:tc>
          <w:tcPr>
            <w:tcW w:w="5098" w:type="dxa"/>
          </w:tcPr>
          <w:p w:rsidR="00A078F6" w:rsidRPr="00A078F6" w:rsidRDefault="00A078F6" w:rsidP="00A078F6">
            <w:pPr>
              <w:pStyle w:val="ListParagraph"/>
              <w:rPr>
                <w:rFonts w:ascii="Comic Sans MS" w:hAnsi="Comic Sans MS"/>
                <w:b/>
                <w:lang w:val="en-GB"/>
              </w:rPr>
            </w:pPr>
            <w:r w:rsidRPr="00A078F6">
              <w:rPr>
                <w:rFonts w:ascii="Comic Sans MS" w:hAnsi="Comic Sans MS"/>
                <w:b/>
                <w:lang w:val="en-GB"/>
              </w:rPr>
              <w:t>Victims of Crime</w:t>
            </w:r>
          </w:p>
          <w:p w:rsidR="00A078F6" w:rsidRPr="00A078F6" w:rsidRDefault="00A078F6" w:rsidP="00A078F6">
            <w:pPr>
              <w:pStyle w:val="ListParagraph"/>
              <w:numPr>
                <w:ilvl w:val="0"/>
                <w:numId w:val="18"/>
              </w:numPr>
              <w:rPr>
                <w:rFonts w:ascii="Comic Sans MS" w:hAnsi="Comic Sans MS"/>
                <w:lang w:val="en-GB"/>
              </w:rPr>
            </w:pPr>
            <w:r w:rsidRPr="00A078F6">
              <w:rPr>
                <w:rFonts w:ascii="Comic Sans MS" w:hAnsi="Comic Sans MS"/>
                <w:lang w:val="en-GB"/>
              </w:rPr>
              <w:t>Definition of victims  UN   Christie</w:t>
            </w:r>
          </w:p>
          <w:p w:rsidR="00A078F6" w:rsidRPr="00A078F6" w:rsidRDefault="00A078F6" w:rsidP="00A078F6">
            <w:pPr>
              <w:pStyle w:val="ListParagraph"/>
              <w:numPr>
                <w:ilvl w:val="0"/>
                <w:numId w:val="18"/>
              </w:numPr>
              <w:rPr>
                <w:rFonts w:ascii="Comic Sans MS" w:hAnsi="Comic Sans MS"/>
                <w:lang w:val="en-GB"/>
              </w:rPr>
            </w:pPr>
            <w:r w:rsidRPr="00A078F6">
              <w:rPr>
                <w:rFonts w:ascii="Comic Sans MS" w:hAnsi="Comic Sans MS"/>
                <w:lang w:val="en-GB"/>
              </w:rPr>
              <w:t>Positivist Victimology   Miers 3 features</w:t>
            </w:r>
          </w:p>
          <w:p w:rsidR="00A078F6" w:rsidRPr="00A078F6" w:rsidRDefault="00A078F6" w:rsidP="00A078F6">
            <w:pPr>
              <w:pStyle w:val="ListParagraph"/>
              <w:numPr>
                <w:ilvl w:val="0"/>
                <w:numId w:val="18"/>
              </w:numPr>
              <w:rPr>
                <w:rFonts w:ascii="Comic Sans MS" w:hAnsi="Comic Sans MS"/>
                <w:lang w:val="en-GB"/>
              </w:rPr>
            </w:pPr>
            <w:r w:rsidRPr="00A078F6">
              <w:rPr>
                <w:rFonts w:ascii="Comic Sans MS" w:hAnsi="Comic Sans MS"/>
                <w:lang w:val="en-GB"/>
              </w:rPr>
              <w:t>Victim proneness  Hentig</w:t>
            </w:r>
          </w:p>
          <w:p w:rsidR="00A078F6" w:rsidRPr="00A078F6" w:rsidRDefault="00A078F6" w:rsidP="00A078F6">
            <w:pPr>
              <w:pStyle w:val="ListParagraph"/>
              <w:numPr>
                <w:ilvl w:val="0"/>
                <w:numId w:val="18"/>
              </w:numPr>
              <w:rPr>
                <w:rFonts w:ascii="Comic Sans MS" w:hAnsi="Comic Sans MS"/>
                <w:lang w:val="en-GB"/>
              </w:rPr>
            </w:pPr>
            <w:r w:rsidRPr="00A078F6">
              <w:rPr>
                <w:rFonts w:ascii="Comic Sans MS" w:hAnsi="Comic Sans MS"/>
                <w:lang w:val="en-GB"/>
              </w:rPr>
              <w:t>Victim precipitation  Wolfgang</w:t>
            </w:r>
          </w:p>
          <w:p w:rsidR="00A078F6" w:rsidRPr="00A078F6" w:rsidRDefault="00A078F6" w:rsidP="00A078F6">
            <w:pPr>
              <w:pStyle w:val="ListParagraph"/>
              <w:numPr>
                <w:ilvl w:val="0"/>
                <w:numId w:val="18"/>
              </w:numPr>
              <w:rPr>
                <w:rFonts w:ascii="Comic Sans MS" w:hAnsi="Comic Sans MS"/>
                <w:lang w:val="en-GB"/>
              </w:rPr>
            </w:pPr>
            <w:r w:rsidRPr="00A078F6">
              <w:rPr>
                <w:rFonts w:ascii="Comic Sans MS" w:hAnsi="Comic Sans MS"/>
                <w:lang w:val="en-GB"/>
              </w:rPr>
              <w:t>Critical victimology  based on conflict theories  Marxism/ Feminism   structural factors  powerless groups more at risk</w:t>
            </w:r>
          </w:p>
          <w:p w:rsidR="00A078F6" w:rsidRPr="00A078F6" w:rsidRDefault="00A078F6" w:rsidP="00A078F6">
            <w:pPr>
              <w:pStyle w:val="ListParagraph"/>
              <w:numPr>
                <w:ilvl w:val="0"/>
                <w:numId w:val="18"/>
              </w:numPr>
              <w:rPr>
                <w:rFonts w:ascii="Comic Sans MS" w:hAnsi="Comic Sans MS"/>
                <w:lang w:val="en-GB"/>
              </w:rPr>
            </w:pPr>
            <w:r w:rsidRPr="00A078F6">
              <w:rPr>
                <w:rFonts w:ascii="Comic Sans MS" w:hAnsi="Comic Sans MS"/>
                <w:lang w:val="en-GB"/>
              </w:rPr>
              <w:t>State power  Tombs + Whyte</w:t>
            </w:r>
          </w:p>
          <w:p w:rsidR="00A078F6" w:rsidRPr="00A078F6" w:rsidRDefault="00A078F6" w:rsidP="00A078F6">
            <w:pPr>
              <w:pStyle w:val="ListParagraph"/>
              <w:numPr>
                <w:ilvl w:val="0"/>
                <w:numId w:val="18"/>
              </w:numPr>
              <w:rPr>
                <w:rFonts w:ascii="Comic Sans MS" w:hAnsi="Comic Sans MS"/>
                <w:lang w:val="en-GB"/>
              </w:rPr>
            </w:pPr>
            <w:r w:rsidRPr="00A078F6">
              <w:rPr>
                <w:rFonts w:ascii="Comic Sans MS" w:hAnsi="Comic Sans MS"/>
                <w:lang w:val="en-GB"/>
              </w:rPr>
              <w:t>Patterns of victimisation  class, age, ethnicity, gender, Repeat victimisation. Remember to cross reference to sections on Gender + Crime and Ethnicity + Crime chapters</w:t>
            </w:r>
          </w:p>
          <w:p w:rsidR="00A078F6" w:rsidRPr="00A078F6" w:rsidRDefault="00A078F6" w:rsidP="00A078F6">
            <w:pPr>
              <w:pStyle w:val="ListParagraph"/>
              <w:numPr>
                <w:ilvl w:val="0"/>
                <w:numId w:val="18"/>
              </w:numPr>
              <w:rPr>
                <w:rFonts w:ascii="Comic Sans MS" w:hAnsi="Comic Sans MS"/>
                <w:lang w:val="en-GB"/>
              </w:rPr>
            </w:pPr>
            <w:r w:rsidRPr="00A078F6">
              <w:rPr>
                <w:rFonts w:ascii="Comic Sans MS" w:hAnsi="Comic Sans MS"/>
                <w:lang w:val="en-GB"/>
              </w:rPr>
              <w:t>Impact of victimisation</w:t>
            </w:r>
          </w:p>
          <w:p w:rsidR="00A078F6" w:rsidRPr="00A078F6" w:rsidRDefault="00A078F6" w:rsidP="00A078F6">
            <w:pPr>
              <w:pStyle w:val="ListParagraph"/>
              <w:rPr>
                <w:rFonts w:ascii="Comic Sans MS" w:hAnsi="Comic Sans MS"/>
                <w:lang w:val="en-GB"/>
              </w:rPr>
            </w:pPr>
          </w:p>
          <w:p w:rsidR="00574765" w:rsidRPr="00DF4A17" w:rsidRDefault="00574765" w:rsidP="00574765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276" w:type="dxa"/>
          </w:tcPr>
          <w:p w:rsidR="00574765" w:rsidRDefault="00574765" w:rsidP="00574765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559" w:type="dxa"/>
          </w:tcPr>
          <w:p w:rsidR="00574765" w:rsidRDefault="00574765" w:rsidP="00574765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</w:tcPr>
          <w:p w:rsidR="00574765" w:rsidRDefault="00574765" w:rsidP="00574765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</w:tr>
    </w:tbl>
    <w:p w:rsidR="00574765" w:rsidRPr="00CB7F93" w:rsidRDefault="00574765" w:rsidP="00574765">
      <w:pPr>
        <w:rPr>
          <w:rFonts w:ascii="Comic Sans MS" w:hAnsi="Comic Sans MS"/>
          <w:sz w:val="20"/>
          <w:szCs w:val="20"/>
          <w:lang w:val="en-GB"/>
        </w:rPr>
      </w:pPr>
    </w:p>
    <w:p w:rsidR="00574765" w:rsidRPr="00AB1372" w:rsidRDefault="00574765" w:rsidP="00574765">
      <w:pPr>
        <w:rPr>
          <w:rFonts w:ascii="Comic Sans MS" w:hAnsi="Comic Sans MS"/>
          <w:b/>
          <w:u w:val="single"/>
          <w:lang w:val="en-GB"/>
        </w:rPr>
      </w:pPr>
      <w:r w:rsidRPr="00AB1372">
        <w:rPr>
          <w:rFonts w:ascii="Comic Sans MS" w:hAnsi="Comic Sans MS"/>
          <w:b/>
          <w:u w:val="single"/>
          <w:lang w:val="en-GB"/>
        </w:rPr>
        <w:t>SOCIAL CONTROL</w:t>
      </w:r>
    </w:p>
    <w:p w:rsidR="00574765" w:rsidRPr="00AB1372" w:rsidRDefault="00574765" w:rsidP="00A078F6">
      <w:pPr>
        <w:rPr>
          <w:rFonts w:ascii="Comic Sans MS" w:hAnsi="Comic Sans MS"/>
          <w:lang w:val="en-GB"/>
        </w:rPr>
      </w:pPr>
      <w:r w:rsidRPr="00AB1372">
        <w:rPr>
          <w:rFonts w:ascii="Comic Sans MS" w:hAnsi="Comic Sans MS"/>
          <w:lang w:val="en-GB"/>
        </w:rPr>
        <w:t>Durkheim  boundary maintenance   social cohesion  social solidarity</w:t>
      </w:r>
    </w:p>
    <w:p w:rsidR="00574765" w:rsidRPr="00AB1372" w:rsidRDefault="00574765" w:rsidP="00A078F6">
      <w:pPr>
        <w:rPr>
          <w:rFonts w:ascii="Comic Sans MS" w:hAnsi="Comic Sans MS"/>
          <w:lang w:val="en-GB"/>
        </w:rPr>
      </w:pPr>
      <w:r w:rsidRPr="00AB1372">
        <w:rPr>
          <w:rFonts w:ascii="Comic Sans MS" w:hAnsi="Comic Sans MS"/>
          <w:lang w:val="en-GB"/>
        </w:rPr>
        <w:t>Formal and informal  social control</w:t>
      </w:r>
    </w:p>
    <w:p w:rsidR="00574765" w:rsidRPr="00AB1372" w:rsidRDefault="00574765" w:rsidP="00A078F6">
      <w:pPr>
        <w:rPr>
          <w:rFonts w:ascii="Comic Sans MS" w:hAnsi="Comic Sans MS"/>
          <w:lang w:val="en-GB"/>
        </w:rPr>
      </w:pPr>
      <w:r w:rsidRPr="00AB1372">
        <w:rPr>
          <w:rFonts w:ascii="Comic Sans MS" w:hAnsi="Comic Sans MS"/>
          <w:lang w:val="en-GB"/>
        </w:rPr>
        <w:t>Informal  : individuals  Hirschi  attachment  social bonds</w:t>
      </w:r>
    </w:p>
    <w:p w:rsidR="00574765" w:rsidRPr="00AB1372" w:rsidRDefault="00574765" w:rsidP="00AB1372">
      <w:pPr>
        <w:rPr>
          <w:rFonts w:ascii="Comic Sans MS" w:hAnsi="Comic Sans MS"/>
          <w:lang w:val="en-GB"/>
        </w:rPr>
      </w:pPr>
      <w:r w:rsidRPr="00AB1372">
        <w:rPr>
          <w:rFonts w:ascii="Comic Sans MS" w:hAnsi="Comic Sans MS"/>
          <w:lang w:val="en-GB"/>
        </w:rPr>
        <w:t>Family  Farrington + West   Dennis</w:t>
      </w:r>
    </w:p>
    <w:p w:rsidR="00574765" w:rsidRPr="00AB1372" w:rsidRDefault="00574765" w:rsidP="00AB1372">
      <w:pPr>
        <w:rPr>
          <w:rFonts w:ascii="Comic Sans MS" w:hAnsi="Comic Sans MS"/>
          <w:lang w:val="en-GB"/>
        </w:rPr>
      </w:pPr>
      <w:r w:rsidRPr="00AB1372">
        <w:rPr>
          <w:rFonts w:ascii="Comic Sans MS" w:hAnsi="Comic Sans MS"/>
          <w:lang w:val="en-GB"/>
        </w:rPr>
        <w:t>Community  Murray  Wilson  New Right</w:t>
      </w:r>
    </w:p>
    <w:p w:rsidR="00574765" w:rsidRPr="00AB1372" w:rsidRDefault="00574765" w:rsidP="00AB1372">
      <w:pPr>
        <w:rPr>
          <w:rFonts w:ascii="Comic Sans MS" w:hAnsi="Comic Sans MS"/>
          <w:lang w:val="en-GB"/>
        </w:rPr>
      </w:pPr>
      <w:r w:rsidRPr="00AB1372">
        <w:rPr>
          <w:rFonts w:ascii="Comic Sans MS" w:hAnsi="Comic Sans MS"/>
          <w:lang w:val="en-GB"/>
        </w:rPr>
        <w:t>Neo Marxist  decline of w/c community  resistance</w:t>
      </w:r>
    </w:p>
    <w:p w:rsidR="00574765" w:rsidRPr="00AB1372" w:rsidRDefault="00574765" w:rsidP="00AB1372">
      <w:pPr>
        <w:rPr>
          <w:rFonts w:ascii="Comic Sans MS" w:hAnsi="Comic Sans MS"/>
          <w:lang w:val="en-GB"/>
        </w:rPr>
      </w:pPr>
      <w:r w:rsidRPr="00AB1372">
        <w:rPr>
          <w:rFonts w:ascii="Comic Sans MS" w:hAnsi="Comic Sans MS"/>
          <w:lang w:val="en-GB"/>
        </w:rPr>
        <w:t>Left realists</w:t>
      </w:r>
    </w:p>
    <w:p w:rsidR="00574765" w:rsidRPr="00AB1372" w:rsidRDefault="00574765" w:rsidP="00574765">
      <w:pPr>
        <w:rPr>
          <w:rFonts w:ascii="Comic Sans MS" w:hAnsi="Comic Sans MS"/>
          <w:lang w:val="en-GB"/>
        </w:rPr>
      </w:pPr>
      <w:r w:rsidRPr="00AB1372">
        <w:rPr>
          <w:rFonts w:ascii="Comic Sans MS" w:hAnsi="Comic Sans MS"/>
          <w:lang w:val="en-GB"/>
        </w:rPr>
        <w:t>Formal  : cros</w:t>
      </w:r>
      <w:r w:rsidR="00AB1372" w:rsidRPr="00AB1372">
        <w:rPr>
          <w:rFonts w:ascii="Comic Sans MS" w:hAnsi="Comic Sans MS"/>
          <w:lang w:val="en-GB"/>
        </w:rPr>
        <w:t xml:space="preserve">s ref to punishment  : Durkheim, Marxist, </w:t>
      </w:r>
      <w:r w:rsidRPr="00AB1372">
        <w:rPr>
          <w:rFonts w:ascii="Comic Sans MS" w:hAnsi="Comic Sans MS"/>
          <w:lang w:val="en-GB"/>
        </w:rPr>
        <w:t>La</w:t>
      </w:r>
      <w:r w:rsidR="00AB1372" w:rsidRPr="00AB1372">
        <w:rPr>
          <w:rFonts w:ascii="Comic Sans MS" w:hAnsi="Comic Sans MS"/>
          <w:lang w:val="en-GB"/>
        </w:rPr>
        <w:t>te modern  e.g Foucault + Cohen</w:t>
      </w:r>
    </w:p>
    <w:p w:rsidR="00AB1372" w:rsidRPr="00AB1372" w:rsidRDefault="00AB1372" w:rsidP="00574765">
      <w:pPr>
        <w:rPr>
          <w:rFonts w:ascii="Comic Sans MS" w:hAnsi="Comic Sans MS"/>
          <w:lang w:val="en-GB"/>
        </w:rPr>
      </w:pPr>
    </w:p>
    <w:p w:rsidR="00574765" w:rsidRPr="00AB1372" w:rsidRDefault="00574765" w:rsidP="00574765">
      <w:pPr>
        <w:rPr>
          <w:rFonts w:ascii="Comic Sans MS" w:hAnsi="Comic Sans MS"/>
          <w:b/>
          <w:u w:val="single"/>
          <w:lang w:val="en-GB"/>
        </w:rPr>
      </w:pPr>
      <w:r w:rsidRPr="00AB1372">
        <w:rPr>
          <w:rFonts w:ascii="Comic Sans MS" w:hAnsi="Comic Sans MS"/>
          <w:b/>
          <w:u w:val="single"/>
          <w:lang w:val="en-GB"/>
        </w:rPr>
        <w:t>Environmental Approaches   Criminology of place + time</w:t>
      </w:r>
    </w:p>
    <w:p w:rsidR="00574765" w:rsidRPr="00AB1372" w:rsidRDefault="00574765" w:rsidP="00574765">
      <w:pPr>
        <w:rPr>
          <w:rFonts w:ascii="Comic Sans MS" w:hAnsi="Comic Sans MS"/>
          <w:lang w:val="en-GB"/>
        </w:rPr>
      </w:pPr>
      <w:r w:rsidRPr="00AB1372">
        <w:rPr>
          <w:rFonts w:ascii="Comic Sans MS" w:hAnsi="Comic Sans MS"/>
          <w:lang w:val="en-GB"/>
        </w:rPr>
        <w:t xml:space="preserve">Locating offenders : </w:t>
      </w:r>
    </w:p>
    <w:p w:rsidR="00574765" w:rsidRPr="00AB1372" w:rsidRDefault="00574765" w:rsidP="00574765">
      <w:pPr>
        <w:rPr>
          <w:rFonts w:ascii="Comic Sans MS" w:hAnsi="Comic Sans MS"/>
          <w:lang w:val="en-GB"/>
        </w:rPr>
      </w:pPr>
      <w:r w:rsidRPr="00AB1372">
        <w:rPr>
          <w:rFonts w:ascii="Comic Sans MS" w:hAnsi="Comic Sans MS"/>
          <w:lang w:val="en-GB"/>
        </w:rPr>
        <w:t>Chicago school   Shaw + McKay  concentric zones  zone of transition  social disorganisation  cultural transmission</w:t>
      </w:r>
    </w:p>
    <w:p w:rsidR="00574765" w:rsidRPr="00AB1372" w:rsidRDefault="00574765" w:rsidP="00574765">
      <w:pPr>
        <w:rPr>
          <w:rFonts w:ascii="Comic Sans MS" w:hAnsi="Comic Sans MS"/>
          <w:lang w:val="en-GB"/>
        </w:rPr>
      </w:pPr>
      <w:r w:rsidRPr="00AB1372">
        <w:rPr>
          <w:rFonts w:ascii="Comic Sans MS" w:hAnsi="Comic Sans MS"/>
          <w:lang w:val="en-GB"/>
        </w:rPr>
        <w:t>Sutherland + Cr</w:t>
      </w:r>
      <w:r w:rsidR="00AB1372" w:rsidRPr="00AB1372">
        <w:rPr>
          <w:rFonts w:ascii="Comic Sans MS" w:hAnsi="Comic Sans MS"/>
          <w:lang w:val="en-GB"/>
        </w:rPr>
        <w:t>essey  differential association</w:t>
      </w:r>
    </w:p>
    <w:p w:rsidR="00574765" w:rsidRPr="00AB1372" w:rsidRDefault="00574765" w:rsidP="00574765">
      <w:pPr>
        <w:rPr>
          <w:rFonts w:ascii="Comic Sans MS" w:hAnsi="Comic Sans MS"/>
          <w:lang w:val="en-GB"/>
        </w:rPr>
      </w:pPr>
      <w:r w:rsidRPr="00AB1372">
        <w:rPr>
          <w:rFonts w:ascii="Comic Sans MS" w:hAnsi="Comic Sans MS"/>
          <w:lang w:val="en-GB"/>
        </w:rPr>
        <w:t>Housing policies   Morris   Baldwin + Bott</w:t>
      </w:r>
      <w:r w:rsidR="00AB1372" w:rsidRPr="00AB1372">
        <w:rPr>
          <w:rFonts w:ascii="Comic Sans MS" w:hAnsi="Comic Sans MS"/>
          <w:lang w:val="en-GB"/>
        </w:rPr>
        <w:t>oms  tipping   Skogan  disorder</w:t>
      </w:r>
    </w:p>
    <w:p w:rsidR="00574765" w:rsidRPr="00AB1372" w:rsidRDefault="00574765" w:rsidP="00574765">
      <w:pPr>
        <w:rPr>
          <w:rFonts w:ascii="Comic Sans MS" w:hAnsi="Comic Sans MS"/>
          <w:lang w:val="en-GB"/>
        </w:rPr>
      </w:pPr>
      <w:r w:rsidRPr="00AB1372">
        <w:rPr>
          <w:rFonts w:ascii="Comic Sans MS" w:hAnsi="Comic Sans MS"/>
          <w:lang w:val="en-GB"/>
        </w:rPr>
        <w:t>Social Capital  role of values  weak community can’t impose s.control  Wilson de</w:t>
      </w:r>
      <w:r w:rsidR="00AB1372" w:rsidRPr="00AB1372">
        <w:rPr>
          <w:rFonts w:ascii="Comic Sans MS" w:hAnsi="Comic Sans MS"/>
          <w:lang w:val="en-GB"/>
        </w:rPr>
        <w:t>prived neighbourhoods   Sampson</w:t>
      </w:r>
    </w:p>
    <w:p w:rsidR="00574765" w:rsidRPr="00AB1372" w:rsidRDefault="00AB1372" w:rsidP="00574765">
      <w:pPr>
        <w:rPr>
          <w:rFonts w:ascii="Comic Sans MS" w:hAnsi="Comic Sans MS"/>
          <w:lang w:val="en-GB"/>
        </w:rPr>
      </w:pPr>
      <w:r w:rsidRPr="00AB1372">
        <w:rPr>
          <w:rFonts w:ascii="Comic Sans MS" w:hAnsi="Comic Sans MS"/>
          <w:lang w:val="en-GB"/>
        </w:rPr>
        <w:t>Location of offences</w:t>
      </w:r>
    </w:p>
    <w:p w:rsidR="00574765" w:rsidRPr="00AB1372" w:rsidRDefault="00574765" w:rsidP="00574765">
      <w:pPr>
        <w:rPr>
          <w:rFonts w:ascii="Comic Sans MS" w:hAnsi="Comic Sans MS"/>
          <w:lang w:val="en-GB"/>
        </w:rPr>
      </w:pPr>
      <w:r w:rsidRPr="00AB1372">
        <w:rPr>
          <w:rFonts w:ascii="Comic Sans MS" w:hAnsi="Comic Sans MS"/>
          <w:lang w:val="en-GB"/>
        </w:rPr>
        <w:t>Cognitive maps  Brantingham</w:t>
      </w:r>
    </w:p>
    <w:p w:rsidR="00574765" w:rsidRPr="00AB1372" w:rsidRDefault="00574765" w:rsidP="00574765">
      <w:pPr>
        <w:rPr>
          <w:rFonts w:ascii="Comic Sans MS" w:hAnsi="Comic Sans MS"/>
          <w:lang w:val="en-GB"/>
        </w:rPr>
      </w:pPr>
      <w:r w:rsidRPr="00AB1372">
        <w:rPr>
          <w:rFonts w:ascii="Comic Sans MS" w:hAnsi="Comic Sans MS"/>
          <w:lang w:val="en-GB"/>
        </w:rPr>
        <w:t>Opportunity theory  Clarke</w:t>
      </w:r>
    </w:p>
    <w:p w:rsidR="00574765" w:rsidRPr="00AB1372" w:rsidRDefault="00574765" w:rsidP="00574765">
      <w:pPr>
        <w:rPr>
          <w:rFonts w:ascii="Comic Sans MS" w:hAnsi="Comic Sans MS"/>
          <w:lang w:val="en-GB"/>
        </w:rPr>
      </w:pPr>
      <w:r w:rsidRPr="00AB1372">
        <w:rPr>
          <w:rFonts w:ascii="Comic Sans MS" w:hAnsi="Comic Sans MS"/>
          <w:lang w:val="en-GB"/>
        </w:rPr>
        <w:t>Rou</w:t>
      </w:r>
      <w:r w:rsidR="00AB1372" w:rsidRPr="00AB1372">
        <w:rPr>
          <w:rFonts w:ascii="Comic Sans MS" w:hAnsi="Comic Sans MS"/>
          <w:lang w:val="en-GB"/>
        </w:rPr>
        <w:t>tine Activities  Cohen + Felson</w:t>
      </w:r>
    </w:p>
    <w:p w:rsidR="00574765" w:rsidRPr="00AB1372" w:rsidRDefault="00574765" w:rsidP="00574765">
      <w:pPr>
        <w:rPr>
          <w:rFonts w:ascii="Comic Sans MS" w:hAnsi="Comic Sans MS"/>
          <w:lang w:val="en-GB"/>
        </w:rPr>
      </w:pPr>
      <w:r w:rsidRPr="00AB1372">
        <w:rPr>
          <w:rFonts w:ascii="Comic Sans MS" w:hAnsi="Comic Sans MS"/>
          <w:lang w:val="en-GB"/>
        </w:rPr>
        <w:t>Cross ref to situational crime prevention  target hardening</w:t>
      </w:r>
    </w:p>
    <w:p w:rsidR="00574765" w:rsidRPr="00AB1372" w:rsidRDefault="00574765" w:rsidP="00574765">
      <w:pPr>
        <w:rPr>
          <w:rFonts w:ascii="Comic Sans MS" w:hAnsi="Comic Sans MS"/>
          <w:lang w:val="en-GB"/>
        </w:rPr>
      </w:pPr>
      <w:r w:rsidRPr="00AB1372">
        <w:rPr>
          <w:rFonts w:ascii="Comic Sans MS" w:hAnsi="Comic Sans MS"/>
          <w:lang w:val="en-GB"/>
        </w:rPr>
        <w:t>Privatisation of public space  CCTV  security guar</w:t>
      </w:r>
      <w:r w:rsidR="00AB1372">
        <w:rPr>
          <w:rFonts w:ascii="Comic Sans MS" w:hAnsi="Comic Sans MS"/>
          <w:lang w:val="en-GB"/>
        </w:rPr>
        <w:t>ds   Housing gated communities</w:t>
      </w:r>
    </w:p>
    <w:p w:rsidR="00574765" w:rsidRPr="00AB1372" w:rsidRDefault="00574765" w:rsidP="00574765">
      <w:pPr>
        <w:rPr>
          <w:rFonts w:ascii="Comic Sans MS" w:hAnsi="Comic Sans MS"/>
          <w:lang w:val="en-GB"/>
        </w:rPr>
      </w:pPr>
      <w:r w:rsidRPr="00AB1372">
        <w:rPr>
          <w:rFonts w:ascii="Comic Sans MS" w:hAnsi="Comic Sans MS"/>
          <w:lang w:val="en-GB"/>
        </w:rPr>
        <w:t>Time  Nightime economy   Hobbs   c</w:t>
      </w:r>
      <w:r w:rsidR="00AB1372">
        <w:rPr>
          <w:rFonts w:ascii="Comic Sans MS" w:hAnsi="Comic Sans MS"/>
          <w:lang w:val="en-GB"/>
        </w:rPr>
        <w:t>ross ref to masculinity + crime</w:t>
      </w:r>
    </w:p>
    <w:p w:rsidR="00574765" w:rsidRDefault="00574765" w:rsidP="00574765">
      <w:pPr>
        <w:rPr>
          <w:rFonts w:ascii="Comic Sans MS" w:hAnsi="Comic Sans MS"/>
          <w:lang w:val="en-GB"/>
        </w:rPr>
      </w:pPr>
      <w:r w:rsidRPr="00AB1372">
        <w:rPr>
          <w:rFonts w:ascii="Comic Sans MS" w:hAnsi="Comic Sans MS"/>
          <w:lang w:val="en-GB"/>
        </w:rPr>
        <w:t>Taylor : link between nigh</w:t>
      </w:r>
      <w:r w:rsidR="00AB1372">
        <w:rPr>
          <w:rFonts w:ascii="Comic Sans MS" w:hAnsi="Comic Sans MS"/>
          <w:lang w:val="en-GB"/>
        </w:rPr>
        <w:t>t time economy + global economy</w:t>
      </w:r>
    </w:p>
    <w:p w:rsidR="00AB1372" w:rsidRPr="00AB1372" w:rsidRDefault="00AB1372" w:rsidP="00574765">
      <w:pPr>
        <w:rPr>
          <w:rFonts w:ascii="Comic Sans MS" w:hAnsi="Comic Sans MS"/>
          <w:lang w:val="en-GB"/>
        </w:rPr>
      </w:pPr>
    </w:p>
    <w:p w:rsidR="00574765" w:rsidRPr="00AB1372" w:rsidRDefault="00574765" w:rsidP="00574765">
      <w:pPr>
        <w:rPr>
          <w:rFonts w:ascii="Comic Sans MS" w:hAnsi="Comic Sans MS"/>
          <w:b/>
          <w:u w:val="single"/>
          <w:lang w:val="en-GB"/>
        </w:rPr>
      </w:pPr>
      <w:r w:rsidRPr="00AB1372">
        <w:rPr>
          <w:rFonts w:ascii="Comic Sans MS" w:hAnsi="Comic Sans MS"/>
          <w:b/>
          <w:u w:val="single"/>
          <w:lang w:val="en-GB"/>
        </w:rPr>
        <w:t>Occupational + Corporate Crime</w:t>
      </w:r>
    </w:p>
    <w:p w:rsidR="00574765" w:rsidRPr="00AB1372" w:rsidRDefault="00574765" w:rsidP="00574765">
      <w:pPr>
        <w:rPr>
          <w:rFonts w:ascii="Comic Sans MS" w:hAnsi="Comic Sans MS"/>
          <w:lang w:val="en-GB"/>
        </w:rPr>
      </w:pPr>
      <w:r w:rsidRPr="00AB1372">
        <w:rPr>
          <w:rFonts w:ascii="Comic Sans MS" w:hAnsi="Comic Sans MS"/>
          <w:lang w:val="en-GB"/>
        </w:rPr>
        <w:t>Sutherland   white collar crime</w:t>
      </w:r>
    </w:p>
    <w:p w:rsidR="00574765" w:rsidRPr="00AB1372" w:rsidRDefault="00574765" w:rsidP="00574765">
      <w:pPr>
        <w:rPr>
          <w:rFonts w:ascii="Comic Sans MS" w:hAnsi="Comic Sans MS"/>
          <w:lang w:val="en-GB"/>
        </w:rPr>
      </w:pPr>
      <w:r w:rsidRPr="00AB1372">
        <w:rPr>
          <w:rFonts w:ascii="Comic Sans MS" w:hAnsi="Comic Sans MS"/>
          <w:lang w:val="en-GB"/>
        </w:rPr>
        <w:t>Problem of law  Nelken  Pearce + Tombs</w:t>
      </w:r>
    </w:p>
    <w:p w:rsidR="00574765" w:rsidRPr="00AB1372" w:rsidRDefault="00574765" w:rsidP="00574765">
      <w:pPr>
        <w:rPr>
          <w:rFonts w:ascii="Comic Sans MS" w:hAnsi="Comic Sans MS"/>
          <w:lang w:val="en-GB"/>
        </w:rPr>
      </w:pPr>
      <w:r w:rsidRPr="00AB1372">
        <w:rPr>
          <w:rFonts w:ascii="Comic Sans MS" w:hAnsi="Comic Sans MS"/>
          <w:lang w:val="en-GB"/>
        </w:rPr>
        <w:t>Occupational crime   Ditton    Mars   Clarke   Levi   Nelken   Levy</w:t>
      </w:r>
    </w:p>
    <w:p w:rsidR="00574765" w:rsidRPr="00AB1372" w:rsidRDefault="00574765" w:rsidP="00574765">
      <w:pPr>
        <w:rPr>
          <w:rFonts w:ascii="Comic Sans MS" w:hAnsi="Comic Sans MS"/>
          <w:lang w:val="en-GB"/>
        </w:rPr>
      </w:pPr>
      <w:r w:rsidRPr="00AB1372">
        <w:rPr>
          <w:rFonts w:ascii="Comic Sans MS" w:hAnsi="Comic Sans MS"/>
          <w:lang w:val="en-GB"/>
        </w:rPr>
        <w:t>Corporate Crime  cross ref to Marxist theory   Tombs + Whyte  Mokhiber  Pearce</w:t>
      </w:r>
    </w:p>
    <w:p w:rsidR="00574765" w:rsidRPr="00AB1372" w:rsidRDefault="00574765" w:rsidP="00574765">
      <w:pPr>
        <w:rPr>
          <w:rFonts w:ascii="Comic Sans MS" w:hAnsi="Comic Sans MS"/>
          <w:lang w:val="en-GB"/>
        </w:rPr>
      </w:pPr>
      <w:r w:rsidRPr="00AB1372">
        <w:rPr>
          <w:rFonts w:ascii="Comic Sans MS" w:hAnsi="Comic Sans MS"/>
          <w:lang w:val="en-GB"/>
        </w:rPr>
        <w:t xml:space="preserve">                                                       </w:t>
      </w:r>
      <w:r w:rsidR="00AB1372">
        <w:rPr>
          <w:rFonts w:ascii="Comic Sans MS" w:hAnsi="Comic Sans MS"/>
          <w:lang w:val="en-GB"/>
        </w:rPr>
        <w:t xml:space="preserve">                    Braithwaite   Tombs</w:t>
      </w:r>
    </w:p>
    <w:p w:rsidR="00574765" w:rsidRPr="00AB1372" w:rsidRDefault="00574765" w:rsidP="00574765">
      <w:pPr>
        <w:rPr>
          <w:rFonts w:ascii="Comic Sans MS" w:hAnsi="Comic Sans MS"/>
          <w:lang w:val="en-GB"/>
        </w:rPr>
      </w:pPr>
      <w:r w:rsidRPr="00AB1372">
        <w:rPr>
          <w:rFonts w:ascii="Comic Sans MS" w:hAnsi="Comic Sans MS"/>
          <w:lang w:val="en-GB"/>
        </w:rPr>
        <w:t>Theories to explain o</w:t>
      </w:r>
      <w:r w:rsidR="00AB1372">
        <w:rPr>
          <w:rFonts w:ascii="Comic Sans MS" w:hAnsi="Comic Sans MS"/>
          <w:lang w:val="en-GB"/>
        </w:rPr>
        <w:t>ccupational + corporate crime :</w:t>
      </w:r>
    </w:p>
    <w:p w:rsidR="00574765" w:rsidRPr="00AB1372" w:rsidRDefault="00574765" w:rsidP="00574765">
      <w:pPr>
        <w:rPr>
          <w:rFonts w:ascii="Comic Sans MS" w:hAnsi="Comic Sans MS"/>
          <w:lang w:val="en-GB"/>
        </w:rPr>
      </w:pPr>
      <w:r w:rsidRPr="00AB1372">
        <w:rPr>
          <w:rFonts w:ascii="Comic Sans MS" w:hAnsi="Comic Sans MS"/>
          <w:lang w:val="en-GB"/>
        </w:rPr>
        <w:t>Differential Association + Subcultural theory   Suther</w:t>
      </w:r>
      <w:r w:rsidR="00AB1372">
        <w:rPr>
          <w:rFonts w:ascii="Comic Sans MS" w:hAnsi="Comic Sans MS"/>
          <w:lang w:val="en-GB"/>
        </w:rPr>
        <w:t>land  Geis  Aubert  Braithwaite</w:t>
      </w:r>
    </w:p>
    <w:p w:rsidR="00574765" w:rsidRPr="00AB1372" w:rsidRDefault="00574765" w:rsidP="00574765">
      <w:pPr>
        <w:rPr>
          <w:rFonts w:ascii="Comic Sans MS" w:hAnsi="Comic Sans MS"/>
          <w:lang w:val="en-GB"/>
        </w:rPr>
      </w:pPr>
      <w:r w:rsidRPr="00AB1372">
        <w:rPr>
          <w:rFonts w:ascii="Comic Sans MS" w:hAnsi="Comic Sans MS"/>
          <w:lang w:val="en-GB"/>
        </w:rPr>
        <w:t>Emotion based thrills/excitem</w:t>
      </w:r>
      <w:r w:rsidR="00AB1372">
        <w:rPr>
          <w:rFonts w:ascii="Comic Sans MS" w:hAnsi="Comic Sans MS"/>
          <w:lang w:val="en-GB"/>
        </w:rPr>
        <w:t>ent  Portroy  Katz  Lyng  Punch</w:t>
      </w:r>
    </w:p>
    <w:p w:rsidR="00574765" w:rsidRPr="00AB1372" w:rsidRDefault="00AB1372" w:rsidP="00574765">
      <w:pPr>
        <w:rPr>
          <w:rFonts w:ascii="Comic Sans MS" w:hAnsi="Comic Sans MS"/>
          <w:lang w:val="en-GB"/>
        </w:rPr>
      </w:pPr>
      <w:r>
        <w:rPr>
          <w:rFonts w:ascii="Comic Sans MS" w:hAnsi="Comic Sans MS"/>
          <w:lang w:val="en-GB"/>
        </w:rPr>
        <w:t>Labelling Theory Mars  Nelken</w:t>
      </w:r>
    </w:p>
    <w:p w:rsidR="00574765" w:rsidRPr="00AB1372" w:rsidRDefault="00574765" w:rsidP="00574765">
      <w:pPr>
        <w:rPr>
          <w:rFonts w:ascii="Comic Sans MS" w:hAnsi="Comic Sans MS"/>
          <w:lang w:val="en-GB"/>
        </w:rPr>
      </w:pPr>
      <w:r w:rsidRPr="00AB1372">
        <w:rPr>
          <w:rFonts w:ascii="Comic Sans MS" w:hAnsi="Comic Sans MS"/>
          <w:lang w:val="en-GB"/>
        </w:rPr>
        <w:t>Anomie : Box applies Merton’s theory of Anomie to help explain why organisations break</w:t>
      </w:r>
      <w:r w:rsidR="00AB1372">
        <w:rPr>
          <w:rFonts w:ascii="Comic Sans MS" w:hAnsi="Comic Sans MS"/>
          <w:lang w:val="en-GB"/>
        </w:rPr>
        <w:t xml:space="preserve"> the law.  See also Braithwaite</w:t>
      </w:r>
    </w:p>
    <w:p w:rsidR="00574765" w:rsidRPr="00AB1372" w:rsidRDefault="00574765" w:rsidP="00574765">
      <w:pPr>
        <w:rPr>
          <w:rFonts w:ascii="Comic Sans MS" w:hAnsi="Comic Sans MS"/>
          <w:lang w:val="en-GB"/>
        </w:rPr>
      </w:pPr>
      <w:r w:rsidRPr="00AB1372">
        <w:rPr>
          <w:rFonts w:ascii="Comic Sans MS" w:hAnsi="Comic Sans MS"/>
          <w:lang w:val="en-GB"/>
        </w:rPr>
        <w:t>Marxist : Swartz  Box  Pearce   Slapper + Tombs</w:t>
      </w:r>
    </w:p>
    <w:p w:rsidR="00574765" w:rsidRPr="00AB1372" w:rsidRDefault="00574765" w:rsidP="00574765">
      <w:pPr>
        <w:rPr>
          <w:rFonts w:ascii="Comic Sans MS" w:hAnsi="Comic Sans MS"/>
          <w:lang w:val="en-GB"/>
        </w:rPr>
      </w:pPr>
    </w:p>
    <w:p w:rsidR="00574765" w:rsidRPr="00AB1372" w:rsidRDefault="00574765" w:rsidP="00574765">
      <w:pPr>
        <w:rPr>
          <w:rFonts w:ascii="Comic Sans MS" w:hAnsi="Comic Sans MS"/>
          <w:lang w:val="en-GB"/>
        </w:rPr>
      </w:pPr>
    </w:p>
    <w:p w:rsidR="00574765" w:rsidRPr="00AB1372" w:rsidRDefault="00574765" w:rsidP="00574765">
      <w:pPr>
        <w:rPr>
          <w:rFonts w:ascii="Comic Sans MS" w:hAnsi="Comic Sans MS"/>
          <w:lang w:val="en-GB"/>
        </w:rPr>
      </w:pPr>
    </w:p>
    <w:p w:rsidR="00574765" w:rsidRPr="00AB1372" w:rsidRDefault="00574765" w:rsidP="00574765">
      <w:pPr>
        <w:rPr>
          <w:rFonts w:ascii="Comic Sans MS" w:hAnsi="Comic Sans MS"/>
          <w:lang w:val="en-GB"/>
        </w:rPr>
      </w:pPr>
      <w:r w:rsidRPr="00AB1372">
        <w:rPr>
          <w:rFonts w:ascii="Comic Sans MS" w:hAnsi="Comic Sans MS"/>
          <w:lang w:val="en-GB"/>
        </w:rPr>
        <w:t xml:space="preserve"> </w:t>
      </w:r>
    </w:p>
    <w:p w:rsidR="00574765" w:rsidRPr="00574765" w:rsidRDefault="00574765" w:rsidP="00574765">
      <w:pPr>
        <w:rPr>
          <w:rFonts w:ascii="Comic Sans MS" w:hAnsi="Comic Sans MS"/>
          <w:sz w:val="20"/>
          <w:szCs w:val="20"/>
          <w:lang w:val="en-GB"/>
        </w:rPr>
      </w:pPr>
    </w:p>
    <w:p w:rsidR="00574765" w:rsidRPr="00574765" w:rsidRDefault="00574765" w:rsidP="00574765">
      <w:pPr>
        <w:rPr>
          <w:rFonts w:ascii="Comic Sans MS" w:hAnsi="Comic Sans MS"/>
          <w:sz w:val="20"/>
          <w:szCs w:val="20"/>
          <w:lang w:val="en-GB"/>
        </w:rPr>
      </w:pPr>
    </w:p>
    <w:p w:rsidR="00574765" w:rsidRPr="00574765" w:rsidRDefault="00574765" w:rsidP="00574765">
      <w:pPr>
        <w:rPr>
          <w:rFonts w:ascii="Comic Sans MS" w:hAnsi="Comic Sans MS"/>
          <w:sz w:val="20"/>
          <w:szCs w:val="20"/>
          <w:lang w:val="en-GB"/>
        </w:rPr>
      </w:pPr>
    </w:p>
    <w:p w:rsidR="00574765" w:rsidRPr="00574765" w:rsidRDefault="00574765" w:rsidP="00574765">
      <w:pPr>
        <w:rPr>
          <w:rFonts w:ascii="Comic Sans MS" w:hAnsi="Comic Sans MS"/>
          <w:sz w:val="20"/>
          <w:szCs w:val="20"/>
          <w:lang w:val="en-GB"/>
        </w:rPr>
      </w:pPr>
    </w:p>
    <w:p w:rsidR="00574765" w:rsidRPr="00574765" w:rsidRDefault="00574765" w:rsidP="00574765">
      <w:pPr>
        <w:rPr>
          <w:rFonts w:ascii="Comic Sans MS" w:hAnsi="Comic Sans MS"/>
          <w:sz w:val="20"/>
          <w:szCs w:val="20"/>
          <w:lang w:val="en-GB"/>
        </w:rPr>
      </w:pPr>
    </w:p>
    <w:p w:rsidR="00574765" w:rsidRPr="00574765" w:rsidRDefault="00574765" w:rsidP="00574765">
      <w:pPr>
        <w:rPr>
          <w:rFonts w:ascii="Comic Sans MS" w:hAnsi="Comic Sans MS"/>
          <w:sz w:val="20"/>
          <w:szCs w:val="20"/>
          <w:lang w:val="en-GB"/>
        </w:rPr>
      </w:pPr>
    </w:p>
    <w:p w:rsidR="00574765" w:rsidRPr="00574765" w:rsidRDefault="00574765" w:rsidP="00574765">
      <w:pPr>
        <w:rPr>
          <w:rFonts w:ascii="Comic Sans MS" w:hAnsi="Comic Sans MS"/>
          <w:sz w:val="20"/>
          <w:szCs w:val="20"/>
          <w:lang w:val="en-GB"/>
        </w:rPr>
      </w:pPr>
    </w:p>
    <w:p w:rsidR="00574765" w:rsidRPr="00574765" w:rsidRDefault="00574765" w:rsidP="00574765">
      <w:pPr>
        <w:rPr>
          <w:rFonts w:ascii="Comic Sans MS" w:hAnsi="Comic Sans MS"/>
          <w:sz w:val="20"/>
          <w:szCs w:val="20"/>
          <w:lang w:val="en-GB"/>
        </w:rPr>
      </w:pPr>
    </w:p>
    <w:p w:rsidR="00574765" w:rsidRPr="00574765" w:rsidRDefault="00574765" w:rsidP="00574765">
      <w:pPr>
        <w:rPr>
          <w:rFonts w:ascii="Comic Sans MS" w:hAnsi="Comic Sans MS"/>
          <w:sz w:val="20"/>
          <w:szCs w:val="20"/>
          <w:lang w:val="en-GB"/>
        </w:rPr>
      </w:pPr>
    </w:p>
    <w:p w:rsidR="00574765" w:rsidRPr="00574765" w:rsidRDefault="00574765" w:rsidP="00574765">
      <w:pPr>
        <w:rPr>
          <w:rFonts w:ascii="Comic Sans MS" w:hAnsi="Comic Sans MS"/>
          <w:sz w:val="20"/>
          <w:szCs w:val="20"/>
          <w:lang w:val="en-GB"/>
        </w:rPr>
      </w:pPr>
    </w:p>
    <w:p w:rsidR="00574765" w:rsidRPr="00574765" w:rsidRDefault="00574765" w:rsidP="00574765">
      <w:pPr>
        <w:rPr>
          <w:rFonts w:ascii="Comic Sans MS" w:hAnsi="Comic Sans MS"/>
          <w:sz w:val="20"/>
          <w:szCs w:val="20"/>
          <w:lang w:val="en-GB"/>
        </w:rPr>
      </w:pPr>
    </w:p>
    <w:p w:rsidR="00574765" w:rsidRPr="00574765" w:rsidRDefault="00574765" w:rsidP="00574765">
      <w:pPr>
        <w:rPr>
          <w:rFonts w:ascii="Comic Sans MS" w:hAnsi="Comic Sans MS"/>
          <w:sz w:val="20"/>
          <w:szCs w:val="20"/>
          <w:lang w:val="en-GB"/>
        </w:rPr>
      </w:pPr>
    </w:p>
    <w:p w:rsidR="00574765" w:rsidRPr="00574765" w:rsidRDefault="00574765" w:rsidP="00574765">
      <w:pPr>
        <w:rPr>
          <w:rFonts w:ascii="Comic Sans MS" w:hAnsi="Comic Sans MS"/>
          <w:sz w:val="20"/>
          <w:szCs w:val="20"/>
          <w:lang w:val="en-GB"/>
        </w:rPr>
      </w:pPr>
    </w:p>
    <w:p w:rsidR="00574765" w:rsidRPr="00574765" w:rsidRDefault="00574765" w:rsidP="00574765">
      <w:pPr>
        <w:rPr>
          <w:rFonts w:ascii="Comic Sans MS" w:hAnsi="Comic Sans MS"/>
          <w:sz w:val="20"/>
          <w:szCs w:val="20"/>
          <w:lang w:val="en-GB"/>
        </w:rPr>
      </w:pPr>
    </w:p>
    <w:p w:rsidR="00574765" w:rsidRPr="00574765" w:rsidRDefault="00574765" w:rsidP="00574765">
      <w:pPr>
        <w:rPr>
          <w:rFonts w:ascii="Comic Sans MS" w:hAnsi="Comic Sans MS"/>
          <w:sz w:val="20"/>
          <w:szCs w:val="20"/>
          <w:lang w:val="en-GB"/>
        </w:rPr>
      </w:pPr>
    </w:p>
    <w:p w:rsidR="00574765" w:rsidRPr="00574765" w:rsidRDefault="00574765" w:rsidP="00574765">
      <w:pPr>
        <w:rPr>
          <w:rFonts w:ascii="Comic Sans MS" w:hAnsi="Comic Sans MS"/>
          <w:sz w:val="20"/>
          <w:szCs w:val="20"/>
          <w:lang w:val="en-GB"/>
        </w:rPr>
      </w:pPr>
    </w:p>
    <w:p w:rsidR="00321B1A" w:rsidRPr="00CB7F93" w:rsidRDefault="00321B1A">
      <w:pPr>
        <w:rPr>
          <w:rFonts w:ascii="Comic Sans MS" w:hAnsi="Comic Sans MS"/>
          <w:sz w:val="20"/>
          <w:szCs w:val="20"/>
          <w:lang w:val="en-GB"/>
        </w:rPr>
      </w:pPr>
    </w:p>
    <w:sectPr w:rsidR="00321B1A" w:rsidRPr="00CB7F93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78F6" w:rsidRDefault="00A078F6" w:rsidP="00CB7F93">
      <w:pPr>
        <w:spacing w:after="0" w:line="240" w:lineRule="auto"/>
      </w:pPr>
      <w:r>
        <w:separator/>
      </w:r>
    </w:p>
  </w:endnote>
  <w:endnote w:type="continuationSeparator" w:id="0">
    <w:p w:rsidR="00A078F6" w:rsidRDefault="00A078F6" w:rsidP="00CB7F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1107658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078F6" w:rsidRDefault="00A078F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D4628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A078F6" w:rsidRDefault="00A078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78F6" w:rsidRDefault="00A078F6" w:rsidP="00CB7F93">
      <w:pPr>
        <w:spacing w:after="0" w:line="240" w:lineRule="auto"/>
      </w:pPr>
      <w:r>
        <w:separator/>
      </w:r>
    </w:p>
  </w:footnote>
  <w:footnote w:type="continuationSeparator" w:id="0">
    <w:p w:rsidR="00A078F6" w:rsidRDefault="00A078F6" w:rsidP="00CB7F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14030"/>
    <w:multiLevelType w:val="hybridMultilevel"/>
    <w:tmpl w:val="6C7A1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16446"/>
    <w:multiLevelType w:val="hybridMultilevel"/>
    <w:tmpl w:val="1DA0E5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460E3"/>
    <w:multiLevelType w:val="hybridMultilevel"/>
    <w:tmpl w:val="4E904E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1D346F"/>
    <w:multiLevelType w:val="hybridMultilevel"/>
    <w:tmpl w:val="3F9004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96036B"/>
    <w:multiLevelType w:val="hybridMultilevel"/>
    <w:tmpl w:val="A2F06B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B550C1"/>
    <w:multiLevelType w:val="hybridMultilevel"/>
    <w:tmpl w:val="B3F06D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216B2A"/>
    <w:multiLevelType w:val="hybridMultilevel"/>
    <w:tmpl w:val="03E4B6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C81CC6"/>
    <w:multiLevelType w:val="hybridMultilevel"/>
    <w:tmpl w:val="3E64EF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7E52C6"/>
    <w:multiLevelType w:val="hybridMultilevel"/>
    <w:tmpl w:val="00284D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5E57F5"/>
    <w:multiLevelType w:val="hybridMultilevel"/>
    <w:tmpl w:val="03E4B6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0B284B"/>
    <w:multiLevelType w:val="hybridMultilevel"/>
    <w:tmpl w:val="E5C416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584A5F"/>
    <w:multiLevelType w:val="hybridMultilevel"/>
    <w:tmpl w:val="C9C06F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F56613"/>
    <w:multiLevelType w:val="hybridMultilevel"/>
    <w:tmpl w:val="834ED792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707BE7"/>
    <w:multiLevelType w:val="hybridMultilevel"/>
    <w:tmpl w:val="03E4B6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D96495"/>
    <w:multiLevelType w:val="hybridMultilevel"/>
    <w:tmpl w:val="17602D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470D46"/>
    <w:multiLevelType w:val="hybridMultilevel"/>
    <w:tmpl w:val="01E294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0274A0"/>
    <w:multiLevelType w:val="hybridMultilevel"/>
    <w:tmpl w:val="03E4B6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402B0F"/>
    <w:multiLevelType w:val="hybridMultilevel"/>
    <w:tmpl w:val="A2F06B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FE1D90"/>
    <w:multiLevelType w:val="hybridMultilevel"/>
    <w:tmpl w:val="03E4B6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3D1521"/>
    <w:multiLevelType w:val="hybridMultilevel"/>
    <w:tmpl w:val="866C44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436BE6"/>
    <w:multiLevelType w:val="hybridMultilevel"/>
    <w:tmpl w:val="1B9203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4E7D2B"/>
    <w:multiLevelType w:val="hybridMultilevel"/>
    <w:tmpl w:val="03E4B6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582C2C"/>
    <w:multiLevelType w:val="hybridMultilevel"/>
    <w:tmpl w:val="4E9E7B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17"/>
  </w:num>
  <w:num w:numId="4">
    <w:abstractNumId w:val="4"/>
  </w:num>
  <w:num w:numId="5">
    <w:abstractNumId w:val="9"/>
  </w:num>
  <w:num w:numId="6">
    <w:abstractNumId w:val="18"/>
  </w:num>
  <w:num w:numId="7">
    <w:abstractNumId w:val="21"/>
  </w:num>
  <w:num w:numId="8">
    <w:abstractNumId w:val="20"/>
  </w:num>
  <w:num w:numId="9">
    <w:abstractNumId w:val="6"/>
  </w:num>
  <w:num w:numId="10">
    <w:abstractNumId w:val="3"/>
  </w:num>
  <w:num w:numId="11">
    <w:abstractNumId w:val="19"/>
  </w:num>
  <w:num w:numId="12">
    <w:abstractNumId w:val="13"/>
  </w:num>
  <w:num w:numId="13">
    <w:abstractNumId w:val="8"/>
  </w:num>
  <w:num w:numId="14">
    <w:abstractNumId w:val="16"/>
  </w:num>
  <w:num w:numId="15">
    <w:abstractNumId w:val="5"/>
  </w:num>
  <w:num w:numId="16">
    <w:abstractNumId w:val="2"/>
  </w:num>
  <w:num w:numId="17">
    <w:abstractNumId w:val="15"/>
  </w:num>
  <w:num w:numId="18">
    <w:abstractNumId w:val="22"/>
  </w:num>
  <w:num w:numId="19">
    <w:abstractNumId w:val="14"/>
  </w:num>
  <w:num w:numId="20">
    <w:abstractNumId w:val="12"/>
  </w:num>
  <w:num w:numId="21">
    <w:abstractNumId w:val="1"/>
  </w:num>
  <w:num w:numId="22">
    <w:abstractNumId w:val="11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7BB"/>
    <w:rsid w:val="000066AA"/>
    <w:rsid w:val="000C1370"/>
    <w:rsid w:val="00176989"/>
    <w:rsid w:val="001777E5"/>
    <w:rsid w:val="001A6875"/>
    <w:rsid w:val="002D416F"/>
    <w:rsid w:val="002F0672"/>
    <w:rsid w:val="002F3DD7"/>
    <w:rsid w:val="00321B1A"/>
    <w:rsid w:val="00342307"/>
    <w:rsid w:val="003476DB"/>
    <w:rsid w:val="003926A1"/>
    <w:rsid w:val="0043478E"/>
    <w:rsid w:val="0045129F"/>
    <w:rsid w:val="004774CF"/>
    <w:rsid w:val="0048612F"/>
    <w:rsid w:val="004F2812"/>
    <w:rsid w:val="00574765"/>
    <w:rsid w:val="00590702"/>
    <w:rsid w:val="005E555B"/>
    <w:rsid w:val="005F79CA"/>
    <w:rsid w:val="0060596E"/>
    <w:rsid w:val="006304A2"/>
    <w:rsid w:val="0079174D"/>
    <w:rsid w:val="007934B4"/>
    <w:rsid w:val="007E62FB"/>
    <w:rsid w:val="007F27BB"/>
    <w:rsid w:val="0084115B"/>
    <w:rsid w:val="00865D5E"/>
    <w:rsid w:val="009163D4"/>
    <w:rsid w:val="00A078F6"/>
    <w:rsid w:val="00A541DB"/>
    <w:rsid w:val="00AA4A14"/>
    <w:rsid w:val="00AB1372"/>
    <w:rsid w:val="00BA1BCE"/>
    <w:rsid w:val="00BD1543"/>
    <w:rsid w:val="00BD22D0"/>
    <w:rsid w:val="00C35C05"/>
    <w:rsid w:val="00C62B31"/>
    <w:rsid w:val="00CB7F93"/>
    <w:rsid w:val="00DD4628"/>
    <w:rsid w:val="00DF4A17"/>
    <w:rsid w:val="00E20410"/>
    <w:rsid w:val="00E22A6E"/>
    <w:rsid w:val="00E54CDD"/>
    <w:rsid w:val="00EB265A"/>
    <w:rsid w:val="00F44CB4"/>
    <w:rsid w:val="00F93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43D0B7-2347-462B-A9C0-D4A19BBB5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47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79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926A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B7F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7F93"/>
  </w:style>
  <w:style w:type="paragraph" w:styleId="Footer">
    <w:name w:val="footer"/>
    <w:basedOn w:val="Normal"/>
    <w:link w:val="FooterChar"/>
    <w:uiPriority w:val="99"/>
    <w:unhideWhenUsed/>
    <w:rsid w:val="00CB7F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7F93"/>
  </w:style>
  <w:style w:type="paragraph" w:styleId="BalloonText">
    <w:name w:val="Balloon Text"/>
    <w:basedOn w:val="Normal"/>
    <w:link w:val="BalloonTextChar"/>
    <w:uiPriority w:val="99"/>
    <w:semiHidden/>
    <w:unhideWhenUsed/>
    <w:rsid w:val="00BD15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5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98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E303A24878EC40BDE89EF0FAE0F3C1" ma:contentTypeVersion="6" ma:contentTypeDescription="Create a new document." ma:contentTypeScope="" ma:versionID="e926d7a18a8e7be6bcc7efb4c9e7a213">
  <xsd:schema xmlns:xsd="http://www.w3.org/2001/XMLSchema" xmlns:xs="http://www.w3.org/2001/XMLSchema" xmlns:p="http://schemas.microsoft.com/office/2006/metadata/properties" xmlns:ns2="02c14ed3-67d2-457b-a49c-d68044acfa92" targetNamespace="http://schemas.microsoft.com/office/2006/metadata/properties" ma:root="true" ma:fieldsID="eba7384ff1acbc617534c57de4bfd291" ns2:_="">
    <xsd:import namespace="02c14ed3-67d2-457b-a49c-d68044acfa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4ed3-67d2-457b-a49c-d68044acfa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B4D9C35-30EA-4382-8265-6474C5DD1445}">
  <ds:schemaRefs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2c14ed3-67d2-457b-a49c-d68044acfa92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3235611-EC3C-4464-B00A-72EE8E487B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89C85D-82C0-42ED-9FB0-EF14F5A101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c14ed3-67d2-457b-a49c-d68044acfa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B7801B3F</Template>
  <TotalTime>0</TotalTime>
  <Pages>15</Pages>
  <Words>2006</Words>
  <Characters>11440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Sydenham School</Company>
  <LinksUpToDate>false</LinksUpToDate>
  <CharactersWithSpaces>13420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</dc:creator>
  <cp:keywords/>
  <dc:description/>
  <cp:lastModifiedBy>Gill Pooley</cp:lastModifiedBy>
  <cp:revision>2</cp:revision>
  <cp:lastPrinted>2018-10-03T09:17:00Z</cp:lastPrinted>
  <dcterms:created xsi:type="dcterms:W3CDTF">2020-02-26T13:29:00Z</dcterms:created>
  <dcterms:modified xsi:type="dcterms:W3CDTF">2020-02-26T13:29:00Z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0x01010099E303A24878EC40BDE89EF0FAE0F3C1</vt:lpwstr>
  </property>
</Properties>
</file>