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129" w:rsidRPr="004A3129" w:rsidRDefault="004A3129" w:rsidP="004A3129">
      <w:pPr>
        <w:jc w:val="center"/>
        <w:rPr>
          <w:b/>
        </w:rPr>
      </w:pPr>
      <w:r>
        <w:rPr>
          <w:b/>
        </w:rPr>
        <w:t>Lamoille Union Middle and High School</w:t>
      </w:r>
      <w:r w:rsidR="00BC590E">
        <w:rPr>
          <w:b/>
        </w:rPr>
        <w:t>/GMTCC</w:t>
      </w:r>
      <w:bookmarkStart w:id="0" w:name="_GoBack"/>
      <w:bookmarkEnd w:id="0"/>
    </w:p>
    <w:p w:rsidR="004A3129" w:rsidRDefault="004A3129">
      <w:pPr>
        <w:rPr>
          <w:b/>
          <w:sz w:val="22"/>
          <w:szCs w:val="22"/>
        </w:rPr>
      </w:pPr>
    </w:p>
    <w:p w:rsidR="003808B6" w:rsidRPr="0014632F" w:rsidRDefault="0014632F">
      <w:pPr>
        <w:rPr>
          <w:b/>
          <w:sz w:val="22"/>
          <w:szCs w:val="22"/>
        </w:rPr>
      </w:pPr>
      <w:r w:rsidRPr="0014632F">
        <w:rPr>
          <w:b/>
          <w:sz w:val="22"/>
          <w:szCs w:val="22"/>
        </w:rPr>
        <w:t>PRESCRIPTION MEDICATION AND ORDER AND PERMISSION FORM</w:t>
      </w:r>
    </w:p>
    <w:p w:rsidR="0014632F" w:rsidRPr="004A3129" w:rsidRDefault="0014632F" w:rsidP="001463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A3129">
        <w:rPr>
          <w:sz w:val="20"/>
          <w:szCs w:val="20"/>
        </w:rPr>
        <w:t xml:space="preserve">The </w:t>
      </w:r>
      <w:r w:rsidRPr="004A3129">
        <w:rPr>
          <w:b/>
          <w:sz w:val="20"/>
          <w:szCs w:val="20"/>
        </w:rPr>
        <w:t>school nurse must</w:t>
      </w:r>
      <w:r w:rsidRPr="004A3129">
        <w:rPr>
          <w:sz w:val="20"/>
          <w:szCs w:val="20"/>
        </w:rPr>
        <w:t xml:space="preserve"> have this </w:t>
      </w:r>
      <w:r w:rsidRPr="004A3129">
        <w:rPr>
          <w:b/>
          <w:sz w:val="20"/>
          <w:szCs w:val="20"/>
        </w:rPr>
        <w:t>completed</w:t>
      </w:r>
      <w:r w:rsidRPr="004A3129">
        <w:rPr>
          <w:sz w:val="20"/>
          <w:szCs w:val="20"/>
        </w:rPr>
        <w:t xml:space="preserve"> form before medication will be given at school.</w:t>
      </w:r>
    </w:p>
    <w:p w:rsidR="0014632F" w:rsidRPr="004A3129" w:rsidRDefault="0014632F" w:rsidP="001463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A3129">
        <w:rPr>
          <w:sz w:val="20"/>
          <w:szCs w:val="20"/>
        </w:rPr>
        <w:t xml:space="preserve">The school nurse must approve and administer the </w:t>
      </w:r>
      <w:r w:rsidRPr="004A3129">
        <w:rPr>
          <w:b/>
          <w:sz w:val="20"/>
          <w:szCs w:val="20"/>
        </w:rPr>
        <w:t>first dose</w:t>
      </w:r>
      <w:r w:rsidRPr="004A3129">
        <w:rPr>
          <w:sz w:val="20"/>
          <w:szCs w:val="20"/>
        </w:rPr>
        <w:t xml:space="preserve"> of any medication given at school.</w:t>
      </w:r>
    </w:p>
    <w:p w:rsidR="0014632F" w:rsidRPr="004A3129" w:rsidRDefault="0014632F" w:rsidP="001463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A3129">
        <w:rPr>
          <w:sz w:val="20"/>
          <w:szCs w:val="20"/>
        </w:rPr>
        <w:t>The school nurse may delegate administration of subsequent doses to another school staff member.</w:t>
      </w:r>
    </w:p>
    <w:p w:rsidR="0014632F" w:rsidRPr="004A3129" w:rsidRDefault="0014632F" w:rsidP="0014632F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4A3129">
        <w:rPr>
          <w:sz w:val="20"/>
          <w:szCs w:val="20"/>
        </w:rPr>
        <w:t xml:space="preserve">A </w:t>
      </w:r>
      <w:r w:rsidRPr="004A3129">
        <w:rPr>
          <w:b/>
          <w:sz w:val="20"/>
          <w:szCs w:val="20"/>
        </w:rPr>
        <w:t>parent/guardian/adult</w:t>
      </w:r>
      <w:r w:rsidRPr="004A3129">
        <w:rPr>
          <w:sz w:val="20"/>
          <w:szCs w:val="20"/>
        </w:rPr>
        <w:t xml:space="preserve"> must bring the medication to school in an </w:t>
      </w:r>
      <w:r w:rsidRPr="004A3129">
        <w:rPr>
          <w:b/>
          <w:sz w:val="20"/>
          <w:szCs w:val="20"/>
        </w:rPr>
        <w:t>appropriately labeled pharmacy container.</w:t>
      </w:r>
    </w:p>
    <w:p w:rsidR="0014632F" w:rsidRPr="004A3129" w:rsidRDefault="0014632F" w:rsidP="001463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A3129">
        <w:rPr>
          <w:sz w:val="20"/>
          <w:szCs w:val="20"/>
        </w:rPr>
        <w:t xml:space="preserve">All medicine must be </w:t>
      </w:r>
      <w:r w:rsidRPr="004A3129">
        <w:rPr>
          <w:b/>
          <w:sz w:val="20"/>
          <w:szCs w:val="20"/>
        </w:rPr>
        <w:t xml:space="preserve">kept in the school health office, </w:t>
      </w:r>
      <w:r w:rsidRPr="004A3129">
        <w:rPr>
          <w:sz w:val="20"/>
          <w:szCs w:val="20"/>
        </w:rPr>
        <w:t>unless the health care provider, parent, and administrator have given permission for the student to keep the medication for self-administration</w:t>
      </w:r>
    </w:p>
    <w:p w:rsidR="0014632F" w:rsidRDefault="0014632F">
      <w:pPr>
        <w:rPr>
          <w:b/>
          <w:sz w:val="22"/>
          <w:szCs w:val="22"/>
        </w:rPr>
      </w:pPr>
      <w:r w:rsidRPr="0014632F">
        <w:rPr>
          <w:b/>
          <w:sz w:val="22"/>
          <w:szCs w:val="22"/>
        </w:rPr>
        <w:t>Name of Child</w:t>
      </w:r>
      <w:r w:rsidRPr="0014632F">
        <w:rPr>
          <w:b/>
          <w:sz w:val="22"/>
          <w:szCs w:val="22"/>
        </w:rPr>
        <w:tab/>
      </w:r>
      <w:r w:rsidRPr="0014632F">
        <w:rPr>
          <w:b/>
          <w:sz w:val="22"/>
          <w:szCs w:val="22"/>
        </w:rPr>
        <w:tab/>
      </w:r>
      <w:r w:rsidRPr="0014632F">
        <w:rPr>
          <w:b/>
          <w:sz w:val="22"/>
          <w:szCs w:val="22"/>
        </w:rPr>
        <w:tab/>
      </w:r>
      <w:r w:rsidRPr="0014632F">
        <w:rPr>
          <w:b/>
          <w:sz w:val="22"/>
          <w:szCs w:val="22"/>
        </w:rPr>
        <w:tab/>
        <w:t xml:space="preserve">    Date-of-birth           Grade                        Date</w:t>
      </w:r>
    </w:p>
    <w:p w:rsidR="004A3129" w:rsidRPr="0014632F" w:rsidRDefault="004A3129">
      <w:pPr>
        <w:rPr>
          <w:b/>
          <w:sz w:val="22"/>
          <w:szCs w:val="22"/>
        </w:rPr>
      </w:pPr>
    </w:p>
    <w:p w:rsidR="0014632F" w:rsidRDefault="0014632F" w:rsidP="0014632F">
      <w:pPr>
        <w:rPr>
          <w:sz w:val="22"/>
          <w:szCs w:val="22"/>
        </w:rPr>
      </w:pPr>
      <w:r>
        <w:rPr>
          <w:sz w:val="22"/>
          <w:szCs w:val="22"/>
        </w:rPr>
        <w:t>____________________________________  ____________     __________        ___________</w:t>
      </w:r>
    </w:p>
    <w:p w:rsidR="0014632F" w:rsidRDefault="0014632F">
      <w:pPr>
        <w:rPr>
          <w:sz w:val="22"/>
          <w:szCs w:val="22"/>
        </w:rPr>
      </w:pPr>
    </w:p>
    <w:p w:rsidR="0014632F" w:rsidRDefault="0014632F">
      <w:pPr>
        <w:rPr>
          <w:b/>
          <w:sz w:val="22"/>
          <w:szCs w:val="22"/>
        </w:rPr>
      </w:pPr>
      <w:r w:rsidRPr="0014632F">
        <w:rPr>
          <w:b/>
          <w:sz w:val="22"/>
          <w:szCs w:val="22"/>
        </w:rPr>
        <w:t>Medication Order:</w:t>
      </w:r>
    </w:p>
    <w:p w:rsidR="0014632F" w:rsidRDefault="0014632F">
      <w:pPr>
        <w:rPr>
          <w:b/>
          <w:sz w:val="22"/>
          <w:szCs w:val="22"/>
        </w:rPr>
      </w:pPr>
    </w:p>
    <w:p w:rsidR="0014632F" w:rsidRDefault="0014632F">
      <w:pPr>
        <w:rPr>
          <w:sz w:val="22"/>
          <w:szCs w:val="22"/>
        </w:rPr>
      </w:pPr>
      <w:r>
        <w:rPr>
          <w:sz w:val="22"/>
          <w:szCs w:val="22"/>
        </w:rPr>
        <w:t>Medication: ___________________________________________   Strength:  _________</w:t>
      </w:r>
    </w:p>
    <w:p w:rsidR="0014632F" w:rsidRDefault="0014632F">
      <w:pPr>
        <w:rPr>
          <w:sz w:val="22"/>
          <w:szCs w:val="22"/>
        </w:rPr>
      </w:pPr>
    </w:p>
    <w:p w:rsidR="0014632F" w:rsidRDefault="0014632F">
      <w:pPr>
        <w:rPr>
          <w:sz w:val="22"/>
          <w:szCs w:val="22"/>
        </w:rPr>
      </w:pPr>
      <w:r>
        <w:rPr>
          <w:sz w:val="22"/>
          <w:szCs w:val="22"/>
        </w:rPr>
        <w:t>Dose: _________</w:t>
      </w:r>
      <w:r w:rsidR="00AA368B">
        <w:rPr>
          <w:sz w:val="22"/>
          <w:szCs w:val="22"/>
        </w:rPr>
        <w:t>_ Route</w:t>
      </w:r>
      <w:r>
        <w:rPr>
          <w:sz w:val="22"/>
          <w:szCs w:val="22"/>
        </w:rPr>
        <w:t>:  ___________</w:t>
      </w:r>
      <w:r w:rsidR="00AA368B">
        <w:rPr>
          <w:sz w:val="22"/>
          <w:szCs w:val="22"/>
        </w:rPr>
        <w:t>_ Time</w:t>
      </w:r>
      <w:r>
        <w:rPr>
          <w:sz w:val="22"/>
          <w:szCs w:val="22"/>
        </w:rPr>
        <w:t xml:space="preserve"> to be given at school: _________________</w:t>
      </w:r>
    </w:p>
    <w:p w:rsidR="0014632F" w:rsidRDefault="0014632F">
      <w:pPr>
        <w:rPr>
          <w:sz w:val="22"/>
          <w:szCs w:val="22"/>
        </w:rPr>
      </w:pPr>
    </w:p>
    <w:p w:rsidR="0014632F" w:rsidRDefault="0014632F">
      <w:pPr>
        <w:rPr>
          <w:sz w:val="22"/>
          <w:szCs w:val="22"/>
        </w:rPr>
      </w:pPr>
      <w:r>
        <w:rPr>
          <w:sz w:val="22"/>
          <w:szCs w:val="22"/>
        </w:rPr>
        <w:t>Start Date:  __________________________</w:t>
      </w:r>
      <w:r>
        <w:rPr>
          <w:sz w:val="22"/>
          <w:szCs w:val="22"/>
        </w:rPr>
        <w:tab/>
        <w:t>End Date:  ________________________</w:t>
      </w:r>
    </w:p>
    <w:p w:rsidR="0014632F" w:rsidRDefault="0014632F">
      <w:pPr>
        <w:rPr>
          <w:sz w:val="22"/>
          <w:szCs w:val="22"/>
        </w:rPr>
      </w:pPr>
    </w:p>
    <w:p w:rsidR="0014632F" w:rsidRDefault="0014632F">
      <w:pPr>
        <w:rPr>
          <w:sz w:val="22"/>
          <w:szCs w:val="22"/>
        </w:rPr>
      </w:pPr>
      <w:r>
        <w:rPr>
          <w:sz w:val="22"/>
          <w:szCs w:val="22"/>
        </w:rPr>
        <w:t>Reason for Medication:  _______________________________________________________</w:t>
      </w:r>
    </w:p>
    <w:p w:rsidR="0014632F" w:rsidRDefault="0014632F">
      <w:pPr>
        <w:rPr>
          <w:sz w:val="22"/>
          <w:szCs w:val="22"/>
        </w:rPr>
      </w:pPr>
    </w:p>
    <w:p w:rsidR="0014632F" w:rsidRDefault="0014632F">
      <w:pPr>
        <w:rPr>
          <w:sz w:val="22"/>
          <w:szCs w:val="22"/>
        </w:rPr>
      </w:pPr>
      <w:r w:rsidRPr="0014632F">
        <w:rPr>
          <w:b/>
          <w:sz w:val="22"/>
          <w:szCs w:val="22"/>
        </w:rPr>
        <w:t>Hea</w:t>
      </w:r>
      <w:r w:rsidR="004A3129">
        <w:rPr>
          <w:b/>
          <w:sz w:val="22"/>
          <w:szCs w:val="22"/>
        </w:rPr>
        <w:t>l</w:t>
      </w:r>
      <w:r w:rsidRPr="0014632F">
        <w:rPr>
          <w:b/>
          <w:sz w:val="22"/>
          <w:szCs w:val="22"/>
        </w:rPr>
        <w:t>thcare Provider Signature</w:t>
      </w:r>
      <w:r>
        <w:rPr>
          <w:sz w:val="22"/>
          <w:szCs w:val="22"/>
        </w:rPr>
        <w:t>:  _________________________________________________</w:t>
      </w:r>
    </w:p>
    <w:p w:rsidR="0014632F" w:rsidRDefault="0014632F">
      <w:pPr>
        <w:pBdr>
          <w:bottom w:val="dotted" w:sz="24" w:space="1" w:color="auto"/>
        </w:pBdr>
        <w:rPr>
          <w:sz w:val="22"/>
          <w:szCs w:val="22"/>
        </w:rPr>
      </w:pPr>
    </w:p>
    <w:p w:rsidR="004A3129" w:rsidRDefault="004A3129">
      <w:pPr>
        <w:rPr>
          <w:sz w:val="22"/>
          <w:szCs w:val="22"/>
        </w:rPr>
      </w:pPr>
    </w:p>
    <w:p w:rsidR="004A3129" w:rsidRDefault="004A3129" w:rsidP="004A3129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I give permission for _____________________________________ to share information with </w:t>
      </w:r>
    </w:p>
    <w:p w:rsidR="004A3129" w:rsidRPr="004A3129" w:rsidRDefault="004A3129" w:rsidP="004A3129">
      <w:pPr>
        <w:spacing w:after="0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A3129">
        <w:rPr>
          <w:b/>
          <w:sz w:val="22"/>
          <w:szCs w:val="22"/>
        </w:rPr>
        <w:t>Healthcare Provider</w:t>
      </w:r>
    </w:p>
    <w:p w:rsidR="004A3129" w:rsidRPr="004A3129" w:rsidRDefault="004A3129" w:rsidP="004A3129">
      <w:pPr>
        <w:spacing w:after="0"/>
        <w:rPr>
          <w:b/>
          <w:sz w:val="22"/>
          <w:szCs w:val="22"/>
        </w:rPr>
      </w:pPr>
    </w:p>
    <w:p w:rsidR="004A3129" w:rsidRDefault="004A3129" w:rsidP="004A3129">
      <w:pPr>
        <w:spacing w:after="0"/>
        <w:rPr>
          <w:b/>
          <w:sz w:val="22"/>
          <w:szCs w:val="22"/>
        </w:rPr>
      </w:pPr>
      <w:r>
        <w:rPr>
          <w:sz w:val="22"/>
          <w:szCs w:val="22"/>
        </w:rPr>
        <w:t xml:space="preserve">Lamoille Union High School Health Office Staff, </w:t>
      </w:r>
      <w:r w:rsidRPr="004A3129">
        <w:rPr>
          <w:b/>
          <w:sz w:val="22"/>
          <w:szCs w:val="22"/>
        </w:rPr>
        <w:t>concerning my child’s medication(s).</w:t>
      </w:r>
    </w:p>
    <w:p w:rsidR="004A3129" w:rsidRDefault="004A3129">
      <w:pPr>
        <w:rPr>
          <w:b/>
          <w:sz w:val="22"/>
          <w:szCs w:val="22"/>
        </w:rPr>
      </w:pPr>
    </w:p>
    <w:p w:rsidR="004A3129" w:rsidRDefault="004A3129">
      <w:pPr>
        <w:rPr>
          <w:b/>
          <w:sz w:val="22"/>
          <w:szCs w:val="22"/>
        </w:rPr>
      </w:pPr>
    </w:p>
    <w:p w:rsidR="004A3129" w:rsidRDefault="004A3129">
      <w:pPr>
        <w:rPr>
          <w:b/>
          <w:sz w:val="22"/>
          <w:szCs w:val="22"/>
        </w:rPr>
      </w:pPr>
      <w:r>
        <w:rPr>
          <w:b/>
          <w:sz w:val="22"/>
          <w:szCs w:val="22"/>
        </w:rPr>
        <w:t>I give permission for the medication prescribed above to be given to my child at school by the school nurse or nurse’s designee.</w:t>
      </w:r>
    </w:p>
    <w:p w:rsidR="004A3129" w:rsidRDefault="004A3129">
      <w:pPr>
        <w:rPr>
          <w:b/>
          <w:sz w:val="22"/>
          <w:szCs w:val="22"/>
        </w:rPr>
      </w:pPr>
      <w:r>
        <w:rPr>
          <w:b/>
          <w:sz w:val="22"/>
          <w:szCs w:val="22"/>
        </w:rPr>
        <w:t>Parent or Guardian Signature _______________________________________ Date: ______</w:t>
      </w:r>
    </w:p>
    <w:p w:rsidR="004300A9" w:rsidRDefault="004300A9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4300A9" w:rsidRPr="0014632F" w:rsidRDefault="004300A9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Over-</w:t>
      </w:r>
    </w:p>
    <w:sectPr w:rsidR="004300A9" w:rsidRPr="0014632F" w:rsidSect="00DB1A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086E"/>
    <w:multiLevelType w:val="hybridMultilevel"/>
    <w:tmpl w:val="1BC6F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32F"/>
    <w:rsid w:val="0014632F"/>
    <w:rsid w:val="003808B6"/>
    <w:rsid w:val="004300A9"/>
    <w:rsid w:val="004A3129"/>
    <w:rsid w:val="00AA368B"/>
    <w:rsid w:val="00BC590E"/>
    <w:rsid w:val="00D02497"/>
    <w:rsid w:val="00DB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F1304"/>
  <w15:chartTrackingRefBased/>
  <w15:docId w15:val="{C39D7D27-07D1-4B81-B032-D187BDE4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3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0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CBC9EA60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fkelley</dc:creator>
  <cp:keywords/>
  <dc:description/>
  <cp:lastModifiedBy>fkelley</cp:lastModifiedBy>
  <cp:revision>2</cp:revision>
  <cp:lastPrinted>2019-02-05T15:10:00Z</cp:lastPrinted>
  <dcterms:created xsi:type="dcterms:W3CDTF">2020-02-04T16:37:00Z</dcterms:created>
  <dcterms:modified xsi:type="dcterms:W3CDTF">2020-02-04T16:37:00Z</dcterms:modified>
</cp:coreProperties>
</file>