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66DF33" w14:textId="538EBC45" w:rsidR="003B5048" w:rsidRPr="00E77EB8" w:rsidRDefault="00BF6594">
      <w:pPr>
        <w:rPr>
          <w:rFonts w:ascii="Arial" w:hAnsi="Arial" w:cs="Arial"/>
          <w:b/>
          <w:sz w:val="32"/>
          <w:szCs w:val="32"/>
          <w:u w:val="single"/>
        </w:rPr>
      </w:pPr>
      <w:r w:rsidRPr="00E77EB8">
        <w:rPr>
          <w:rFonts w:ascii="Arial" w:hAnsi="Arial" w:cs="Arial"/>
          <w:b/>
          <w:sz w:val="32"/>
          <w:szCs w:val="32"/>
          <w:u w:val="single"/>
        </w:rPr>
        <w:t>GCSE History</w:t>
      </w:r>
      <w:r w:rsidR="00995153" w:rsidRPr="00E77EB8">
        <w:rPr>
          <w:rFonts w:ascii="Arial" w:hAnsi="Arial" w:cs="Arial"/>
          <w:b/>
          <w:sz w:val="32"/>
          <w:szCs w:val="32"/>
          <w:u w:val="single"/>
        </w:rPr>
        <w:t xml:space="preserve"> Checklist </w:t>
      </w:r>
    </w:p>
    <w:p w14:paraId="0D8D7FCC" w14:textId="77777777" w:rsidR="00576C5B" w:rsidRPr="002A5D30" w:rsidRDefault="00576C5B">
      <w:pPr>
        <w:rPr>
          <w:rFonts w:ascii="Arial" w:hAnsi="Arial" w:cs="Arial"/>
        </w:rPr>
      </w:pPr>
    </w:p>
    <w:p w14:paraId="086C678A" w14:textId="10C487B6" w:rsidR="00576C5B" w:rsidRDefault="00576C5B">
      <w:pPr>
        <w:rPr>
          <w:rFonts w:ascii="Arial" w:hAnsi="Arial" w:cs="Arial"/>
        </w:rPr>
      </w:pPr>
      <w:r w:rsidRPr="002A5D30">
        <w:rPr>
          <w:rFonts w:ascii="Arial" w:hAnsi="Arial" w:cs="Arial"/>
        </w:rPr>
        <w:t>Student Name:</w:t>
      </w:r>
      <w:r w:rsidRPr="002A5D30">
        <w:rPr>
          <w:rFonts w:ascii="Arial" w:hAnsi="Arial" w:cs="Arial"/>
        </w:rPr>
        <w:tab/>
      </w:r>
      <w:r w:rsidRPr="002A5D30">
        <w:rPr>
          <w:rFonts w:ascii="Arial" w:hAnsi="Arial" w:cs="Arial"/>
        </w:rPr>
        <w:tab/>
      </w:r>
      <w:r w:rsidRPr="002A5D30">
        <w:rPr>
          <w:rFonts w:ascii="Arial" w:hAnsi="Arial" w:cs="Arial"/>
        </w:rPr>
        <w:tab/>
      </w:r>
      <w:r w:rsidR="00E77EB8">
        <w:rPr>
          <w:rFonts w:ascii="Arial" w:hAnsi="Arial" w:cs="Arial"/>
        </w:rPr>
        <w:tab/>
      </w:r>
      <w:r w:rsidR="00E77EB8">
        <w:rPr>
          <w:rFonts w:ascii="Arial" w:hAnsi="Arial" w:cs="Arial"/>
        </w:rPr>
        <w:tab/>
      </w:r>
      <w:r w:rsidRPr="002A5D30">
        <w:rPr>
          <w:rFonts w:ascii="Arial" w:hAnsi="Arial" w:cs="Arial"/>
        </w:rPr>
        <w:t>Tutor Group:</w:t>
      </w:r>
      <w:r w:rsidRPr="002A5D30">
        <w:rPr>
          <w:rFonts w:ascii="Arial" w:hAnsi="Arial" w:cs="Arial"/>
        </w:rPr>
        <w:tab/>
      </w:r>
      <w:r w:rsidRPr="002A5D30">
        <w:rPr>
          <w:rFonts w:ascii="Arial" w:hAnsi="Arial" w:cs="Arial"/>
        </w:rPr>
        <w:tab/>
      </w:r>
      <w:r w:rsidRPr="002A5D30">
        <w:rPr>
          <w:rFonts w:ascii="Arial" w:hAnsi="Arial" w:cs="Arial"/>
        </w:rPr>
        <w:tab/>
      </w:r>
      <w:r w:rsidR="00E77EB8">
        <w:rPr>
          <w:rFonts w:ascii="Arial" w:hAnsi="Arial" w:cs="Arial"/>
        </w:rPr>
        <w:tab/>
      </w:r>
      <w:r w:rsidR="00E77EB8">
        <w:rPr>
          <w:rFonts w:ascii="Arial" w:hAnsi="Arial" w:cs="Arial"/>
        </w:rPr>
        <w:tab/>
      </w:r>
      <w:r w:rsidR="00BF6594">
        <w:rPr>
          <w:rFonts w:ascii="Arial" w:hAnsi="Arial" w:cs="Arial"/>
        </w:rPr>
        <w:t>History</w:t>
      </w:r>
      <w:r w:rsidRPr="002A5D30">
        <w:rPr>
          <w:rFonts w:ascii="Arial" w:hAnsi="Arial" w:cs="Arial"/>
        </w:rPr>
        <w:t xml:space="preserve"> Teacher:</w:t>
      </w:r>
    </w:p>
    <w:p w14:paraId="6A722E94" w14:textId="3971E11F" w:rsidR="00E77EB8" w:rsidRDefault="00E77EB8">
      <w:pPr>
        <w:rPr>
          <w:rFonts w:ascii="Arial" w:hAnsi="Arial" w:cs="Arial"/>
        </w:rPr>
      </w:pPr>
    </w:p>
    <w:p w14:paraId="60D637AE" w14:textId="1522EAC0" w:rsidR="00E77EB8" w:rsidRDefault="00E77EB8">
      <w:pPr>
        <w:rPr>
          <w:rFonts w:ascii="Arial" w:hAnsi="Arial" w:cs="Arial"/>
        </w:rPr>
      </w:pPr>
    </w:p>
    <w:p w14:paraId="779487BC" w14:textId="1FB16832" w:rsidR="00E77EB8" w:rsidRDefault="00E77EB8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aim of this checklist is for you to identify what you don’t know (red), what you know a little of (amber) and what you definitely know already (green).  </w:t>
      </w:r>
    </w:p>
    <w:p w14:paraId="73F70B65" w14:textId="08983DFD" w:rsidR="00E77EB8" w:rsidRPr="002A5D30" w:rsidRDefault="00E77EB8">
      <w:pPr>
        <w:rPr>
          <w:rFonts w:ascii="Arial" w:hAnsi="Arial" w:cs="Arial"/>
        </w:rPr>
      </w:pPr>
      <w:r>
        <w:rPr>
          <w:rFonts w:ascii="Arial" w:hAnsi="Arial" w:cs="Arial"/>
        </w:rPr>
        <w:t xml:space="preserve">During your double lesson, you will then be provided with revision materials to move the reds to amber, and the ambers to green.  </w:t>
      </w:r>
    </w:p>
    <w:p w14:paraId="41CCD5FA" w14:textId="77777777" w:rsidR="00995153" w:rsidRPr="002A5D30" w:rsidRDefault="00995153">
      <w:pPr>
        <w:rPr>
          <w:rFonts w:ascii="Arial" w:hAnsi="Arial" w:cs="Arial"/>
        </w:rPr>
      </w:pPr>
    </w:p>
    <w:tbl>
      <w:tblPr>
        <w:tblW w:w="14160" w:type="dxa"/>
        <w:tblInd w:w="93" w:type="dxa"/>
        <w:tblLook w:val="04A0" w:firstRow="1" w:lastRow="0" w:firstColumn="1" w:lastColumn="0" w:noHBand="0" w:noVBand="1"/>
      </w:tblPr>
      <w:tblGrid>
        <w:gridCol w:w="10260"/>
        <w:gridCol w:w="1300"/>
        <w:gridCol w:w="1300"/>
        <w:gridCol w:w="1300"/>
      </w:tblGrid>
      <w:tr w:rsidR="00576C5B" w:rsidRPr="00576C5B" w14:paraId="3F7613B1" w14:textId="77777777" w:rsidTr="00576C5B">
        <w:trPr>
          <w:trHeight w:val="1000"/>
        </w:trPr>
        <w:tc>
          <w:tcPr>
            <w:tcW w:w="141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A2099B" w14:textId="4084AA60" w:rsidR="00576C5B" w:rsidRDefault="00BF6594" w:rsidP="00BF6594">
            <w:pP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  <w:t>Paper 2: The Cold War, 1941-1991 &amp; Early Elizabethan England</w:t>
            </w:r>
          </w:p>
          <w:p w14:paraId="5690F96A" w14:textId="77777777" w:rsidR="00EB55BF" w:rsidRDefault="00EB55BF" w:rsidP="00BF6594">
            <w:pP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</w:p>
          <w:p w14:paraId="0C36B29E" w14:textId="77777777" w:rsidR="008F4477" w:rsidRDefault="00EB55BF" w:rsidP="00BF6594">
            <w:pPr>
              <w:rPr>
                <w:rFonts w:ascii="Arial" w:eastAsia="Times New Roman" w:hAnsi="Arial" w:cs="Arial"/>
                <w:bCs/>
                <w:color w:val="000000"/>
                <w:sz w:val="32"/>
                <w:szCs w:val="32"/>
                <w:u w:val="single"/>
                <w:lang w:val="en-GB"/>
              </w:rPr>
            </w:pPr>
            <w:r w:rsidRPr="00EB55BF">
              <w:rPr>
                <w:rFonts w:ascii="Arial" w:eastAsia="Times New Roman" w:hAnsi="Arial" w:cs="Arial"/>
                <w:bCs/>
                <w:color w:val="000000"/>
                <w:sz w:val="32"/>
                <w:szCs w:val="32"/>
                <w:u w:val="single"/>
                <w:lang w:val="en-GB"/>
              </w:rPr>
              <w:t>The Origins of the Cold War</w:t>
            </w:r>
            <w:r w:rsidR="003A33C3">
              <w:rPr>
                <w:rFonts w:ascii="Arial" w:eastAsia="Times New Roman" w:hAnsi="Arial" w:cs="Arial"/>
                <w:bCs/>
                <w:color w:val="000000"/>
                <w:sz w:val="32"/>
                <w:szCs w:val="32"/>
                <w:u w:val="single"/>
                <w:lang w:val="en-GB"/>
              </w:rPr>
              <w:t>, 1941-1958</w:t>
            </w:r>
          </w:p>
          <w:p w14:paraId="6A399E2D" w14:textId="333826D6" w:rsidR="001A0EA6" w:rsidRPr="00EB55BF" w:rsidRDefault="001A0EA6" w:rsidP="00BF6594">
            <w:pPr>
              <w:rPr>
                <w:rFonts w:ascii="Arial" w:eastAsia="Times New Roman" w:hAnsi="Arial" w:cs="Arial"/>
                <w:bCs/>
                <w:color w:val="000000"/>
                <w:sz w:val="32"/>
                <w:szCs w:val="32"/>
                <w:u w:val="single"/>
                <w:lang w:val="en-GB"/>
              </w:rPr>
            </w:pPr>
          </w:p>
        </w:tc>
      </w:tr>
      <w:tr w:rsidR="00576C5B" w:rsidRPr="00576C5B" w14:paraId="638B6976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2FDE43FE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CE3472E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62E9CBC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353F96DD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69EE0479" w14:textId="77777777" w:rsidTr="00576C5B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7659B126" w14:textId="27A6A872" w:rsidR="00576C5B" w:rsidRPr="00576C5B" w:rsidRDefault="00EB55BF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Grand Alliance</w:t>
            </w:r>
          </w:p>
        </w:tc>
      </w:tr>
      <w:tr w:rsidR="00576C5B" w:rsidRPr="00576C5B" w14:paraId="0D0B49A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E97F5" w14:textId="37488F40" w:rsidR="00576C5B" w:rsidRPr="00576C5B" w:rsidRDefault="00EB55BF" w:rsidP="00EB55BF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outcomes of the Tehran Conference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87176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5A598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E7715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E58441B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66504" w14:textId="68A78656" w:rsidR="00576C5B" w:rsidRPr="00576C5B" w:rsidRDefault="00EB55B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outcom</w:t>
            </w:r>
            <w:r w:rsidR="008144D7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es of the Yalta Conference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E04E6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EB91B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01A92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3B5C24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99D52" w14:textId="08C3EBC0" w:rsidR="00576C5B" w:rsidRPr="00576C5B" w:rsidRDefault="00EB55B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the outcomes of the Potsdam </w:t>
            </w:r>
            <w:r w:rsidR="008144D7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Conference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520A3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202DA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445C7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EB55BF" w:rsidRPr="00576C5B" w14:paraId="42AB08B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D53A82" w14:textId="53ACB62E" w:rsidR="00EB55BF" w:rsidRDefault="00EB55B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Potsdam is important in worsening relations between the USSR and the USA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26C7F" w14:textId="77777777" w:rsidR="00EB55BF" w:rsidRPr="00576C5B" w:rsidRDefault="00EB55BF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792F6F" w14:textId="77777777" w:rsidR="00EB55BF" w:rsidRPr="00576C5B" w:rsidRDefault="00EB55BF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D935D" w14:textId="77777777" w:rsidR="00EB55BF" w:rsidRPr="00576C5B" w:rsidRDefault="00EB55BF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EB55BF" w:rsidRPr="00576C5B" w14:paraId="67818F35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60085D" w14:textId="1745A0AB" w:rsidR="00EB55BF" w:rsidRDefault="00EB55B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and describe Capitalism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2D9E38" w14:textId="77777777" w:rsidR="00EB55BF" w:rsidRPr="00576C5B" w:rsidRDefault="00EB55BF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1B9A4B" w14:textId="77777777" w:rsidR="00EB55BF" w:rsidRPr="00576C5B" w:rsidRDefault="00EB55BF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B01D0" w14:textId="77777777" w:rsidR="00EB55BF" w:rsidRPr="00576C5B" w:rsidRDefault="00EB55BF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EB55BF" w:rsidRPr="00576C5B" w14:paraId="7DF2DB98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1318C" w14:textId="0BAEFBA2" w:rsidR="00EB55BF" w:rsidRDefault="00EB55B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and describe Communism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A683F4" w14:textId="77777777" w:rsidR="00EB55BF" w:rsidRPr="00576C5B" w:rsidRDefault="00EB55BF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20F50B" w14:textId="77777777" w:rsidR="00EB55BF" w:rsidRPr="00576C5B" w:rsidRDefault="00EB55BF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6572D2" w14:textId="77777777" w:rsidR="00EB55BF" w:rsidRPr="00576C5B" w:rsidRDefault="00EB55BF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76C5B" w:rsidRPr="00576C5B" w14:paraId="5B80B119" w14:textId="77777777" w:rsidTr="00576C5B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1EEBEA1A" w14:textId="0BA5E644" w:rsidR="00576C5B" w:rsidRPr="00576C5B" w:rsidRDefault="00EB55BF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Mutual Suspicion</w:t>
            </w:r>
          </w:p>
        </w:tc>
      </w:tr>
      <w:tr w:rsidR="00576C5B" w:rsidRPr="00576C5B" w14:paraId="621C77A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6FB1F" w14:textId="0D14F4C9" w:rsidR="00576C5B" w:rsidRPr="00576C5B" w:rsidRDefault="00EB55B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and explain the importance of the testing of </w:t>
            </w:r>
            <w:r w:rsidR="008144D7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atom bomb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CDBC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95E4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3A27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3445DA44" w14:textId="77777777" w:rsidTr="00576C5B">
        <w:trPr>
          <w:trHeight w:val="54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86736" w14:textId="1668788B" w:rsidR="00576C5B" w:rsidRPr="00576C5B" w:rsidRDefault="00EB55B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key featu</w:t>
            </w:r>
            <w:r w:rsidR="008144D7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res of Iron Curtain Speech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C7F6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F49F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626A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9E4EE8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C2AA1" w14:textId="5B913730" w:rsidR="00576C5B" w:rsidRPr="00EB55BF" w:rsidRDefault="00EB55BF" w:rsidP="00576C5B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List the Satellite States and describe what they were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C443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1069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75D5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66EFD99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FB118" w14:textId="0D3BBCB7" w:rsidR="00576C5B" w:rsidRPr="00EB55BF" w:rsidRDefault="00EB55BF" w:rsidP="00576C5B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 xml:space="preserve">Describe the key features of the </w:t>
            </w:r>
            <w:r w:rsidR="008144D7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 xml:space="preserve">Long and </w:t>
            </w:r>
            <w:proofErr w:type="spellStart"/>
            <w:r w:rsidR="008144D7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Novikov</w:t>
            </w:r>
            <w:proofErr w:type="spellEnd"/>
            <w:r w:rsidR="008144D7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 xml:space="preserve"> Telegrams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9CFE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9466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FB35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17EF954A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3A1E3" w14:textId="4240DBE4" w:rsidR="00576C5B" w:rsidRPr="00EB55BF" w:rsidRDefault="00EB55BF" w:rsidP="00576C5B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Describe and explain the importa</w:t>
            </w:r>
            <w:r w:rsidR="008144D7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nce of the Truman Doctrine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649F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18EE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3466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5D2663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EF384" w14:textId="4453296F" w:rsidR="00576C5B" w:rsidRPr="00576C5B" w:rsidRDefault="00EB55BF" w:rsidP="008F447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 xml:space="preserve">Describe and explain the importance of the </w:t>
            </w:r>
            <w:r w:rsidR="008F4477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Marshall Plan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0F00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4E8E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7ADC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3D283D46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71070" w14:textId="03B27613" w:rsidR="00576C5B" w:rsidRPr="00576C5B" w:rsidRDefault="008F4477" w:rsidP="008F447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Describe and explain t</w:t>
            </w:r>
            <w:r w:rsidR="008144D7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 xml:space="preserve">he importance of </w:t>
            </w:r>
            <w:proofErr w:type="spellStart"/>
            <w:r w:rsidR="008144D7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Cominform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E59B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5018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83A1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11811A1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36884" w14:textId="736E35F8" w:rsidR="00576C5B" w:rsidRPr="00576C5B" w:rsidRDefault="008F4477" w:rsidP="008F447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lastRenderedPageBreak/>
              <w:t>Describe and explain</w:t>
            </w:r>
            <w:r w:rsidR="008144D7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 xml:space="preserve"> the importance of </w:t>
            </w:r>
            <w:proofErr w:type="spellStart"/>
            <w:r w:rsidR="008144D7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Comecon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D71B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114B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454A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76C5B" w:rsidRPr="00576C5B" w14:paraId="7A896A66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187B2" w14:textId="5B5A2541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What is the difference bet</w:t>
            </w:r>
            <w:r w:rsidR="00085E21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ween the focus and the epicentre</w:t>
            </w: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of an earthquake?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F6DC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2B13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5BA5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76C5B" w:rsidRPr="00576C5B" w14:paraId="6303BB35" w14:textId="77777777" w:rsidTr="00576C5B">
        <w:trPr>
          <w:trHeight w:val="78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04C3B502" w14:textId="555A87E5" w:rsidR="00576C5B" w:rsidRPr="00576C5B" w:rsidRDefault="008F4477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Berlin Crisis</w:t>
            </w:r>
          </w:p>
        </w:tc>
      </w:tr>
      <w:tr w:rsidR="00576C5B" w:rsidRPr="00576C5B" w14:paraId="2F1B19A2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1C3E9" w14:textId="0E1266FB" w:rsidR="00576C5B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what is meant by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Bizonia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and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Trizonia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58B7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3916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DA8A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2C6614A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319F8" w14:textId="1B195111" w:rsidR="00576C5B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events of the Berlin Blockade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808D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7564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6A50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17749E" w:rsidRPr="00576C5B" w14:paraId="24DD009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F95AB6" w14:textId="6B8AC84C" w:rsidR="0017749E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2 consequences of the Berlin Blockade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19CD3D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35DD3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933820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7749E" w:rsidRPr="00576C5B" w14:paraId="0831397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007748" w14:textId="6A05E02E" w:rsidR="0017749E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the Berlin Blockade is important in worsening relations between the USSR and the USA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ECD734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08BBC3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17E176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7749E" w:rsidRPr="00576C5B" w14:paraId="03DCDA92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BA007C" w14:textId="5BB68A6C" w:rsidR="0017749E" w:rsidRDefault="0017749E" w:rsidP="0017749E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and describe NATO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15016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5A614B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3331E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8144D7" w:rsidRPr="00576C5B" w14:paraId="6AB4840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4C2439" w14:textId="154C3AF6" w:rsidR="008144D7" w:rsidRDefault="008144D7" w:rsidP="0017749E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the importance of the Arms Race in this period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6600B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6F6ED2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FB4C8C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576C5B" w:rsidRPr="00576C5B" w14:paraId="5A747914" w14:textId="77777777" w:rsidTr="00576C5B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7E8549FD" w14:textId="6F5EE8CA" w:rsidR="00576C5B" w:rsidRPr="00576C5B" w:rsidRDefault="008144D7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Arms Race</w:t>
            </w:r>
          </w:p>
        </w:tc>
      </w:tr>
      <w:tr w:rsidR="008144D7" w:rsidRPr="00576C5B" w14:paraId="25408BD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AEC799" w14:textId="1CEB350E" w:rsidR="008144D7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how both sides developed their Nuclear Stockpiles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2C2454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7A8C25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F5B5B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576C5B" w:rsidRPr="00576C5B" w14:paraId="1C96E169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5CC02" w14:textId="0FD074B9" w:rsidR="00576C5B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the importance of the Arms Race in this period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0371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EBA2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7947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144D7" w:rsidRPr="00576C5B" w14:paraId="50F6ADED" w14:textId="77777777" w:rsidTr="008144D7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22AC0148" w14:textId="333218E9" w:rsidR="008144D7" w:rsidRPr="008144D7" w:rsidRDefault="008144D7" w:rsidP="00576C5B">
            <w:pPr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GB"/>
              </w:rPr>
            </w:pPr>
            <w:r w:rsidRPr="008144D7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GB"/>
              </w:rPr>
              <w:t>The Hungarian Uprising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3BB9D995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63DD0C55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322F059A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576C5B" w:rsidRPr="00576C5B" w14:paraId="146379EB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246B2" w14:textId="3C9052D3" w:rsidR="00576C5B" w:rsidRPr="00576C5B" w:rsidRDefault="002600DA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what is meant by ‘de-Stalinisation’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EF46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3EAA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E594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600DA" w:rsidRPr="00576C5B" w14:paraId="1FE36A78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430C40" w14:textId="31056C71" w:rsidR="002600DA" w:rsidRDefault="002600DA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the actions of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Matyas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Rakosi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9BD5C" w14:textId="77777777" w:rsidR="002600DA" w:rsidRPr="00576C5B" w:rsidRDefault="002600DA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221830" w14:textId="77777777" w:rsidR="002600DA" w:rsidRPr="00576C5B" w:rsidRDefault="002600DA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06B1E4" w14:textId="77777777" w:rsidR="002600DA" w:rsidRPr="00576C5B" w:rsidRDefault="002600DA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2600DA" w:rsidRPr="00576C5B" w14:paraId="426EB909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73DC78" w14:textId="03B9E27F" w:rsidR="002600DA" w:rsidRDefault="002600DA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the actions of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Imre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Nagy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D9D52" w14:textId="77777777" w:rsidR="002600DA" w:rsidRPr="00576C5B" w:rsidRDefault="002600DA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E90F55" w14:textId="77777777" w:rsidR="002600DA" w:rsidRPr="00576C5B" w:rsidRDefault="002600DA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E00BB" w14:textId="77777777" w:rsidR="002600DA" w:rsidRPr="00576C5B" w:rsidRDefault="002600DA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8144D7" w:rsidRPr="00576C5B" w14:paraId="0C7DCA8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670EBD" w14:textId="1EDD2CDF" w:rsidR="008144D7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Put the events of the uprising in chronological order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AD3790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394D0E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4DDF55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8144D7" w:rsidRPr="00576C5B" w14:paraId="240F3CE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3E5FDF" w14:textId="11C5C64E" w:rsidR="008144D7" w:rsidRPr="009126DF" w:rsidRDefault="009126D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the uprising strengthened the USSR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F0C5AD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DC6B9E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196A4A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9126DF" w:rsidRPr="00576C5B" w14:paraId="3F491CD1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1CD41" w14:textId="685149C5" w:rsidR="009126DF" w:rsidRDefault="009126D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the uprising discredited the West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0C043E" w14:textId="77777777" w:rsidR="009126DF" w:rsidRPr="00576C5B" w:rsidRDefault="009126D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0B78E4" w14:textId="77777777" w:rsidR="009126DF" w:rsidRPr="00576C5B" w:rsidRDefault="009126D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29AFC7" w14:textId="77777777" w:rsidR="009126DF" w:rsidRPr="00576C5B" w:rsidRDefault="009126D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8144D7" w:rsidRPr="00576C5B" w14:paraId="74054FBE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9C42B" w14:textId="6BE4285B" w:rsidR="008144D7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the uprising is important in the story of the Cold War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E77040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CA1DCA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E5C6B7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576C5B" w:rsidRPr="00576C5B" w14:paraId="33A229C9" w14:textId="77777777" w:rsidTr="00576C5B">
        <w:trPr>
          <w:trHeight w:val="34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5411F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FA9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FCE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D012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</w:tbl>
    <w:p w14:paraId="225DEE28" w14:textId="77777777" w:rsidR="009125B4" w:rsidRPr="002A5D30" w:rsidRDefault="009125B4">
      <w:pPr>
        <w:rPr>
          <w:rFonts w:ascii="Arial" w:hAnsi="Arial" w:cs="Arial"/>
        </w:rPr>
      </w:pPr>
      <w:r w:rsidRPr="002A5D30">
        <w:rPr>
          <w:rFonts w:ascii="Arial" w:hAnsi="Arial" w:cs="Arial"/>
        </w:rPr>
        <w:br w:type="page"/>
      </w:r>
    </w:p>
    <w:tbl>
      <w:tblPr>
        <w:tblW w:w="14160" w:type="dxa"/>
        <w:tblInd w:w="93" w:type="dxa"/>
        <w:tblLook w:val="04A0" w:firstRow="1" w:lastRow="0" w:firstColumn="1" w:lastColumn="0" w:noHBand="0" w:noVBand="1"/>
      </w:tblPr>
      <w:tblGrid>
        <w:gridCol w:w="10260"/>
        <w:gridCol w:w="1300"/>
        <w:gridCol w:w="1300"/>
        <w:gridCol w:w="1300"/>
      </w:tblGrid>
      <w:tr w:rsidR="00576C5B" w:rsidRPr="00576C5B" w14:paraId="4D7903BC" w14:textId="77777777" w:rsidTr="00576C5B">
        <w:trPr>
          <w:trHeight w:val="36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9D72E" w14:textId="4FA07229" w:rsidR="00576C5B" w:rsidRPr="00576C5B" w:rsidRDefault="008144D7" w:rsidP="008144D7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32"/>
                <w:szCs w:val="32"/>
                <w:u w:val="single"/>
                <w:lang w:val="en-GB"/>
              </w:rPr>
              <w:lastRenderedPageBreak/>
              <w:t>Three Cold War Crises, 1958-1979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EDA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9254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9302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576C5B" w:rsidRPr="00576C5B" w14:paraId="697452A7" w14:textId="77777777" w:rsidTr="00576C5B">
        <w:trPr>
          <w:trHeight w:val="320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36912CA6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A6A9E9D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753E3B8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1853FF42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74A1B0A2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2E93BC0B" w14:textId="5927DDDE" w:rsidR="00576C5B" w:rsidRPr="00576C5B" w:rsidRDefault="008144D7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Berlin Wall</w:t>
            </w:r>
          </w:p>
        </w:tc>
      </w:tr>
      <w:tr w:rsidR="00576C5B" w:rsidRPr="00576C5B" w14:paraId="52DCAD2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2315B" w14:textId="1CC0032F" w:rsidR="00576C5B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key features of the Berlin Ultimatum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C6FA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48D1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6B93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144D7" w:rsidRPr="00576C5B" w14:paraId="2C5FD07C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B91257" w14:textId="244DE1FB" w:rsidR="008144D7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key features of the Paris Summit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14AAD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9ABC18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2EB844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8144D7" w:rsidRPr="00576C5B" w14:paraId="080F9A1B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9FA52" w14:textId="5BF5F59D" w:rsidR="008144D7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key features of the Vienna Summit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4BE55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6929A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301FA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8144D7" w:rsidRPr="00576C5B" w14:paraId="58ABC0F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944AA" w14:textId="70279EEC" w:rsidR="008144D7" w:rsidRDefault="00173F7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building of the Berlin Wall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BECC5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F7388E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16426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73F7F" w:rsidRPr="00576C5B" w14:paraId="425FBD76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32769C" w14:textId="0EE74373" w:rsidR="00173F7F" w:rsidRDefault="009126D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the West was actually relieved at the building of the Wall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FCFD89" w14:textId="77777777" w:rsidR="00173F7F" w:rsidRPr="00576C5B" w:rsidRDefault="00173F7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9759D2" w14:textId="77777777" w:rsidR="00173F7F" w:rsidRPr="00576C5B" w:rsidRDefault="00173F7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5DB118" w14:textId="77777777" w:rsidR="00173F7F" w:rsidRPr="00576C5B" w:rsidRDefault="00173F7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73F7F" w:rsidRPr="00576C5B" w14:paraId="2E7F2F2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FF1723" w14:textId="14B63F74" w:rsidR="00173F7F" w:rsidRDefault="00173F7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how the building of the Wall affected the relationship between the USSR and the USA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279D96" w14:textId="77777777" w:rsidR="00173F7F" w:rsidRPr="00576C5B" w:rsidRDefault="00173F7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D577B5" w14:textId="77777777" w:rsidR="00173F7F" w:rsidRPr="00576C5B" w:rsidRDefault="00173F7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E2A07" w14:textId="77777777" w:rsidR="00173F7F" w:rsidRPr="00576C5B" w:rsidRDefault="00173F7F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C3C82" w:rsidRPr="00576C5B" w14:paraId="23579EFF" w14:textId="77777777" w:rsidTr="00AC3C82">
        <w:trPr>
          <w:trHeight w:val="428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  <w:hideMark/>
          </w:tcPr>
          <w:p w14:paraId="2A6ABB51" w14:textId="244567ED" w:rsidR="00AC3C82" w:rsidRPr="00AC3C82" w:rsidRDefault="00AC3C82" w:rsidP="00576C5B">
            <w:pPr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GB"/>
              </w:rPr>
              <w:t>The Cuban Missile Crisis</w:t>
            </w:r>
          </w:p>
        </w:tc>
        <w:tc>
          <w:tcPr>
            <w:tcW w:w="39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  <w:hideMark/>
          </w:tcPr>
          <w:p w14:paraId="40122F89" w14:textId="77777777" w:rsidR="00AC3C82" w:rsidRPr="00576C5B" w:rsidRDefault="00AC3C82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  <w:p w14:paraId="2BF7E7E0" w14:textId="60874295" w:rsidR="00AC3C82" w:rsidRPr="00576C5B" w:rsidRDefault="00AC3C82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  <w:p w14:paraId="14DDFDA0" w14:textId="58EA34C9" w:rsidR="00AC3C82" w:rsidRPr="00576C5B" w:rsidRDefault="00AC3C82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9BB28FC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B5521" w14:textId="54C4662E" w:rsidR="00576C5B" w:rsidRPr="00576C5B" w:rsidRDefault="00AC3C82" w:rsidP="008323A9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</w:t>
            </w:r>
            <w:r w:rsidR="008323A9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why the Cuban Revolution happened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DD18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C936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F51A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9137C04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03ECA" w14:textId="39161669" w:rsidR="00576C5B" w:rsidRPr="00576C5B" w:rsidRDefault="008323A9" w:rsidP="00AC3C8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sanctions the USA put in place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58CF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CF74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7570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8323A9" w:rsidRPr="00576C5B" w14:paraId="45218F1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40197F" w14:textId="4610C521" w:rsidR="008323A9" w:rsidRDefault="008323A9" w:rsidP="00AC3C8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State how Khrushchev and Castro made an alliance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EF148" w14:textId="77777777" w:rsidR="008323A9" w:rsidRPr="00576C5B" w:rsidRDefault="008323A9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1B3053" w14:textId="77777777" w:rsidR="008323A9" w:rsidRPr="00576C5B" w:rsidRDefault="008323A9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199978" w14:textId="77777777" w:rsidR="008323A9" w:rsidRPr="00576C5B" w:rsidRDefault="008323A9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576C5B" w:rsidRPr="00576C5B" w14:paraId="450F3F5A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9A4AE" w14:textId="73D20D59" w:rsidR="00576C5B" w:rsidRPr="00576C5B" w:rsidRDefault="00AC3C82" w:rsidP="00AC3C8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Bay of Pigs incident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F918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F050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058E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C3C82" w:rsidRPr="00576C5B" w14:paraId="1FC8B35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92AA1" w14:textId="24963266" w:rsidR="00AC3C82" w:rsidRDefault="00AC3C82" w:rsidP="00AC3C8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how USSR weapons were placed in Cuba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2552EC" w14:textId="77777777" w:rsidR="00AC3C82" w:rsidRPr="00576C5B" w:rsidRDefault="00AC3C82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ADD3B" w14:textId="77777777" w:rsidR="00AC3C82" w:rsidRPr="00576C5B" w:rsidRDefault="00AC3C82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614CB" w14:textId="77777777" w:rsidR="00AC3C82" w:rsidRPr="00576C5B" w:rsidRDefault="00AC3C82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576C5B" w:rsidRPr="00576C5B" w14:paraId="16CE77F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E4AB1" w14:textId="7232BEEF" w:rsidR="00576C5B" w:rsidRPr="00576C5B" w:rsidRDefault="00AC3C82" w:rsidP="00AC3C8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events of the ‘Thirteen Day Crisis’ in chronological order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450D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D977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9019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C3C82" w:rsidRPr="00576C5B" w14:paraId="6587FF96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3E2DCB" w14:textId="3D763B02" w:rsidR="00AC3C82" w:rsidRDefault="00984607" w:rsidP="009846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State 1 fact about the Hotline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6F851D" w14:textId="77777777" w:rsidR="00AC3C82" w:rsidRPr="00576C5B" w:rsidRDefault="00AC3C82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525E22" w14:textId="77777777" w:rsidR="00AC3C82" w:rsidRPr="00576C5B" w:rsidRDefault="00AC3C82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22BD3" w14:textId="77777777" w:rsidR="00AC3C82" w:rsidRPr="00576C5B" w:rsidRDefault="00AC3C82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C3C82" w:rsidRPr="00576C5B" w14:paraId="1EC410A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676BBC" w14:textId="317551FA" w:rsidR="00AC3C82" w:rsidRDefault="00984607" w:rsidP="009846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State 1 fact about the Limited Test Ban Treaty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CC91E" w14:textId="77777777" w:rsidR="00AC3C82" w:rsidRPr="00576C5B" w:rsidRDefault="00AC3C82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DC31C2" w14:textId="77777777" w:rsidR="00AC3C82" w:rsidRPr="00576C5B" w:rsidRDefault="00AC3C82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6DA79E" w14:textId="77777777" w:rsidR="00AC3C82" w:rsidRPr="00576C5B" w:rsidRDefault="00AC3C82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984607" w:rsidRPr="00576C5B" w14:paraId="3818548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3933FE" w14:textId="34E54819" w:rsidR="00984607" w:rsidRDefault="00984607" w:rsidP="009846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State 1 fact about the Nuclear Non-Proliferation Treaty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C698B" w14:textId="77777777" w:rsidR="00984607" w:rsidRPr="00576C5B" w:rsidRDefault="0098460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9E446" w14:textId="77777777" w:rsidR="00984607" w:rsidRPr="00576C5B" w:rsidRDefault="0098460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76FEC2" w14:textId="77777777" w:rsidR="00984607" w:rsidRPr="00576C5B" w:rsidRDefault="0098460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C3C82" w:rsidRPr="00576C5B" w14:paraId="36DB67F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FF58B" w14:textId="13DD12E0" w:rsidR="00AC3C82" w:rsidRDefault="00984607" w:rsidP="00AC3C8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the Cuban Missile Crisis was important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BAF42" w14:textId="77777777" w:rsidR="00AC3C82" w:rsidRPr="00576C5B" w:rsidRDefault="00AC3C82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2F680B" w14:textId="77777777" w:rsidR="00AC3C82" w:rsidRPr="00576C5B" w:rsidRDefault="00AC3C82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B74B94" w14:textId="77777777" w:rsidR="00AC3C82" w:rsidRPr="00576C5B" w:rsidRDefault="00AC3C82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576C5B" w:rsidRPr="00576C5B" w14:paraId="57C3B15D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09DBFE9E" w14:textId="6A7210E9" w:rsidR="00576C5B" w:rsidRPr="00AC3C82" w:rsidRDefault="00AC3C82" w:rsidP="00AC3C82">
            <w:pPr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GB"/>
              </w:rPr>
            </w:pPr>
            <w:r w:rsidRPr="00AC3C82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GB"/>
              </w:rPr>
              <w:t>The Prague Spring</w:t>
            </w:r>
          </w:p>
        </w:tc>
      </w:tr>
      <w:tr w:rsidR="00576C5B" w:rsidRPr="00576C5B" w14:paraId="30368948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81EF2" w14:textId="6E01754E" w:rsidR="00576C5B" w:rsidRPr="00576C5B" w:rsidRDefault="00AC3C82" w:rsidP="00AC3C8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1 cause of the Prague Spring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7DB7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A5A5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9733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59FB84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D69E5" w14:textId="432F9DF8" w:rsidR="00576C5B" w:rsidRPr="00576C5B" w:rsidRDefault="00AC3C82" w:rsidP="00AC3C8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aims of the Spring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44EC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E36C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8430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4F496E4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E8FF5" w14:textId="73BEEC1C" w:rsidR="00576C5B" w:rsidRPr="00576C5B" w:rsidRDefault="00AC3C82" w:rsidP="00AC3C8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State Khrushchev’s response to the Spring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57B0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C966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2BA6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76C5B" w:rsidRPr="00576C5B" w14:paraId="061B3161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D9481" w14:textId="144D2852" w:rsidR="00576C5B" w:rsidRPr="00576C5B" w:rsidRDefault="00AC3C82" w:rsidP="00AC3C8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key features of the Soviet Invasion of Czechoslovakia</w:t>
            </w:r>
            <w:r w:rsidR="00576C5B"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6E40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64E6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AEDA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3A33C3" w:rsidRPr="00576C5B" w14:paraId="3893B7C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A373D" w14:textId="39F0B398" w:rsidR="003A33C3" w:rsidRDefault="003A33C3" w:rsidP="00AC3C8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consequences of the invasion on the USSR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E60CEF" w14:textId="77777777" w:rsidR="003A33C3" w:rsidRPr="00576C5B" w:rsidRDefault="003A33C3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8AEFBD" w14:textId="77777777" w:rsidR="003A33C3" w:rsidRPr="00576C5B" w:rsidRDefault="003A33C3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BE101" w14:textId="77777777" w:rsidR="003A33C3" w:rsidRPr="00576C5B" w:rsidRDefault="003A33C3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3A33C3" w:rsidRPr="00576C5B" w14:paraId="0D0314D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97CE2" w14:textId="4816E07D" w:rsidR="003A33C3" w:rsidRDefault="003A33C3" w:rsidP="00AC3C8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consequences of the invasion on the USA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28B734" w14:textId="77777777" w:rsidR="003A33C3" w:rsidRPr="00576C5B" w:rsidRDefault="003A33C3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91C35" w14:textId="77777777" w:rsidR="003A33C3" w:rsidRPr="00576C5B" w:rsidRDefault="003A33C3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8C00AF" w14:textId="77777777" w:rsidR="003A33C3" w:rsidRPr="00576C5B" w:rsidRDefault="003A33C3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3A33C3" w:rsidRPr="00576C5B" w14:paraId="0483EC78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9BD5D" w14:textId="0884B932" w:rsidR="003A33C3" w:rsidRDefault="003A33C3" w:rsidP="00AC3C8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how the invasion affected the relationship between the USSR and the USA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25089" w14:textId="77777777" w:rsidR="003A33C3" w:rsidRPr="00576C5B" w:rsidRDefault="003A33C3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850A4" w14:textId="77777777" w:rsidR="003A33C3" w:rsidRPr="00576C5B" w:rsidRDefault="003A33C3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1A7840" w14:textId="77777777" w:rsidR="003A33C3" w:rsidRPr="00576C5B" w:rsidRDefault="003A33C3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576C5B" w:rsidRPr="00576C5B" w14:paraId="0EE23A61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1E1E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454E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F0A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A64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576C5B" w:rsidRPr="00576C5B" w14:paraId="7E787971" w14:textId="77777777" w:rsidTr="00576C5B">
        <w:trPr>
          <w:trHeight w:val="36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5862" w14:textId="2BD96FBD" w:rsidR="00576C5B" w:rsidRPr="00576C5B" w:rsidRDefault="003A33C3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32"/>
                <w:szCs w:val="32"/>
                <w:u w:val="single"/>
                <w:lang w:val="en-GB"/>
              </w:rPr>
              <w:lastRenderedPageBreak/>
              <w:t>Three Cold War Crises, 1958-1979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637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D17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277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576C5B" w:rsidRPr="00576C5B" w14:paraId="3557B76C" w14:textId="77777777" w:rsidTr="00576C5B">
        <w:trPr>
          <w:trHeight w:val="320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ED7CE99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81DA8CF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4E1F653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7BB3A1EB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6F257301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0124783D" w14:textId="5874953A" w:rsidR="00576C5B" w:rsidRPr="00576C5B" w:rsidRDefault="003A33C3" w:rsidP="003A33C3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Detente</w:t>
            </w:r>
          </w:p>
        </w:tc>
      </w:tr>
      <w:tr w:rsidR="00576C5B" w:rsidRPr="00576C5B" w14:paraId="3DF8553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9EC12" w14:textId="68F22A54" w:rsidR="00576C5B" w:rsidRPr="00576C5B" w:rsidRDefault="00842350" w:rsidP="003A33C3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State 2 facts about</w:t>
            </w:r>
            <w:r w:rsidR="003A33C3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SALT 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2338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066D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7006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67E7F4B4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E96C2D" w14:textId="75FEBE51" w:rsidR="00576C5B" w:rsidRPr="00576C5B" w:rsidRDefault="00842350" w:rsidP="003A33C3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State 3 facts about the</w:t>
            </w:r>
            <w:r w:rsidR="003A33C3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Helsinki Agreement</w:t>
            </w:r>
          </w:p>
        </w:tc>
      </w:tr>
      <w:tr w:rsidR="00576C5B" w:rsidRPr="00576C5B" w14:paraId="7B6CEA34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38F0E" w14:textId="2F4A43AE" w:rsidR="003A33C3" w:rsidRPr="003A33C3" w:rsidRDefault="00842350" w:rsidP="003A33C3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State 3 facts about</w:t>
            </w:r>
            <w:r w:rsidR="003A33C3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SALT 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3FAF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0426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1483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6E91536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1C6E0" w14:textId="06AE12B2" w:rsidR="00576C5B" w:rsidRPr="00576C5B" w:rsidRDefault="003A33C3" w:rsidP="003A33C3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how Détente affected the relationship between the USSR and the USA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74E1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CF7C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AFC6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6EE03E85" w14:textId="77777777" w:rsidTr="003A33C3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  <w:hideMark/>
          </w:tcPr>
          <w:p w14:paraId="583996C5" w14:textId="1C2818EB" w:rsidR="00576C5B" w:rsidRPr="003A33C3" w:rsidRDefault="003A33C3" w:rsidP="003A33C3">
            <w:pPr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GB"/>
              </w:rPr>
            </w:pPr>
            <w:r w:rsidRPr="003A33C3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GB"/>
              </w:rPr>
              <w:t>Soviet Invasion of Afghanistan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9E34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FE65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56F0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9D3AA5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B6742" w14:textId="7AAE98C1" w:rsidR="00576C5B" w:rsidRPr="00576C5B" w:rsidRDefault="0054034A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Say why the USSR invaded Afghanistan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51B0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AC36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6CA1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3DEA23C8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3BEC6E" w14:textId="24B75F93" w:rsidR="00576C5B" w:rsidRPr="00576C5B" w:rsidRDefault="003A33C3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some key features of the invasion itself</w:t>
            </w:r>
          </w:p>
        </w:tc>
      </w:tr>
      <w:tr w:rsidR="00576C5B" w:rsidRPr="00576C5B" w14:paraId="1A55B55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B981B" w14:textId="25C3EF0B" w:rsidR="00576C5B" w:rsidRPr="00576C5B" w:rsidRDefault="003A33C3" w:rsidP="003A33C3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it was a disaster for the USSR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7259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29ED4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03A9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D65A064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A7A55" w14:textId="18975A2D" w:rsidR="00576C5B" w:rsidRPr="00576C5B" w:rsidRDefault="0054034A" w:rsidP="003A33C3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how this event ended Detente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403C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15DD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96FD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6DA36D28" w14:textId="77777777" w:rsidTr="00E77EB8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  <w:hideMark/>
          </w:tcPr>
          <w:p w14:paraId="4EC70920" w14:textId="5475F196" w:rsidR="00576C5B" w:rsidRPr="00E77EB8" w:rsidRDefault="00E77EB8" w:rsidP="003A33C3">
            <w:pPr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GB"/>
              </w:rPr>
            </w:pPr>
            <w:r w:rsidRPr="00E77EB8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GB"/>
              </w:rPr>
              <w:t>The Second Cold War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5E09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539F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DE5B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020C7428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F8E25" w14:textId="2EC710AB" w:rsidR="00576C5B" w:rsidRPr="00576C5B" w:rsidRDefault="001A0EA6" w:rsidP="001A0EA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key features of the Evil Empire Speech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CE99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A695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8623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21EB0DA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0E166" w14:textId="4589A5A7" w:rsidR="00576C5B" w:rsidRPr="00576C5B" w:rsidRDefault="001A0EA6" w:rsidP="001A0EA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key features of the Strategic Defence Initiative (SDI)</w:t>
            </w:r>
            <w:r w:rsidR="00576C5B"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3C8B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904D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B10C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1A0EA6" w:rsidRPr="00576C5B" w14:paraId="69021E72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FA9EDE" w14:textId="5455699C" w:rsidR="001A0EA6" w:rsidRDefault="001A0EA6" w:rsidP="001A0EA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the impact of Reagan’s actions on the Cold War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D7461" w14:textId="77777777" w:rsidR="001A0EA6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67CE4" w14:textId="77777777" w:rsidR="001A0EA6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01ED86" w14:textId="77777777" w:rsidR="001A0EA6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A0EA6" w:rsidRPr="00576C5B" w14:paraId="2DC274ED" w14:textId="77777777" w:rsidTr="001A0EA6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42D53A9B" w14:textId="7B27623E" w:rsidR="001A0EA6" w:rsidRPr="001A0EA6" w:rsidRDefault="001A0EA6" w:rsidP="001A0EA6">
            <w:pPr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GB"/>
              </w:rPr>
            </w:pPr>
            <w:r w:rsidRPr="001A0EA6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GB"/>
              </w:rPr>
              <w:t>Gorbachev’s New Thinking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61E35" w14:textId="77777777" w:rsidR="001A0EA6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319F2F" w14:textId="77777777" w:rsidR="001A0EA6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4B64D" w14:textId="77777777" w:rsidR="001A0EA6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A0EA6" w:rsidRPr="00576C5B" w14:paraId="5C59022E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697FFF" w14:textId="11B40DB9" w:rsidR="001A0EA6" w:rsidRDefault="001A0EA6" w:rsidP="001A0EA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key features of Glasnost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602F94" w14:textId="77777777" w:rsidR="001A0EA6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E27B7" w14:textId="77777777" w:rsidR="001A0EA6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16877F" w14:textId="77777777" w:rsidR="001A0EA6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A0EA6" w:rsidRPr="00576C5B" w14:paraId="4A778549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EE6F9" w14:textId="3CD9DA91" w:rsidR="001A0EA6" w:rsidRDefault="001A0EA6" w:rsidP="001A0EA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key features of Perestroika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DFB85F" w14:textId="77777777" w:rsidR="001A0EA6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B0ED26" w14:textId="77777777" w:rsidR="001A0EA6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6C670" w14:textId="77777777" w:rsidR="001A0EA6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A0EA6" w:rsidRPr="00576C5B" w14:paraId="405FC518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C71C3" w14:textId="38474519" w:rsidR="001A0EA6" w:rsidRDefault="001A0EA6" w:rsidP="001A0EA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the impact of Gorbachev’s actions on the Cold War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75120A" w14:textId="77777777" w:rsidR="001A0EA6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1FF6B" w14:textId="77777777" w:rsidR="001A0EA6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09A65" w14:textId="77777777" w:rsidR="001A0EA6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576C5B" w:rsidRPr="00576C5B" w14:paraId="7E4D7A0B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37509" w14:textId="41EFA6DB" w:rsidR="00576C5B" w:rsidRPr="00576C5B" w:rsidRDefault="001A0EA6" w:rsidP="001A0EA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a few key features of the Geneva Summit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DABF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A15F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88CC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76C5B" w:rsidRPr="00576C5B" w14:paraId="2E00BC3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FEA55" w14:textId="04B88E87" w:rsidR="00576C5B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key features of the INF Treaty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DC64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C4DF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7AAD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76C5B" w:rsidRPr="00576C5B" w14:paraId="1201424E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23F5B" w14:textId="011EE035" w:rsidR="00576C5B" w:rsidRPr="00576C5B" w:rsidRDefault="001A0EA6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the importance of the INF Treaty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5860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3EA6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430C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76C5B" w:rsidRPr="00576C5B" w14:paraId="5FEC8C2F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5595A5D" w14:textId="69E23D9D" w:rsidR="00576C5B" w:rsidRPr="00576C5B" w:rsidRDefault="001A0EA6" w:rsidP="001A0EA6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Eastern Europe Pulls Away</w:t>
            </w:r>
          </w:p>
        </w:tc>
      </w:tr>
      <w:tr w:rsidR="00576C5B" w:rsidRPr="00576C5B" w14:paraId="7D1BAA7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ABE38" w14:textId="72DB214E" w:rsidR="00576C5B" w:rsidRPr="00576C5B" w:rsidRDefault="001A0EA6" w:rsidP="00223B49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</w:t>
            </w:r>
            <w:r w:rsidR="00223B49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effect of Gorbachev’s actions on</w:t>
            </w:r>
            <w:bookmarkStart w:id="0" w:name="_GoBack"/>
            <w:bookmarkEnd w:id="0"/>
            <w:r w:rsidR="00223B49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the Satellite States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0275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1E28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C88E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2ED15F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6FD02" w14:textId="6E4EE45A" w:rsidR="00576C5B" w:rsidRPr="00576C5B" w:rsidRDefault="00223B49" w:rsidP="00223B49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how events in the Satellite States led to the fall of the Berlin Wall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4F9A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BA51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A0AC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29F84A1C" w14:textId="77777777" w:rsidTr="001A0EA6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  <w:hideMark/>
          </w:tcPr>
          <w:p w14:paraId="6C70871C" w14:textId="7484E895" w:rsidR="00576C5B" w:rsidRPr="001A0EA6" w:rsidRDefault="001A0EA6" w:rsidP="00576C5B">
            <w:pPr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GB"/>
              </w:rPr>
            </w:pPr>
            <w:r w:rsidRPr="001A0EA6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GB"/>
              </w:rPr>
              <w:t>The Collapse of the Soviet Union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C29F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2DF0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37B9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B4A1D3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FE552" w14:textId="4C01CBA1" w:rsidR="00576C5B" w:rsidRPr="00576C5B" w:rsidRDefault="00537B55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2 causes for the coup against Gorbachev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D49C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3A8E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3E23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37B55" w:rsidRPr="00576C5B" w14:paraId="1008E17E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C7EF66" w14:textId="0CED1B6B" w:rsidR="00537B55" w:rsidRDefault="00537B55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key features of the coup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380421" w14:textId="77777777" w:rsidR="00537B55" w:rsidRPr="00576C5B" w:rsidRDefault="00537B55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034B5D" w14:textId="77777777" w:rsidR="00537B55" w:rsidRPr="00576C5B" w:rsidRDefault="00537B55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F25C6" w14:textId="77777777" w:rsidR="00537B55" w:rsidRPr="00576C5B" w:rsidRDefault="00537B55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537B55" w:rsidRPr="00576C5B" w14:paraId="1E1CC45B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00DEE" w14:textId="38BB957A" w:rsidR="00537B55" w:rsidRDefault="00537B55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how the coup led to the collapse of the Soviet Union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03544D" w14:textId="77777777" w:rsidR="00537B55" w:rsidRPr="00576C5B" w:rsidRDefault="00537B55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C5FCF0" w14:textId="77777777" w:rsidR="00537B55" w:rsidRPr="00576C5B" w:rsidRDefault="00537B55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583C3" w14:textId="77777777" w:rsidR="00537B55" w:rsidRPr="00576C5B" w:rsidRDefault="00537B55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576C5B" w:rsidRPr="00576C5B" w14:paraId="2E729CD0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EF2B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31F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A28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8BC7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</w:tbl>
    <w:p w14:paraId="218DDA4D" w14:textId="77777777" w:rsidR="009125B4" w:rsidRPr="002A5D30" w:rsidRDefault="009125B4">
      <w:pPr>
        <w:rPr>
          <w:rFonts w:ascii="Arial" w:hAnsi="Arial" w:cs="Arial"/>
        </w:rPr>
      </w:pPr>
      <w:r w:rsidRPr="002A5D30">
        <w:rPr>
          <w:rFonts w:ascii="Arial" w:hAnsi="Arial" w:cs="Arial"/>
        </w:rPr>
        <w:br w:type="page"/>
      </w:r>
    </w:p>
    <w:p w14:paraId="15C15552" w14:textId="77777777" w:rsidR="00D60A00" w:rsidRPr="002A5D30" w:rsidRDefault="00D60A00">
      <w:pPr>
        <w:rPr>
          <w:rFonts w:ascii="Arial" w:hAnsi="Arial" w:cs="Arial"/>
        </w:rPr>
      </w:pPr>
    </w:p>
    <w:sectPr w:rsidR="00D60A00" w:rsidRPr="002A5D30" w:rsidSect="00576C5B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61112E"/>
    <w:multiLevelType w:val="hybridMultilevel"/>
    <w:tmpl w:val="4FDCFF6C"/>
    <w:lvl w:ilvl="0" w:tplc="09F8C146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153"/>
    <w:rsid w:val="00085E21"/>
    <w:rsid w:val="00173F7F"/>
    <w:rsid w:val="00176F65"/>
    <w:rsid w:val="0017749E"/>
    <w:rsid w:val="001A0EA6"/>
    <w:rsid w:val="00223B49"/>
    <w:rsid w:val="002600DA"/>
    <w:rsid w:val="00276028"/>
    <w:rsid w:val="002A5D30"/>
    <w:rsid w:val="003A33C3"/>
    <w:rsid w:val="003B12A2"/>
    <w:rsid w:val="003B5048"/>
    <w:rsid w:val="00537B55"/>
    <w:rsid w:val="0054034A"/>
    <w:rsid w:val="00576C5B"/>
    <w:rsid w:val="008144D7"/>
    <w:rsid w:val="008323A9"/>
    <w:rsid w:val="00842350"/>
    <w:rsid w:val="008F4477"/>
    <w:rsid w:val="009125B4"/>
    <w:rsid w:val="009126DF"/>
    <w:rsid w:val="00984607"/>
    <w:rsid w:val="00995153"/>
    <w:rsid w:val="00AC3C82"/>
    <w:rsid w:val="00BF6594"/>
    <w:rsid w:val="00D60A00"/>
    <w:rsid w:val="00E77EB8"/>
    <w:rsid w:val="00EB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2C774D"/>
  <w14:defaultImageDpi w14:val="300"/>
  <w15:docId w15:val="{FB87FA0C-4F67-42F9-9D80-5516EE91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1401CE-C6E6-4EC0-AFE4-5BE6E953EE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EDB7A2-19DB-43E2-8C55-46A991199C4D}"/>
</file>

<file path=customXml/itemProps3.xml><?xml version="1.0" encoding="utf-8"?>
<ds:datastoreItem xmlns:ds="http://schemas.openxmlformats.org/officeDocument/2006/customXml" ds:itemID="{0777AFDC-90AB-4967-96A8-BF26B584C319}"/>
</file>

<file path=customXml/itemProps4.xml><?xml version="1.0" encoding="utf-8"?>
<ds:datastoreItem xmlns:ds="http://schemas.openxmlformats.org/officeDocument/2006/customXml" ds:itemID="{483567DF-53C9-4206-90CC-E5458A296C7B}"/>
</file>

<file path=docProps/app.xml><?xml version="1.0" encoding="utf-8"?>
<Properties xmlns="http://schemas.openxmlformats.org/officeDocument/2006/extended-properties" xmlns:vt="http://schemas.openxmlformats.org/officeDocument/2006/docPropsVTypes">
  <Template>D100DAE2</Template>
  <TotalTime>170</TotalTime>
  <Pages>6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Gostling</dc:creator>
  <cp:keywords/>
  <dc:description/>
  <cp:lastModifiedBy>Stacey Egginton</cp:lastModifiedBy>
  <cp:revision>15</cp:revision>
  <dcterms:created xsi:type="dcterms:W3CDTF">2018-05-04T07:26:00Z</dcterms:created>
  <dcterms:modified xsi:type="dcterms:W3CDTF">2018-05-04T13:29:00Z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