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565" w:rsidRPr="004332B0" w:rsidRDefault="00F701B2" w:rsidP="004332B0">
      <w:pPr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R025</w:t>
      </w:r>
      <w:r w:rsidR="004332B0" w:rsidRPr="004332B0">
        <w:rPr>
          <w:b/>
          <w:u w:val="single"/>
          <w:lang w:val="en-US"/>
        </w:rPr>
        <w:t xml:space="preserve"> – </w:t>
      </w:r>
      <w:r w:rsidR="00C97FC7">
        <w:rPr>
          <w:b/>
          <w:u w:val="single"/>
          <w:lang w:val="en-US"/>
        </w:rPr>
        <w:t>CHECKLIST FOR MARKING:</w:t>
      </w:r>
    </w:p>
    <w:p w:rsidR="004332B0" w:rsidRDefault="00F701B2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(R025</w:t>
      </w:r>
      <w:r w:rsidR="001C574F">
        <w:rPr>
          <w:b/>
          <w:u w:val="single"/>
          <w:lang w:val="en-US"/>
        </w:rPr>
        <w:t xml:space="preserve">) </w:t>
      </w:r>
      <w:r w:rsidR="004332B0" w:rsidRPr="004332B0">
        <w:rPr>
          <w:b/>
          <w:u w:val="single"/>
          <w:lang w:val="en-US"/>
        </w:rPr>
        <w:t>TASK 1</w:t>
      </w:r>
      <w:r w:rsidR="004332B0">
        <w:rPr>
          <w:b/>
          <w:u w:val="single"/>
          <w:lang w:val="en-US"/>
        </w:rPr>
        <w:t xml:space="preserve">: </w:t>
      </w:r>
      <w:r>
        <w:rPr>
          <w:b/>
          <w:u w:val="single"/>
          <w:lang w:val="en-US"/>
        </w:rPr>
        <w:t>Transition from Young People to Adulthood</w:t>
      </w:r>
    </w:p>
    <w:p w:rsidR="004332B0" w:rsidRDefault="00F701B2">
      <w:pPr>
        <w:rPr>
          <w:lang w:val="en-US"/>
        </w:rPr>
      </w:pPr>
      <w:r>
        <w:rPr>
          <w:lang w:val="en-US"/>
        </w:rPr>
        <w:t xml:space="preserve">Provide INFORMATION SHEETS on the stages of development from </w:t>
      </w:r>
      <w:r w:rsidRPr="00F701B2">
        <w:rPr>
          <w:b/>
          <w:u w:val="single"/>
          <w:lang w:val="en-US"/>
        </w:rPr>
        <w:t>YOUNG PEOPLE TO ADULTHOOD (5 to 65)</w:t>
      </w:r>
      <w:r>
        <w:rPr>
          <w:lang w:val="en-US"/>
        </w:rPr>
        <w:t>.</w:t>
      </w:r>
    </w:p>
    <w:p w:rsidR="004332B0" w:rsidRPr="00F701B2" w:rsidRDefault="00F701B2">
      <w:pPr>
        <w:rPr>
          <w:b/>
          <w:lang w:val="en-US"/>
        </w:rPr>
      </w:pPr>
      <w:r>
        <w:rPr>
          <w:lang w:val="en-US"/>
        </w:rPr>
        <w:t xml:space="preserve">Explain: P, I, L, E, S changes (physical, intellectual, language, emotional; social) that occur through life stages from </w:t>
      </w:r>
      <w:r w:rsidRPr="00F701B2">
        <w:rPr>
          <w:b/>
          <w:u w:val="single"/>
          <w:lang w:val="en-US"/>
        </w:rPr>
        <w:t>YOUNG PEOPLE TO ADULTHOOD (5-65)</w:t>
      </w:r>
      <w:r>
        <w:rPr>
          <w:lang w:val="en-US"/>
        </w:rPr>
        <w:t xml:space="preserve"> </w:t>
      </w:r>
      <w:r>
        <w:rPr>
          <w:b/>
          <w:lang w:val="en-US"/>
        </w:rPr>
        <w:t>ONLY.</w:t>
      </w:r>
    </w:p>
    <w:p w:rsidR="004332B0" w:rsidRPr="007A6227" w:rsidRDefault="00F701B2">
      <w:pPr>
        <w:rPr>
          <w:i/>
          <w:lang w:val="en-US"/>
        </w:rPr>
      </w:pPr>
      <w:r>
        <w:rPr>
          <w:lang w:val="en-US"/>
        </w:rPr>
        <w:t>Explain: How FACTORS affect development.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2811"/>
        <w:gridCol w:w="2811"/>
      </w:tblGrid>
      <w:tr w:rsidR="004332B0" w:rsidRPr="007A6227" w:rsidTr="004332B0">
        <w:tc>
          <w:tcPr>
            <w:tcW w:w="3394" w:type="dxa"/>
          </w:tcPr>
          <w:p w:rsidR="004332B0" w:rsidRPr="007A6227" w:rsidRDefault="00F701B2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Explain PILES (5-65)</w:t>
            </w:r>
            <w:r w:rsidR="004332B0" w:rsidRPr="007A6227">
              <w:rPr>
                <w:b/>
                <w:u w:val="single"/>
                <w:lang w:val="en-US"/>
              </w:rPr>
              <w:t>:</w:t>
            </w:r>
          </w:p>
        </w:tc>
        <w:tc>
          <w:tcPr>
            <w:tcW w:w="2811" w:type="dxa"/>
          </w:tcPr>
          <w:p w:rsidR="004332B0" w:rsidRPr="007A6227" w:rsidRDefault="007A622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INCLUDE THESE:</w:t>
            </w:r>
          </w:p>
        </w:tc>
        <w:tc>
          <w:tcPr>
            <w:tcW w:w="2811" w:type="dxa"/>
          </w:tcPr>
          <w:p w:rsidR="004332B0" w:rsidRPr="007A6227" w:rsidRDefault="007A622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HAVE THESE BEEN INCLUDED? (Y / N)</w:t>
            </w:r>
          </w:p>
        </w:tc>
      </w:tr>
      <w:tr w:rsidR="004332B0" w:rsidTr="004332B0">
        <w:tc>
          <w:tcPr>
            <w:tcW w:w="3394" w:type="dxa"/>
          </w:tcPr>
          <w:p w:rsidR="004332B0" w:rsidRPr="007A6227" w:rsidRDefault="00F701B2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PHYSICAL</w:t>
            </w:r>
          </w:p>
        </w:tc>
        <w:tc>
          <w:tcPr>
            <w:tcW w:w="2811" w:type="dxa"/>
          </w:tcPr>
          <w:p w:rsidR="004332B0" w:rsidRDefault="00F701B2">
            <w:pPr>
              <w:rPr>
                <w:lang w:val="en-US"/>
              </w:rPr>
            </w:pPr>
            <w:r>
              <w:rPr>
                <w:lang w:val="en-US"/>
              </w:rPr>
              <w:t>Development of the Body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F701B2">
            <w:pPr>
              <w:rPr>
                <w:lang w:val="en-US"/>
              </w:rPr>
            </w:pPr>
            <w:r>
              <w:rPr>
                <w:lang w:val="en-US"/>
              </w:rPr>
              <w:t>Gross / Fine motor skills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F701B2">
            <w:pPr>
              <w:rPr>
                <w:lang w:val="en-US"/>
              </w:rPr>
            </w:pPr>
            <w:r>
              <w:rPr>
                <w:lang w:val="en-US"/>
              </w:rPr>
              <w:t>Physical Appearance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Pr="00F701B2" w:rsidRDefault="00F701B2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INTELLECTUAL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Building up of concepts, especially mathematical ones</w:t>
            </w: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F701B2">
            <w:pPr>
              <w:rPr>
                <w:lang w:val="en-US"/>
              </w:rPr>
            </w:pPr>
            <w:r>
              <w:rPr>
                <w:lang w:val="en-US"/>
              </w:rPr>
              <w:t>Self-esteem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Development of ability to understand, reason and learn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Learning to read and write and later on taking exams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Memory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Default="00F701B2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LANGUAGE</w:t>
            </w:r>
          </w:p>
          <w:p w:rsidR="00F701B2" w:rsidRP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Communication skills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Developing language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Being able to hold a conversation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Default="00F701B2">
            <w:pPr>
              <w:rPr>
                <w:b/>
                <w:u w:val="single"/>
                <w:lang w:val="en-US"/>
              </w:rPr>
            </w:pPr>
            <w:r w:rsidRPr="00F701B2">
              <w:rPr>
                <w:b/>
                <w:u w:val="single"/>
                <w:lang w:val="en-US"/>
              </w:rPr>
              <w:t>EMOTIONAL</w:t>
            </w:r>
          </w:p>
          <w:p w:rsidR="00F701B2" w:rsidRP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Family influences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P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Positive and negative emotions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P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Self-concept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P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Stress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P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The environment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Pr="00F701B2" w:rsidRDefault="00F701B2">
            <w:pPr>
              <w:rPr>
                <w:b/>
                <w:u w:val="single"/>
                <w:lang w:val="en-US"/>
              </w:rPr>
            </w:pPr>
            <w:r w:rsidRPr="00F701B2">
              <w:rPr>
                <w:b/>
                <w:u w:val="single"/>
                <w:lang w:val="en-US"/>
              </w:rPr>
              <w:t>SOCIAL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Development of relationships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P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Social interaction</w:t>
            </w:r>
          </w:p>
          <w:p w:rsidR="00F701B2" w:rsidRDefault="00F701B2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  <w:tr w:rsidR="00F701B2" w:rsidTr="004332B0">
        <w:tc>
          <w:tcPr>
            <w:tcW w:w="3394" w:type="dxa"/>
          </w:tcPr>
          <w:p w:rsidR="00F701B2" w:rsidRPr="00F701B2" w:rsidRDefault="00F701B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Environment, e.g. Urban/rural location</w:t>
            </w:r>
          </w:p>
          <w:p w:rsidR="00F701B2" w:rsidRDefault="00F701B2">
            <w:pPr>
              <w:rPr>
                <w:lang w:val="en-US"/>
              </w:rPr>
            </w:pPr>
            <w:r>
              <w:rPr>
                <w:lang w:val="en-US"/>
              </w:rPr>
              <w:t>Cultural status</w:t>
            </w:r>
          </w:p>
        </w:tc>
        <w:tc>
          <w:tcPr>
            <w:tcW w:w="2811" w:type="dxa"/>
          </w:tcPr>
          <w:p w:rsidR="00F701B2" w:rsidRDefault="00F701B2">
            <w:pPr>
              <w:rPr>
                <w:lang w:val="en-US"/>
              </w:rPr>
            </w:pPr>
          </w:p>
        </w:tc>
      </w:tr>
    </w:tbl>
    <w:p w:rsidR="00F701B2" w:rsidRDefault="00F701B2" w:rsidP="007A6227">
      <w:pPr>
        <w:rPr>
          <w:lang w:val="en-US"/>
        </w:rPr>
      </w:pPr>
    </w:p>
    <w:p w:rsidR="007A6227" w:rsidRDefault="007A6227" w:rsidP="00F701B2">
      <w:pPr>
        <w:rPr>
          <w:b/>
          <w:i/>
          <w:lang w:val="en-US"/>
        </w:rPr>
      </w:pPr>
      <w:r>
        <w:rPr>
          <w:lang w:val="en-US"/>
        </w:rPr>
        <w:lastRenderedPageBreak/>
        <w:t xml:space="preserve">Explain </w:t>
      </w:r>
      <w:r w:rsidR="00F701B2">
        <w:rPr>
          <w:b/>
          <w:lang w:val="en-US"/>
        </w:rPr>
        <w:t>FACTORS</w:t>
      </w:r>
      <w:r w:rsidR="00F701B2">
        <w:rPr>
          <w:lang w:val="en-US"/>
        </w:rPr>
        <w:t xml:space="preserve"> that affect development:</w:t>
      </w:r>
      <w:r w:rsidR="001818D5" w:rsidRPr="001818D5">
        <w:rPr>
          <w:b/>
          <w:u w:val="single"/>
          <w:lang w:val="en-US"/>
        </w:rPr>
        <w:t xml:space="preserve"> YOUNG PEOPLE TO ADULTHOOD (5-65) ONLY</w:t>
      </w:r>
    </w:p>
    <w:p w:rsidR="00E07C55" w:rsidRPr="007A6227" w:rsidRDefault="00E07C55" w:rsidP="007A6227">
      <w:pPr>
        <w:rPr>
          <w:i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2811"/>
        <w:gridCol w:w="2811"/>
      </w:tblGrid>
      <w:tr w:rsidR="007A6227" w:rsidTr="00D90CE7">
        <w:tc>
          <w:tcPr>
            <w:tcW w:w="3394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 xml:space="preserve">Describe FACTORS that </w:t>
            </w:r>
            <w:r w:rsidR="00F701B2">
              <w:rPr>
                <w:b/>
                <w:u w:val="single"/>
                <w:lang w:val="en-US"/>
              </w:rPr>
              <w:t>affect development</w:t>
            </w:r>
            <w:r w:rsidRPr="007A6227">
              <w:rPr>
                <w:b/>
                <w:u w:val="single"/>
                <w:lang w:val="en-US"/>
              </w:rPr>
              <w:t>:</w:t>
            </w:r>
          </w:p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INCLUDE THESE:</w:t>
            </w:r>
          </w:p>
        </w:tc>
        <w:tc>
          <w:tcPr>
            <w:tcW w:w="2811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HAVE THESE BEEN INCLUDED? (Y / N)</w:t>
            </w:r>
          </w:p>
        </w:tc>
      </w:tr>
      <w:tr w:rsidR="007A6227" w:rsidTr="00D90CE7">
        <w:tc>
          <w:tcPr>
            <w:tcW w:w="3394" w:type="dxa"/>
          </w:tcPr>
          <w:p w:rsidR="007A6227" w:rsidRPr="001818D5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1818D5" w:rsidP="00D90CE7">
            <w:pPr>
              <w:rPr>
                <w:lang w:val="en-US"/>
              </w:rPr>
            </w:pPr>
            <w:r w:rsidRPr="001818D5">
              <w:rPr>
                <w:lang w:val="en-US"/>
              </w:rPr>
              <w:t>Education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Culture / Religion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Puberty (e.g. hormonal)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Home / School / Work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Relationships (e.g. significant others, marriage, civil partnership, divorce)</w:t>
            </w: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7A6227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Pregnancy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Birth of children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Menopause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b/>
                <w:u w:val="single"/>
                <w:lang w:val="en-US"/>
              </w:rPr>
            </w:pPr>
          </w:p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Redundancy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7A6227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Bereavement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1818D5" w:rsidRDefault="001818D5" w:rsidP="00D90CE7">
            <w:pPr>
              <w:rPr>
                <w:b/>
                <w:u w:val="single"/>
                <w:lang w:val="en-US"/>
              </w:rPr>
            </w:pPr>
          </w:p>
          <w:p w:rsidR="007A6227" w:rsidRDefault="001818D5" w:rsidP="00D90CE7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REMEMBER: YOUNG PEOPLE TO ADULTHOOD ONLY: 5-65.</w:t>
            </w:r>
          </w:p>
          <w:p w:rsidR="001818D5" w:rsidRPr="001818D5" w:rsidRDefault="001818D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</w:tbl>
    <w:p w:rsidR="007A6227" w:rsidRDefault="007A6227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br w:type="page"/>
      </w:r>
    </w:p>
    <w:p w:rsidR="004332B0" w:rsidRDefault="001818D5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lastRenderedPageBreak/>
        <w:t>(R025</w:t>
      </w:r>
      <w:r w:rsidR="001C574F">
        <w:rPr>
          <w:b/>
          <w:u w:val="single"/>
          <w:lang w:val="en-US"/>
        </w:rPr>
        <w:t xml:space="preserve">) </w:t>
      </w:r>
      <w:r w:rsidR="004332B0">
        <w:rPr>
          <w:b/>
          <w:u w:val="single"/>
          <w:lang w:val="en-US"/>
        </w:rPr>
        <w:t xml:space="preserve">TASK 2: </w:t>
      </w:r>
      <w:r>
        <w:rPr>
          <w:b/>
          <w:u w:val="single"/>
          <w:lang w:val="en-US"/>
        </w:rPr>
        <w:t>Understand the AGEING PROCESS in OLDER ADULTHOOD (65+)</w:t>
      </w:r>
    </w:p>
    <w:p w:rsidR="004332B0" w:rsidRDefault="001818D5">
      <w:pPr>
        <w:rPr>
          <w:lang w:val="en-US"/>
        </w:rPr>
      </w:pPr>
      <w:r>
        <w:rPr>
          <w:lang w:val="en-US"/>
        </w:rPr>
        <w:t>Provide INFORMATION SHEETS that i</w:t>
      </w:r>
      <w:r w:rsidRPr="001818D5">
        <w:rPr>
          <w:lang w:val="en-US"/>
        </w:rPr>
        <w:t>nclude:</w:t>
      </w:r>
    </w:p>
    <w:p w:rsidR="001818D5" w:rsidRDefault="001818D5">
      <w:pPr>
        <w:rPr>
          <w:lang w:val="en-US"/>
        </w:rPr>
      </w:pPr>
      <w:r>
        <w:rPr>
          <w:lang w:val="en-US"/>
        </w:rPr>
        <w:t>Describe the ageing process and its effects (PIES);</w:t>
      </w:r>
    </w:p>
    <w:p w:rsidR="001818D5" w:rsidRPr="001818D5" w:rsidRDefault="001818D5">
      <w:pPr>
        <w:rPr>
          <w:lang w:val="en-US"/>
        </w:rPr>
      </w:pPr>
      <w:r>
        <w:rPr>
          <w:lang w:val="en-US"/>
        </w:rPr>
        <w:t>Explain how a person’s role in life changes.</w:t>
      </w:r>
      <w:r w:rsidRPr="001818D5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969"/>
        <w:gridCol w:w="2217"/>
      </w:tblGrid>
      <w:tr w:rsidR="00E07C55" w:rsidRPr="007A6227" w:rsidTr="001818D5">
        <w:tc>
          <w:tcPr>
            <w:tcW w:w="2830" w:type="dxa"/>
          </w:tcPr>
          <w:p w:rsidR="001818D5" w:rsidRDefault="001818D5" w:rsidP="00D90CE7">
            <w:pPr>
              <w:rPr>
                <w:b/>
                <w:u w:val="single"/>
                <w:lang w:val="en-US"/>
              </w:rPr>
            </w:pPr>
          </w:p>
          <w:p w:rsidR="00E07C55" w:rsidRDefault="00E07C55" w:rsidP="00D90CE7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 xml:space="preserve">Describe </w:t>
            </w:r>
            <w:r w:rsidR="001818D5">
              <w:rPr>
                <w:b/>
                <w:u w:val="single"/>
                <w:lang w:val="en-US"/>
              </w:rPr>
              <w:t>an Overview of the AGEING PROCESS (65+)</w:t>
            </w:r>
            <w:r w:rsidRPr="007A6227">
              <w:rPr>
                <w:b/>
                <w:u w:val="single"/>
                <w:lang w:val="en-US"/>
              </w:rPr>
              <w:t>:</w:t>
            </w:r>
          </w:p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3969" w:type="dxa"/>
          </w:tcPr>
          <w:p w:rsidR="001818D5" w:rsidRDefault="001818D5" w:rsidP="00D90CE7">
            <w:pPr>
              <w:rPr>
                <w:b/>
                <w:u w:val="single"/>
                <w:lang w:val="en-US"/>
              </w:rPr>
            </w:pPr>
          </w:p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INCLUDE THESE:</w:t>
            </w:r>
          </w:p>
        </w:tc>
        <w:tc>
          <w:tcPr>
            <w:tcW w:w="2217" w:type="dxa"/>
          </w:tcPr>
          <w:p w:rsidR="001818D5" w:rsidRDefault="001818D5" w:rsidP="00D90CE7">
            <w:pPr>
              <w:rPr>
                <w:b/>
                <w:u w:val="single"/>
                <w:lang w:val="en-US"/>
              </w:rPr>
            </w:pPr>
          </w:p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HAVE THESE BEEN INCLUDED? (Y / N)</w:t>
            </w:r>
          </w:p>
        </w:tc>
      </w:tr>
      <w:tr w:rsidR="00E07C55" w:rsidTr="001818D5">
        <w:tc>
          <w:tcPr>
            <w:tcW w:w="2830" w:type="dxa"/>
          </w:tcPr>
          <w:p w:rsidR="00E07C55" w:rsidRPr="00E07C55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3969" w:type="dxa"/>
          </w:tcPr>
          <w:p w:rsidR="00E07C55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The effect on PHYSICAL development (e.g. osteoporosis, mobility, health)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1818D5">
        <w:tc>
          <w:tcPr>
            <w:tcW w:w="2830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3969" w:type="dxa"/>
          </w:tcPr>
          <w:p w:rsidR="00E07C55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The effect on INTELLECTUAL development (e.g. memory loss, employment / retirement)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1818D5">
        <w:tc>
          <w:tcPr>
            <w:tcW w:w="2830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3969" w:type="dxa"/>
          </w:tcPr>
          <w:p w:rsidR="00E07C55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>The effect on EMOTIONAL and SOCIAL development (e.g. change in relationships within the family, bereavement)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1818D5">
        <w:tc>
          <w:tcPr>
            <w:tcW w:w="2830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3969" w:type="dxa"/>
          </w:tcPr>
          <w:p w:rsidR="00E07C55" w:rsidRDefault="001818D5" w:rsidP="00D90CE7">
            <w:pPr>
              <w:rPr>
                <w:lang w:val="en-US"/>
              </w:rPr>
            </w:pPr>
            <w:r>
              <w:rPr>
                <w:lang w:val="en-US"/>
              </w:rPr>
              <w:t xml:space="preserve">The CHANGE OF ROLE in life (e.g. parent to grandparent; </w:t>
            </w:r>
            <w:proofErr w:type="spellStart"/>
            <w:r>
              <w:rPr>
                <w:lang w:val="en-US"/>
              </w:rPr>
              <w:t>carer</w:t>
            </w:r>
            <w:proofErr w:type="spellEnd"/>
            <w:r>
              <w:rPr>
                <w:lang w:val="en-US"/>
              </w:rPr>
              <w:t xml:space="preserve"> to </w:t>
            </w:r>
            <w:proofErr w:type="spellStart"/>
            <w:r>
              <w:rPr>
                <w:lang w:val="en-US"/>
              </w:rPr>
              <w:t>cared</w:t>
            </w:r>
            <w:proofErr w:type="spellEnd"/>
            <w:r>
              <w:rPr>
                <w:lang w:val="en-US"/>
              </w:rPr>
              <w:t xml:space="preserve"> for)</w:t>
            </w:r>
          </w:p>
          <w:p w:rsidR="001818D5" w:rsidRDefault="001818D5" w:rsidP="00D90CE7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</w:tbl>
    <w:p w:rsidR="001818D5" w:rsidRDefault="001818D5" w:rsidP="00973441">
      <w:pPr>
        <w:rPr>
          <w:b/>
          <w:u w:val="single"/>
          <w:lang w:val="en-US"/>
        </w:rPr>
      </w:pPr>
    </w:p>
    <w:p w:rsidR="001818D5" w:rsidRDefault="001818D5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br w:type="page"/>
      </w:r>
    </w:p>
    <w:p w:rsidR="00973441" w:rsidRDefault="00973441" w:rsidP="0097344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lastRenderedPageBreak/>
        <w:t>(R02</w:t>
      </w:r>
      <w:r w:rsidR="001818D5">
        <w:rPr>
          <w:b/>
          <w:u w:val="single"/>
          <w:lang w:val="en-US"/>
        </w:rPr>
        <w:t>5</w:t>
      </w:r>
      <w:r>
        <w:rPr>
          <w:b/>
          <w:u w:val="single"/>
          <w:lang w:val="en-US"/>
        </w:rPr>
        <w:t xml:space="preserve">) TASK 3: </w:t>
      </w:r>
      <w:r w:rsidR="001818D5">
        <w:rPr>
          <w:b/>
          <w:u w:val="single"/>
          <w:lang w:val="en-US"/>
        </w:rPr>
        <w:t>Know which MEDICAL CONDITIONS may affect progress through the life stages</w:t>
      </w:r>
    </w:p>
    <w:p w:rsidR="001818D5" w:rsidRDefault="001818D5" w:rsidP="00973441">
      <w:pPr>
        <w:rPr>
          <w:lang w:val="en-US"/>
        </w:rPr>
      </w:pPr>
    </w:p>
    <w:p w:rsidR="001818D5" w:rsidRDefault="001818D5" w:rsidP="00973441">
      <w:pPr>
        <w:rPr>
          <w:lang w:val="en-US"/>
        </w:rPr>
      </w:pPr>
      <w:r>
        <w:rPr>
          <w:lang w:val="en-US"/>
        </w:rPr>
        <w:t>Provide information on the range of medical conditions which affect progress through the life stages.</w:t>
      </w:r>
    </w:p>
    <w:p w:rsidR="001818D5" w:rsidRDefault="001818D5" w:rsidP="00973441">
      <w:pPr>
        <w:rPr>
          <w:lang w:val="en-US"/>
        </w:rPr>
      </w:pPr>
    </w:p>
    <w:p w:rsidR="001818D5" w:rsidRDefault="001818D5" w:rsidP="00973441">
      <w:pPr>
        <w:rPr>
          <w:b/>
          <w:lang w:val="en-US"/>
        </w:rPr>
      </w:pPr>
      <w:r>
        <w:rPr>
          <w:lang w:val="en-US"/>
        </w:rPr>
        <w:t xml:space="preserve">Select </w:t>
      </w:r>
      <w:r>
        <w:rPr>
          <w:b/>
          <w:lang w:val="en-US"/>
        </w:rPr>
        <w:t>TWO INDIVIDUALS</w:t>
      </w:r>
      <w:r w:rsidRPr="001818D5">
        <w:rPr>
          <w:lang w:val="en-US"/>
        </w:rPr>
        <w:t xml:space="preserve"> (from the list provided) / or use your own case studies.  Choose</w:t>
      </w:r>
      <w:r>
        <w:rPr>
          <w:lang w:val="en-US"/>
        </w:rPr>
        <w:t xml:space="preserve"> </w:t>
      </w:r>
      <w:r>
        <w:rPr>
          <w:b/>
          <w:lang w:val="en-US"/>
        </w:rPr>
        <w:t>one individual with a birth defect and one individual with a non-birth medical condition.</w:t>
      </w:r>
    </w:p>
    <w:p w:rsidR="00A0264D" w:rsidRDefault="001818D5" w:rsidP="00973441">
      <w:pPr>
        <w:rPr>
          <w:lang w:val="en-US"/>
        </w:rPr>
      </w:pPr>
      <w:r>
        <w:rPr>
          <w:lang w:val="en-US"/>
        </w:rPr>
        <w:t>Include:</w:t>
      </w:r>
    </w:p>
    <w:p w:rsidR="001818D5" w:rsidRDefault="001818D5" w:rsidP="00973441">
      <w:pPr>
        <w:rPr>
          <w:lang w:val="en-US"/>
        </w:rPr>
      </w:pPr>
      <w:r>
        <w:rPr>
          <w:lang w:val="en-US"/>
        </w:rPr>
        <w:t>An overview of conditions;</w:t>
      </w:r>
    </w:p>
    <w:p w:rsidR="001818D5" w:rsidRDefault="001818D5" w:rsidP="00973441">
      <w:pPr>
        <w:rPr>
          <w:lang w:val="en-US"/>
        </w:rPr>
      </w:pPr>
      <w:r>
        <w:rPr>
          <w:lang w:val="en-US"/>
        </w:rPr>
        <w:t>The effect of these conditions on health and social wellbeing.</w:t>
      </w:r>
    </w:p>
    <w:p w:rsidR="001818D5" w:rsidRDefault="001818D5" w:rsidP="0097344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543"/>
        <w:gridCol w:w="2217"/>
      </w:tblGrid>
      <w:tr w:rsidR="00973441" w:rsidRPr="007A6227" w:rsidTr="001818D5">
        <w:tc>
          <w:tcPr>
            <w:tcW w:w="3256" w:type="dxa"/>
          </w:tcPr>
          <w:p w:rsidR="001818D5" w:rsidRDefault="001818D5" w:rsidP="001818D5">
            <w:pPr>
              <w:rPr>
                <w:b/>
                <w:u w:val="single"/>
                <w:lang w:val="en-US"/>
              </w:rPr>
            </w:pPr>
          </w:p>
          <w:p w:rsidR="00973441" w:rsidRPr="007A6227" w:rsidRDefault="007D480D" w:rsidP="001818D5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 xml:space="preserve">Describe </w:t>
            </w:r>
            <w:r w:rsidR="001818D5">
              <w:rPr>
                <w:b/>
                <w:u w:val="single"/>
                <w:lang w:val="en-US"/>
              </w:rPr>
              <w:t>MEDICAL CONDITIONS:</w:t>
            </w:r>
          </w:p>
        </w:tc>
        <w:tc>
          <w:tcPr>
            <w:tcW w:w="3543" w:type="dxa"/>
          </w:tcPr>
          <w:p w:rsidR="001818D5" w:rsidRDefault="001818D5" w:rsidP="004676DC">
            <w:pPr>
              <w:rPr>
                <w:b/>
                <w:u w:val="single"/>
                <w:lang w:val="en-US"/>
              </w:rPr>
            </w:pPr>
          </w:p>
          <w:p w:rsidR="00973441" w:rsidRPr="007A6227" w:rsidRDefault="00973441" w:rsidP="004676DC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INCLUDE THESE:</w:t>
            </w:r>
          </w:p>
        </w:tc>
        <w:tc>
          <w:tcPr>
            <w:tcW w:w="2217" w:type="dxa"/>
          </w:tcPr>
          <w:p w:rsidR="001818D5" w:rsidRDefault="001818D5" w:rsidP="004676DC">
            <w:pPr>
              <w:rPr>
                <w:b/>
                <w:u w:val="single"/>
                <w:lang w:val="en-US"/>
              </w:rPr>
            </w:pPr>
          </w:p>
          <w:p w:rsidR="00973441" w:rsidRDefault="00973441" w:rsidP="004676DC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HAVE THESE BEEN INCLUDED? (Y / N)</w:t>
            </w:r>
          </w:p>
          <w:p w:rsidR="001818D5" w:rsidRPr="007A6227" w:rsidRDefault="001818D5" w:rsidP="004676DC">
            <w:pPr>
              <w:rPr>
                <w:b/>
                <w:u w:val="single"/>
                <w:lang w:val="en-US"/>
              </w:rPr>
            </w:pPr>
          </w:p>
        </w:tc>
      </w:tr>
      <w:tr w:rsidR="00973441" w:rsidTr="001818D5">
        <w:tc>
          <w:tcPr>
            <w:tcW w:w="3256" w:type="dxa"/>
          </w:tcPr>
          <w:p w:rsidR="001818D5" w:rsidRDefault="001818D5" w:rsidP="004676DC">
            <w:pPr>
              <w:rPr>
                <w:lang w:val="en-US"/>
              </w:rPr>
            </w:pPr>
          </w:p>
          <w:p w:rsidR="00973441" w:rsidRDefault="001818D5" w:rsidP="004676DC">
            <w:pPr>
              <w:rPr>
                <w:lang w:val="en-US"/>
              </w:rPr>
            </w:pPr>
            <w:r w:rsidRPr="001818D5">
              <w:rPr>
                <w:lang w:val="en-US"/>
              </w:rPr>
              <w:t>Overview</w:t>
            </w:r>
            <w:r>
              <w:rPr>
                <w:lang w:val="en-US"/>
              </w:rPr>
              <w:t xml:space="preserve"> of conditions which may affect progress through the life stages:</w:t>
            </w:r>
          </w:p>
          <w:p w:rsidR="001818D5" w:rsidRDefault="001818D5" w:rsidP="004676DC">
            <w:pPr>
              <w:rPr>
                <w:lang w:val="en-US"/>
              </w:rPr>
            </w:pPr>
          </w:p>
          <w:p w:rsidR="001818D5" w:rsidRPr="001818D5" w:rsidRDefault="001818D5" w:rsidP="004676DC">
            <w:pPr>
              <w:rPr>
                <w:b/>
                <w:u w:val="single"/>
                <w:lang w:val="en-US"/>
              </w:rPr>
            </w:pPr>
            <w:r w:rsidRPr="001818D5">
              <w:rPr>
                <w:b/>
                <w:u w:val="single"/>
                <w:lang w:val="en-US"/>
              </w:rPr>
              <w:t>CHOOSE ONE PERSON FROM THE LIST GIVEN</w:t>
            </w:r>
            <w:r>
              <w:rPr>
                <w:b/>
                <w:u w:val="single"/>
                <w:lang w:val="en-US"/>
              </w:rPr>
              <w:t xml:space="preserve"> (Birth defects)</w:t>
            </w:r>
          </w:p>
        </w:tc>
        <w:tc>
          <w:tcPr>
            <w:tcW w:w="3543" w:type="dxa"/>
          </w:tcPr>
          <w:p w:rsidR="001818D5" w:rsidRDefault="001818D5" w:rsidP="00973441">
            <w:pPr>
              <w:rPr>
                <w:lang w:val="en-US"/>
              </w:rPr>
            </w:pPr>
          </w:p>
          <w:p w:rsidR="00973441" w:rsidRDefault="001818D5" w:rsidP="00973441">
            <w:pPr>
              <w:rPr>
                <w:lang w:val="en-US"/>
              </w:rPr>
            </w:pPr>
            <w:r>
              <w:rPr>
                <w:lang w:val="en-US"/>
              </w:rPr>
              <w:t>Birth Defects (e.g. genetic, sensory problems, Down’s Syndrome)</w:t>
            </w:r>
          </w:p>
          <w:p w:rsidR="001818D5" w:rsidRDefault="001818D5" w:rsidP="00973441">
            <w:pPr>
              <w:rPr>
                <w:lang w:val="en-US"/>
              </w:rPr>
            </w:pPr>
          </w:p>
          <w:p w:rsidR="001818D5" w:rsidRPr="001818D5" w:rsidRDefault="001818D5" w:rsidP="00973441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1818D5">
        <w:tc>
          <w:tcPr>
            <w:tcW w:w="3256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  <w:p w:rsidR="001818D5" w:rsidRDefault="001818D5" w:rsidP="004676DC">
            <w:pPr>
              <w:rPr>
                <w:b/>
                <w:u w:val="single"/>
                <w:lang w:val="en-US"/>
              </w:rPr>
            </w:pPr>
            <w:r w:rsidRPr="001818D5">
              <w:rPr>
                <w:b/>
                <w:u w:val="single"/>
                <w:lang w:val="en-US"/>
              </w:rPr>
              <w:t>CHOOSE ONE PERSON FROM THE LIST GIVEN</w:t>
            </w:r>
            <w:r>
              <w:rPr>
                <w:b/>
                <w:u w:val="single"/>
                <w:lang w:val="en-US"/>
              </w:rPr>
              <w:t xml:space="preserve"> (non-birth medical condition)</w:t>
            </w:r>
          </w:p>
        </w:tc>
        <w:tc>
          <w:tcPr>
            <w:tcW w:w="3543" w:type="dxa"/>
          </w:tcPr>
          <w:p w:rsidR="001818D5" w:rsidRDefault="001818D5" w:rsidP="00973441">
            <w:pPr>
              <w:rPr>
                <w:lang w:val="en-US"/>
              </w:rPr>
            </w:pPr>
          </w:p>
          <w:p w:rsidR="00973441" w:rsidRDefault="001818D5" w:rsidP="00973441">
            <w:pPr>
              <w:rPr>
                <w:lang w:val="en-US"/>
              </w:rPr>
            </w:pPr>
            <w:r w:rsidRPr="001818D5">
              <w:rPr>
                <w:lang w:val="en-US"/>
              </w:rPr>
              <w:t>Non</w:t>
            </w:r>
            <w:r>
              <w:rPr>
                <w:lang w:val="en-US"/>
              </w:rPr>
              <w:t>-Birth Medical Conditions (e.g. Anorexia, mental ill health, coronary heart disease, paralysis, epilepsy, loss of senses</w:t>
            </w:r>
          </w:p>
          <w:p w:rsidR="001818D5" w:rsidRPr="001818D5" w:rsidRDefault="001818D5" w:rsidP="00973441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1818D5">
        <w:tc>
          <w:tcPr>
            <w:tcW w:w="3256" w:type="dxa"/>
          </w:tcPr>
          <w:p w:rsidR="00973441" w:rsidRPr="001818D5" w:rsidRDefault="001818D5" w:rsidP="004676DC">
            <w:pPr>
              <w:rPr>
                <w:lang w:val="en-US"/>
              </w:rPr>
            </w:pPr>
            <w:r w:rsidRPr="001818D5">
              <w:rPr>
                <w:lang w:val="en-US"/>
              </w:rPr>
              <w:t>The e</w:t>
            </w:r>
            <w:r>
              <w:rPr>
                <w:lang w:val="en-US"/>
              </w:rPr>
              <w:t xml:space="preserve">ffect of these conditions on health and social wellbeing, e.g. </w:t>
            </w:r>
          </w:p>
        </w:tc>
        <w:tc>
          <w:tcPr>
            <w:tcW w:w="3543" w:type="dxa"/>
          </w:tcPr>
          <w:p w:rsidR="00973441" w:rsidRDefault="00973441" w:rsidP="00973441">
            <w:pPr>
              <w:rPr>
                <w:b/>
                <w:lang w:val="en-US"/>
              </w:rPr>
            </w:pPr>
          </w:p>
          <w:p w:rsidR="001818D5" w:rsidRDefault="001818D5" w:rsidP="00973441">
            <w:pPr>
              <w:rPr>
                <w:lang w:val="en-US"/>
              </w:rPr>
            </w:pPr>
            <w:r w:rsidRPr="001818D5">
              <w:rPr>
                <w:lang w:val="en-US"/>
              </w:rPr>
              <w:t>Financial</w:t>
            </w:r>
          </w:p>
          <w:p w:rsidR="001818D5" w:rsidRPr="001818D5" w:rsidRDefault="001818D5" w:rsidP="00973441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1818D5">
        <w:tc>
          <w:tcPr>
            <w:tcW w:w="3256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3543" w:type="dxa"/>
          </w:tcPr>
          <w:p w:rsidR="00973441" w:rsidRDefault="00973441" w:rsidP="00973441">
            <w:pPr>
              <w:rPr>
                <w:b/>
                <w:lang w:val="en-US"/>
              </w:rPr>
            </w:pPr>
          </w:p>
          <w:p w:rsidR="001818D5" w:rsidRDefault="001818D5" w:rsidP="00973441">
            <w:pPr>
              <w:rPr>
                <w:lang w:val="en-US"/>
              </w:rPr>
            </w:pPr>
            <w:r w:rsidRPr="001818D5">
              <w:rPr>
                <w:lang w:val="en-US"/>
              </w:rPr>
              <w:t>Social</w:t>
            </w:r>
          </w:p>
          <w:p w:rsidR="001818D5" w:rsidRPr="001818D5" w:rsidRDefault="001818D5" w:rsidP="00973441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1818D5">
        <w:tc>
          <w:tcPr>
            <w:tcW w:w="3256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973441">
            <w:pPr>
              <w:rPr>
                <w:lang w:val="en-US"/>
              </w:rPr>
            </w:pPr>
          </w:p>
          <w:p w:rsidR="00973441" w:rsidRDefault="001818D5" w:rsidP="00973441">
            <w:pPr>
              <w:rPr>
                <w:lang w:val="en-US"/>
              </w:rPr>
            </w:pPr>
            <w:r>
              <w:rPr>
                <w:lang w:val="en-US"/>
              </w:rPr>
              <w:t>Emotional</w:t>
            </w:r>
          </w:p>
          <w:p w:rsidR="001818D5" w:rsidRPr="001818D5" w:rsidRDefault="001818D5" w:rsidP="00973441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1818D5">
        <w:tc>
          <w:tcPr>
            <w:tcW w:w="3256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3543" w:type="dxa"/>
          </w:tcPr>
          <w:p w:rsidR="00973441" w:rsidRDefault="00973441" w:rsidP="00973441">
            <w:pPr>
              <w:rPr>
                <w:lang w:val="en-US"/>
              </w:rPr>
            </w:pPr>
          </w:p>
          <w:p w:rsidR="001818D5" w:rsidRDefault="001818D5" w:rsidP="00973441">
            <w:pPr>
              <w:rPr>
                <w:lang w:val="en-US"/>
              </w:rPr>
            </w:pPr>
            <w:r>
              <w:rPr>
                <w:lang w:val="en-US"/>
              </w:rPr>
              <w:t>Physical</w:t>
            </w:r>
          </w:p>
          <w:p w:rsidR="001818D5" w:rsidRPr="001818D5" w:rsidRDefault="001818D5" w:rsidP="00973441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</w:tbl>
    <w:p w:rsidR="001538BC" w:rsidRDefault="001538BC" w:rsidP="00973441">
      <w:pPr>
        <w:rPr>
          <w:b/>
          <w:sz w:val="32"/>
          <w:szCs w:val="32"/>
          <w:u w:val="single"/>
        </w:rPr>
      </w:pPr>
    </w:p>
    <w:p w:rsidR="001818D5" w:rsidRDefault="001818D5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 w:type="page"/>
      </w:r>
    </w:p>
    <w:p w:rsidR="001818D5" w:rsidRPr="001818D5" w:rsidRDefault="001818D5" w:rsidP="001818D5">
      <w:pPr>
        <w:rPr>
          <w:b/>
          <w:u w:val="single"/>
          <w:lang w:val="en-US"/>
        </w:rPr>
      </w:pPr>
      <w:r w:rsidRPr="001818D5">
        <w:rPr>
          <w:b/>
          <w:u w:val="single"/>
          <w:lang w:val="en-US"/>
        </w:rPr>
        <w:lastRenderedPageBreak/>
        <w:t>(R025</w:t>
      </w:r>
      <w:r w:rsidRPr="001818D5">
        <w:rPr>
          <w:b/>
          <w:u w:val="single"/>
          <w:lang w:val="en-US"/>
        </w:rPr>
        <w:t>) TASK 4</w:t>
      </w:r>
      <w:r w:rsidRPr="001818D5">
        <w:rPr>
          <w:b/>
          <w:u w:val="single"/>
          <w:lang w:val="en-US"/>
        </w:rPr>
        <w:t xml:space="preserve">: </w:t>
      </w:r>
      <w:r w:rsidRPr="001818D5">
        <w:rPr>
          <w:b/>
          <w:u w:val="single"/>
          <w:lang w:val="en-US"/>
        </w:rPr>
        <w:t>Be able to create SUPPORT PLANS</w:t>
      </w:r>
    </w:p>
    <w:p w:rsidR="001818D5" w:rsidRPr="001818D5" w:rsidRDefault="001818D5" w:rsidP="001818D5">
      <w:pPr>
        <w:rPr>
          <w:lang w:val="en-US"/>
        </w:rPr>
      </w:pPr>
    </w:p>
    <w:p w:rsidR="001818D5" w:rsidRDefault="001818D5" w:rsidP="00973441">
      <w:r w:rsidRPr="001818D5">
        <w:t xml:space="preserve">Choose an individual who has a </w:t>
      </w:r>
      <w:r w:rsidRPr="001818D5">
        <w:rPr>
          <w:b/>
        </w:rPr>
        <w:t>SPECIFIC MEDICAL REQUIREMENT</w:t>
      </w:r>
      <w:r w:rsidRPr="001818D5">
        <w:t xml:space="preserve"> and </w:t>
      </w:r>
      <w:r w:rsidRPr="001818D5">
        <w:rPr>
          <w:b/>
        </w:rPr>
        <w:t xml:space="preserve">PRODUCE A SUPPORT PLAN </w:t>
      </w:r>
      <w:r w:rsidRPr="001818D5">
        <w:t>for that individual.</w:t>
      </w:r>
    </w:p>
    <w:p w:rsidR="001818D5" w:rsidRDefault="001818D5" w:rsidP="00973441"/>
    <w:p w:rsidR="001818D5" w:rsidRDefault="001818D5" w:rsidP="00973441">
      <w:r>
        <w:t>Include:</w:t>
      </w:r>
    </w:p>
    <w:p w:rsidR="001818D5" w:rsidRDefault="001818D5" w:rsidP="00973441">
      <w:r>
        <w:t>Support Plans for ONE PERSON.</w:t>
      </w:r>
    </w:p>
    <w:p w:rsidR="001818D5" w:rsidRDefault="001818D5" w:rsidP="00973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543"/>
        <w:gridCol w:w="2217"/>
      </w:tblGrid>
      <w:tr w:rsidR="001818D5" w:rsidRPr="007A6227" w:rsidTr="00A328C9">
        <w:tc>
          <w:tcPr>
            <w:tcW w:w="3256" w:type="dxa"/>
          </w:tcPr>
          <w:p w:rsidR="001818D5" w:rsidRDefault="001818D5" w:rsidP="00A328C9">
            <w:pPr>
              <w:rPr>
                <w:b/>
                <w:u w:val="single"/>
                <w:lang w:val="en-US"/>
              </w:rPr>
            </w:pPr>
          </w:p>
          <w:p w:rsidR="001818D5" w:rsidRDefault="001818D5" w:rsidP="00A328C9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Support Plans for ONE PERSON with a SPECIFIC MEDICAL REQUIREMENT</w:t>
            </w:r>
            <w:r>
              <w:rPr>
                <w:b/>
                <w:u w:val="single"/>
                <w:lang w:val="en-US"/>
              </w:rPr>
              <w:t>:</w:t>
            </w:r>
          </w:p>
          <w:p w:rsidR="001818D5" w:rsidRPr="007A6227" w:rsidRDefault="001818D5" w:rsidP="00A328C9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A328C9">
            <w:pPr>
              <w:rPr>
                <w:b/>
                <w:u w:val="single"/>
                <w:lang w:val="en-US"/>
              </w:rPr>
            </w:pPr>
          </w:p>
          <w:p w:rsidR="001818D5" w:rsidRPr="007A6227" w:rsidRDefault="001818D5" w:rsidP="00A328C9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INCLUDE THESE:</w:t>
            </w:r>
          </w:p>
        </w:tc>
        <w:tc>
          <w:tcPr>
            <w:tcW w:w="2217" w:type="dxa"/>
          </w:tcPr>
          <w:p w:rsidR="001818D5" w:rsidRDefault="001818D5" w:rsidP="00A328C9">
            <w:pPr>
              <w:rPr>
                <w:b/>
                <w:u w:val="single"/>
                <w:lang w:val="en-US"/>
              </w:rPr>
            </w:pPr>
          </w:p>
          <w:p w:rsidR="001818D5" w:rsidRDefault="001818D5" w:rsidP="00A328C9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HAVE THESE BEEN INCLUDED? (Y / N)</w:t>
            </w:r>
          </w:p>
          <w:p w:rsidR="001818D5" w:rsidRPr="007A6227" w:rsidRDefault="001818D5" w:rsidP="00A328C9">
            <w:pPr>
              <w:rPr>
                <w:b/>
                <w:u w:val="single"/>
                <w:lang w:val="en-US"/>
              </w:rPr>
            </w:pPr>
          </w:p>
        </w:tc>
      </w:tr>
      <w:tr w:rsidR="001818D5" w:rsidTr="00A328C9">
        <w:tc>
          <w:tcPr>
            <w:tcW w:w="3256" w:type="dxa"/>
          </w:tcPr>
          <w:p w:rsidR="001818D5" w:rsidRDefault="001818D5" w:rsidP="00A328C9">
            <w:pPr>
              <w:rPr>
                <w:lang w:val="en-US"/>
              </w:rPr>
            </w:pPr>
          </w:p>
          <w:p w:rsidR="001818D5" w:rsidRDefault="001818D5" w:rsidP="00A328C9">
            <w:pPr>
              <w:rPr>
                <w:lang w:val="en-US"/>
              </w:rPr>
            </w:pPr>
            <w:r w:rsidRPr="001818D5">
              <w:rPr>
                <w:lang w:val="en-US"/>
              </w:rPr>
              <w:t>Your Support Plan must:</w:t>
            </w:r>
          </w:p>
          <w:p w:rsidR="001818D5" w:rsidRPr="001818D5" w:rsidRDefault="001818D5" w:rsidP="00A328C9">
            <w:pPr>
              <w:rPr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A328C9">
            <w:pPr>
              <w:rPr>
                <w:lang w:val="en-US"/>
              </w:rPr>
            </w:pPr>
          </w:p>
          <w:p w:rsidR="001818D5" w:rsidRDefault="001818D5" w:rsidP="00A328C9">
            <w:pPr>
              <w:rPr>
                <w:i/>
                <w:lang w:val="en-US"/>
              </w:rPr>
            </w:pPr>
            <w:r>
              <w:rPr>
                <w:lang w:val="en-US"/>
              </w:rPr>
              <w:t xml:space="preserve">Be presented in an appropriate format for the individual </w:t>
            </w:r>
            <w:r w:rsidRPr="001818D5">
              <w:rPr>
                <w:i/>
                <w:lang w:val="en-US"/>
              </w:rPr>
              <w:t>(to follow; to understand)</w:t>
            </w:r>
          </w:p>
          <w:p w:rsidR="001818D5" w:rsidRPr="001818D5" w:rsidRDefault="001818D5" w:rsidP="00A328C9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1818D5" w:rsidRDefault="001818D5" w:rsidP="00A328C9">
            <w:pPr>
              <w:rPr>
                <w:lang w:val="en-US"/>
              </w:rPr>
            </w:pPr>
          </w:p>
        </w:tc>
      </w:tr>
      <w:tr w:rsidR="001818D5" w:rsidTr="00A328C9">
        <w:tc>
          <w:tcPr>
            <w:tcW w:w="3256" w:type="dxa"/>
          </w:tcPr>
          <w:p w:rsidR="001818D5" w:rsidRDefault="001818D5" w:rsidP="00A328C9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A328C9">
            <w:pPr>
              <w:rPr>
                <w:lang w:val="en-US"/>
              </w:rPr>
            </w:pPr>
          </w:p>
          <w:p w:rsidR="001818D5" w:rsidRDefault="001818D5" w:rsidP="00A328C9">
            <w:pPr>
              <w:rPr>
                <w:lang w:val="en-US"/>
              </w:rPr>
            </w:pPr>
            <w:r>
              <w:rPr>
                <w:lang w:val="en-US"/>
              </w:rPr>
              <w:t>Address the SPECIFIC NEEDS of the individual</w:t>
            </w:r>
          </w:p>
          <w:p w:rsidR="001818D5" w:rsidRPr="001818D5" w:rsidRDefault="001818D5" w:rsidP="00A328C9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1818D5" w:rsidRDefault="001818D5" w:rsidP="00A328C9">
            <w:pPr>
              <w:rPr>
                <w:lang w:val="en-US"/>
              </w:rPr>
            </w:pPr>
          </w:p>
        </w:tc>
      </w:tr>
      <w:tr w:rsidR="001818D5" w:rsidTr="00A328C9">
        <w:tc>
          <w:tcPr>
            <w:tcW w:w="3256" w:type="dxa"/>
          </w:tcPr>
          <w:p w:rsidR="001818D5" w:rsidRDefault="001818D5" w:rsidP="00A328C9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A328C9">
            <w:pPr>
              <w:rPr>
                <w:lang w:val="en-US"/>
              </w:rPr>
            </w:pPr>
          </w:p>
          <w:p w:rsidR="001818D5" w:rsidRDefault="001818D5" w:rsidP="00A328C9">
            <w:pPr>
              <w:rPr>
                <w:lang w:val="en-US"/>
              </w:rPr>
            </w:pPr>
            <w:r>
              <w:rPr>
                <w:lang w:val="en-US"/>
              </w:rPr>
              <w:t>Be APPROPRIATE TO THEIR LIFE STAGE.</w:t>
            </w:r>
          </w:p>
          <w:p w:rsidR="001818D5" w:rsidRDefault="001818D5" w:rsidP="00A328C9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1818D5" w:rsidRDefault="001818D5" w:rsidP="00A328C9">
            <w:pPr>
              <w:rPr>
                <w:lang w:val="en-US"/>
              </w:rPr>
            </w:pPr>
          </w:p>
        </w:tc>
      </w:tr>
      <w:tr w:rsidR="001818D5" w:rsidTr="00A328C9">
        <w:tc>
          <w:tcPr>
            <w:tcW w:w="3256" w:type="dxa"/>
          </w:tcPr>
          <w:p w:rsidR="001818D5" w:rsidRDefault="001818D5" w:rsidP="00A328C9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A328C9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1818D5" w:rsidRDefault="001818D5" w:rsidP="00A328C9">
            <w:pPr>
              <w:rPr>
                <w:lang w:val="en-US"/>
              </w:rPr>
            </w:pPr>
          </w:p>
        </w:tc>
      </w:tr>
      <w:tr w:rsidR="001818D5" w:rsidTr="00A328C9">
        <w:tc>
          <w:tcPr>
            <w:tcW w:w="3256" w:type="dxa"/>
          </w:tcPr>
          <w:p w:rsidR="001818D5" w:rsidRDefault="001818D5" w:rsidP="00A328C9">
            <w:pPr>
              <w:rPr>
                <w:b/>
                <w:lang w:val="en-US"/>
              </w:rPr>
            </w:pPr>
          </w:p>
          <w:p w:rsidR="001818D5" w:rsidRDefault="001818D5" w:rsidP="00A328C9">
            <w:pPr>
              <w:rPr>
                <w:b/>
                <w:lang w:val="en-US"/>
              </w:rPr>
            </w:pPr>
            <w:r w:rsidRPr="001818D5">
              <w:rPr>
                <w:b/>
                <w:lang w:val="en-US"/>
              </w:rPr>
              <w:t>Make sure that your Support Plan</w:t>
            </w:r>
            <w:r>
              <w:rPr>
                <w:b/>
                <w:lang w:val="en-US"/>
              </w:rPr>
              <w:t xml:space="preserve"> –</w:t>
            </w:r>
          </w:p>
          <w:p w:rsidR="001818D5" w:rsidRPr="001818D5" w:rsidRDefault="001818D5" w:rsidP="00A328C9">
            <w:pPr>
              <w:rPr>
                <w:b/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A328C9">
            <w:pPr>
              <w:rPr>
                <w:lang w:val="en-US"/>
              </w:rPr>
            </w:pPr>
          </w:p>
          <w:p w:rsidR="001818D5" w:rsidRDefault="001818D5" w:rsidP="00A328C9">
            <w:pPr>
              <w:rPr>
                <w:lang w:val="en-US"/>
              </w:rPr>
            </w:pPr>
            <w:r>
              <w:rPr>
                <w:lang w:val="en-US"/>
              </w:rPr>
              <w:t>Communicates information clearly, sensitively and appropriately to different audiences;</w:t>
            </w:r>
          </w:p>
          <w:p w:rsidR="001818D5" w:rsidRDefault="001818D5" w:rsidP="00A328C9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1818D5" w:rsidRDefault="001818D5" w:rsidP="00A328C9">
            <w:pPr>
              <w:rPr>
                <w:lang w:val="en-US"/>
              </w:rPr>
            </w:pPr>
          </w:p>
        </w:tc>
      </w:tr>
      <w:tr w:rsidR="001818D5" w:rsidTr="00A328C9">
        <w:tc>
          <w:tcPr>
            <w:tcW w:w="3256" w:type="dxa"/>
          </w:tcPr>
          <w:p w:rsidR="001818D5" w:rsidRDefault="001818D5" w:rsidP="00A328C9">
            <w:pPr>
              <w:rPr>
                <w:b/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A328C9">
            <w:pPr>
              <w:rPr>
                <w:lang w:val="en-US"/>
              </w:rPr>
            </w:pPr>
          </w:p>
          <w:p w:rsidR="001818D5" w:rsidRDefault="001818D5" w:rsidP="00A328C9">
            <w:pPr>
              <w:rPr>
                <w:lang w:val="en-US"/>
              </w:rPr>
            </w:pPr>
            <w:r>
              <w:rPr>
                <w:lang w:val="en-US"/>
              </w:rPr>
              <w:t>Matches care and support provision to specific individual needs;</w:t>
            </w:r>
          </w:p>
          <w:p w:rsidR="001818D5" w:rsidRDefault="001818D5" w:rsidP="00A328C9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1818D5" w:rsidRDefault="001818D5" w:rsidP="00A328C9">
            <w:pPr>
              <w:rPr>
                <w:lang w:val="en-US"/>
              </w:rPr>
            </w:pPr>
          </w:p>
        </w:tc>
      </w:tr>
      <w:tr w:rsidR="001818D5" w:rsidTr="00A328C9">
        <w:tc>
          <w:tcPr>
            <w:tcW w:w="3256" w:type="dxa"/>
          </w:tcPr>
          <w:p w:rsidR="001818D5" w:rsidRDefault="001818D5" w:rsidP="00A328C9">
            <w:pPr>
              <w:rPr>
                <w:b/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A328C9">
            <w:pPr>
              <w:rPr>
                <w:lang w:val="en-US"/>
              </w:rPr>
            </w:pPr>
          </w:p>
          <w:p w:rsidR="001818D5" w:rsidRDefault="001818D5" w:rsidP="00A328C9">
            <w:pPr>
              <w:rPr>
                <w:lang w:val="en-US"/>
              </w:rPr>
            </w:pPr>
            <w:r>
              <w:rPr>
                <w:lang w:val="en-US"/>
              </w:rPr>
              <w:t xml:space="preserve">Adapts the care and support to reflect </w:t>
            </w:r>
            <w:r>
              <w:rPr>
                <w:lang w:val="en-US"/>
              </w:rPr>
              <w:t>progression of individuals through different life stages;</w:t>
            </w:r>
          </w:p>
          <w:p w:rsidR="001818D5" w:rsidRDefault="001818D5" w:rsidP="00A328C9">
            <w:pPr>
              <w:rPr>
                <w:lang w:val="en-US"/>
              </w:rPr>
            </w:pPr>
          </w:p>
        </w:tc>
        <w:tc>
          <w:tcPr>
            <w:tcW w:w="2217" w:type="dxa"/>
          </w:tcPr>
          <w:p w:rsidR="001818D5" w:rsidRDefault="001818D5" w:rsidP="00A328C9">
            <w:pPr>
              <w:rPr>
                <w:lang w:val="en-US"/>
              </w:rPr>
            </w:pPr>
          </w:p>
        </w:tc>
      </w:tr>
      <w:tr w:rsidR="001818D5" w:rsidTr="00A328C9">
        <w:tc>
          <w:tcPr>
            <w:tcW w:w="3256" w:type="dxa"/>
          </w:tcPr>
          <w:p w:rsidR="001818D5" w:rsidRDefault="001818D5" w:rsidP="00A328C9">
            <w:pPr>
              <w:rPr>
                <w:b/>
                <w:lang w:val="en-US"/>
              </w:rPr>
            </w:pPr>
          </w:p>
        </w:tc>
        <w:tc>
          <w:tcPr>
            <w:tcW w:w="3543" w:type="dxa"/>
          </w:tcPr>
          <w:p w:rsidR="001818D5" w:rsidRDefault="001818D5" w:rsidP="00A328C9">
            <w:pPr>
              <w:rPr>
                <w:lang w:val="en-US"/>
              </w:rPr>
            </w:pPr>
          </w:p>
          <w:p w:rsidR="001818D5" w:rsidRDefault="001818D5" w:rsidP="00A328C9">
            <w:pPr>
              <w:rPr>
                <w:lang w:val="en-US"/>
              </w:rPr>
            </w:pPr>
            <w:r>
              <w:rPr>
                <w:lang w:val="en-US"/>
              </w:rPr>
              <w:t>Is able to link care and support to specific medical conditions for different life stages.</w:t>
            </w:r>
          </w:p>
          <w:p w:rsidR="001818D5" w:rsidRDefault="001818D5" w:rsidP="00A328C9">
            <w:pPr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2217" w:type="dxa"/>
          </w:tcPr>
          <w:p w:rsidR="001818D5" w:rsidRDefault="001818D5" w:rsidP="00A328C9">
            <w:pPr>
              <w:rPr>
                <w:lang w:val="en-US"/>
              </w:rPr>
            </w:pPr>
          </w:p>
        </w:tc>
      </w:tr>
    </w:tbl>
    <w:p w:rsidR="001818D5" w:rsidRPr="001818D5" w:rsidRDefault="001818D5" w:rsidP="00973441"/>
    <w:sectPr w:rsidR="001818D5" w:rsidRPr="001818D5" w:rsidSect="007A6227">
      <w:pgSz w:w="11906" w:h="16838"/>
      <w:pgMar w:top="794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72B6"/>
    <w:multiLevelType w:val="hybridMultilevel"/>
    <w:tmpl w:val="066CAD74"/>
    <w:lvl w:ilvl="0" w:tplc="E1B0C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00F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342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20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DA5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9C2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C60B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D29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242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4FF052B"/>
    <w:multiLevelType w:val="hybridMultilevel"/>
    <w:tmpl w:val="F1E45A4E"/>
    <w:lvl w:ilvl="0" w:tplc="B72A5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A88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541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0CC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826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2E3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6CC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48E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804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2B0"/>
    <w:rsid w:val="000001E4"/>
    <w:rsid w:val="00145289"/>
    <w:rsid w:val="001538BC"/>
    <w:rsid w:val="001818D5"/>
    <w:rsid w:val="001C574F"/>
    <w:rsid w:val="004332B0"/>
    <w:rsid w:val="00516565"/>
    <w:rsid w:val="00762C95"/>
    <w:rsid w:val="007A6227"/>
    <w:rsid w:val="007D480D"/>
    <w:rsid w:val="00973441"/>
    <w:rsid w:val="00A0264D"/>
    <w:rsid w:val="00C97FC7"/>
    <w:rsid w:val="00DC5854"/>
    <w:rsid w:val="00E07C55"/>
    <w:rsid w:val="00F7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944D3"/>
  <w15:chartTrackingRefBased/>
  <w15:docId w15:val="{80FA503D-E9FE-4D92-B543-5563AD4E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1119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488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47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81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46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6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2DC38E-902B-4B1E-B434-6EB95CDE5E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768535-23F1-453E-81A4-414926DEE851}"/>
</file>

<file path=customXml/itemProps3.xml><?xml version="1.0" encoding="utf-8"?>
<ds:datastoreItem xmlns:ds="http://schemas.openxmlformats.org/officeDocument/2006/customXml" ds:itemID="{A8D364F3-4F8C-4207-A74D-120DAAC226BE}"/>
</file>

<file path=customXml/itemProps4.xml><?xml version="1.0" encoding="utf-8"?>
<ds:datastoreItem xmlns:ds="http://schemas.openxmlformats.org/officeDocument/2006/customXml" ds:itemID="{9D7949C6-0FAA-41A8-A0F8-FC6604F8FE5A}"/>
</file>

<file path=docProps/app.xml><?xml version="1.0" encoding="utf-8"?>
<Properties xmlns="http://schemas.openxmlformats.org/officeDocument/2006/extended-properties" xmlns:vt="http://schemas.openxmlformats.org/officeDocument/2006/docPropsVTypes">
  <Template>67446657</Template>
  <TotalTime>136</TotalTime>
  <Pages>5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 Shaw</dc:creator>
  <cp:keywords/>
  <dc:description/>
  <cp:lastModifiedBy>Nichola Shaw</cp:lastModifiedBy>
  <cp:revision>11</cp:revision>
  <dcterms:created xsi:type="dcterms:W3CDTF">2019-02-15T14:29:00Z</dcterms:created>
  <dcterms:modified xsi:type="dcterms:W3CDTF">2019-12-03T16:38:00Z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