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customXml/itemProps1.xml" ContentType="application/vnd.openxmlformats-officedocument.customXmlPropertie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customXml/itemProps3.xml" ContentType="application/vnd.openxmlformats-officedocument.customXmlProperties+xml"/>
  <Override PartName="/customXml/itemProps2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866DF33" w14:textId="538EBC45" w:rsidR="003B5048" w:rsidRPr="00E77EB8" w:rsidRDefault="00BF6594">
      <w:pPr>
        <w:rPr>
          <w:rFonts w:ascii="Arial" w:hAnsi="Arial" w:cs="Arial"/>
          <w:b/>
          <w:sz w:val="32"/>
          <w:szCs w:val="32"/>
          <w:u w:val="single"/>
        </w:rPr>
      </w:pPr>
      <w:r w:rsidRPr="00E77EB8">
        <w:rPr>
          <w:rFonts w:ascii="Arial" w:hAnsi="Arial" w:cs="Arial"/>
          <w:b/>
          <w:sz w:val="32"/>
          <w:szCs w:val="32"/>
          <w:u w:val="single"/>
        </w:rPr>
        <w:t>GCSE History</w:t>
      </w:r>
      <w:r w:rsidR="00995153" w:rsidRPr="00E77EB8">
        <w:rPr>
          <w:rFonts w:ascii="Arial" w:hAnsi="Arial" w:cs="Arial"/>
          <w:b/>
          <w:sz w:val="32"/>
          <w:szCs w:val="32"/>
          <w:u w:val="single"/>
        </w:rPr>
        <w:t xml:space="preserve"> Checklist </w:t>
      </w:r>
    </w:p>
    <w:p w14:paraId="0D8D7FCC" w14:textId="77777777" w:rsidR="00576C5B" w:rsidRPr="002A5D30" w:rsidRDefault="00576C5B">
      <w:pPr>
        <w:rPr>
          <w:rFonts w:ascii="Arial" w:hAnsi="Arial" w:cs="Arial"/>
        </w:rPr>
      </w:pPr>
    </w:p>
    <w:p w14:paraId="086C678A" w14:textId="10C487B6" w:rsidR="00576C5B" w:rsidRDefault="00576C5B">
      <w:pPr>
        <w:rPr>
          <w:rFonts w:ascii="Arial" w:hAnsi="Arial" w:cs="Arial"/>
        </w:rPr>
      </w:pPr>
      <w:r w:rsidRPr="002A5D30">
        <w:rPr>
          <w:rFonts w:ascii="Arial" w:hAnsi="Arial" w:cs="Arial"/>
        </w:rPr>
        <w:t>Student Name:</w:t>
      </w:r>
      <w:r w:rsidRPr="002A5D30">
        <w:rPr>
          <w:rFonts w:ascii="Arial" w:hAnsi="Arial" w:cs="Arial"/>
        </w:rPr>
        <w:tab/>
      </w:r>
      <w:r w:rsidRPr="002A5D30">
        <w:rPr>
          <w:rFonts w:ascii="Arial" w:hAnsi="Arial" w:cs="Arial"/>
        </w:rPr>
        <w:tab/>
      </w:r>
      <w:r w:rsidRPr="002A5D30">
        <w:rPr>
          <w:rFonts w:ascii="Arial" w:hAnsi="Arial" w:cs="Arial"/>
        </w:rPr>
        <w:tab/>
      </w:r>
      <w:r w:rsidR="00E77EB8">
        <w:rPr>
          <w:rFonts w:ascii="Arial" w:hAnsi="Arial" w:cs="Arial"/>
        </w:rPr>
        <w:tab/>
      </w:r>
      <w:r w:rsidR="00E77EB8">
        <w:rPr>
          <w:rFonts w:ascii="Arial" w:hAnsi="Arial" w:cs="Arial"/>
        </w:rPr>
        <w:tab/>
      </w:r>
      <w:r w:rsidRPr="002A5D30">
        <w:rPr>
          <w:rFonts w:ascii="Arial" w:hAnsi="Arial" w:cs="Arial"/>
        </w:rPr>
        <w:t>Tutor Group:</w:t>
      </w:r>
      <w:r w:rsidRPr="002A5D30">
        <w:rPr>
          <w:rFonts w:ascii="Arial" w:hAnsi="Arial" w:cs="Arial"/>
        </w:rPr>
        <w:tab/>
      </w:r>
      <w:r w:rsidRPr="002A5D30">
        <w:rPr>
          <w:rFonts w:ascii="Arial" w:hAnsi="Arial" w:cs="Arial"/>
        </w:rPr>
        <w:tab/>
      </w:r>
      <w:r w:rsidRPr="002A5D30">
        <w:rPr>
          <w:rFonts w:ascii="Arial" w:hAnsi="Arial" w:cs="Arial"/>
        </w:rPr>
        <w:tab/>
      </w:r>
      <w:r w:rsidR="00E77EB8">
        <w:rPr>
          <w:rFonts w:ascii="Arial" w:hAnsi="Arial" w:cs="Arial"/>
        </w:rPr>
        <w:tab/>
      </w:r>
      <w:r w:rsidR="00E77EB8">
        <w:rPr>
          <w:rFonts w:ascii="Arial" w:hAnsi="Arial" w:cs="Arial"/>
        </w:rPr>
        <w:tab/>
      </w:r>
      <w:r w:rsidR="00BF6594">
        <w:rPr>
          <w:rFonts w:ascii="Arial" w:hAnsi="Arial" w:cs="Arial"/>
        </w:rPr>
        <w:t>History</w:t>
      </w:r>
      <w:r w:rsidRPr="002A5D30">
        <w:rPr>
          <w:rFonts w:ascii="Arial" w:hAnsi="Arial" w:cs="Arial"/>
        </w:rPr>
        <w:t xml:space="preserve"> Teacher:</w:t>
      </w:r>
    </w:p>
    <w:p w14:paraId="6A722E94" w14:textId="3971E11F" w:rsidR="00E77EB8" w:rsidRDefault="00E77EB8">
      <w:pPr>
        <w:rPr>
          <w:rFonts w:ascii="Arial" w:hAnsi="Arial" w:cs="Arial"/>
        </w:rPr>
      </w:pPr>
    </w:p>
    <w:p w14:paraId="60D637AE" w14:textId="1522EAC0" w:rsidR="00E77EB8" w:rsidRDefault="00E77EB8">
      <w:pPr>
        <w:rPr>
          <w:rFonts w:ascii="Arial" w:hAnsi="Arial" w:cs="Arial"/>
        </w:rPr>
      </w:pPr>
    </w:p>
    <w:p w14:paraId="779487BC" w14:textId="1FB16832" w:rsidR="00E77EB8" w:rsidRDefault="00E77EB8">
      <w:pPr>
        <w:rPr>
          <w:rFonts w:ascii="Arial" w:hAnsi="Arial" w:cs="Arial"/>
        </w:rPr>
      </w:pPr>
      <w:r>
        <w:rPr>
          <w:rFonts w:ascii="Arial" w:hAnsi="Arial" w:cs="Arial"/>
        </w:rPr>
        <w:t xml:space="preserve">The aim of this checklist is for you to identify what you don’t know (red), what you know a little of (amber) and what you definitely know already (green).  </w:t>
      </w:r>
    </w:p>
    <w:p w14:paraId="73F70B65" w14:textId="08983DFD" w:rsidR="00E77EB8" w:rsidRPr="002A5D30" w:rsidRDefault="00E77EB8">
      <w:pPr>
        <w:rPr>
          <w:rFonts w:ascii="Arial" w:hAnsi="Arial" w:cs="Arial"/>
        </w:rPr>
      </w:pPr>
      <w:r>
        <w:rPr>
          <w:rFonts w:ascii="Arial" w:hAnsi="Arial" w:cs="Arial"/>
        </w:rPr>
        <w:t xml:space="preserve">During your double lesson, you will then be provided with revision materials to move the reds to amber, and the ambers to green.  </w:t>
      </w:r>
    </w:p>
    <w:p w14:paraId="41CCD5FA" w14:textId="77777777" w:rsidR="00995153" w:rsidRPr="002A5D30" w:rsidRDefault="00995153">
      <w:pPr>
        <w:rPr>
          <w:rFonts w:ascii="Arial" w:hAnsi="Arial" w:cs="Arial"/>
        </w:rPr>
      </w:pPr>
    </w:p>
    <w:tbl>
      <w:tblPr>
        <w:tblW w:w="14160" w:type="dxa"/>
        <w:tblInd w:w="93" w:type="dxa"/>
        <w:tblLook w:val="04A0" w:firstRow="1" w:lastRow="0" w:firstColumn="1" w:lastColumn="0" w:noHBand="0" w:noVBand="1"/>
      </w:tblPr>
      <w:tblGrid>
        <w:gridCol w:w="10260"/>
        <w:gridCol w:w="1300"/>
        <w:gridCol w:w="1300"/>
        <w:gridCol w:w="1300"/>
      </w:tblGrid>
      <w:tr w:rsidR="00576C5B" w:rsidRPr="00576C5B" w14:paraId="3F7613B1" w14:textId="77777777" w:rsidTr="00576C5B">
        <w:trPr>
          <w:trHeight w:val="1000"/>
        </w:trPr>
        <w:tc>
          <w:tcPr>
            <w:tcW w:w="14160" w:type="dxa"/>
            <w:gridSpan w:val="4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33A2099B" w14:textId="22D4660E" w:rsidR="00576C5B" w:rsidRDefault="00B91D26" w:rsidP="00BF6594">
            <w:pPr>
              <w:rPr>
                <w:rFonts w:ascii="Arial" w:eastAsia="Times New Roman" w:hAnsi="Arial" w:cs="Arial"/>
                <w:b/>
                <w:bCs/>
                <w:color w:val="000000"/>
                <w:sz w:val="32"/>
                <w:szCs w:val="32"/>
                <w:lang w:val="en-GB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32"/>
                <w:szCs w:val="32"/>
                <w:lang w:val="en-GB"/>
              </w:rPr>
              <w:t>Paper 1</w:t>
            </w:r>
            <w:r w:rsidR="00BF6594">
              <w:rPr>
                <w:rFonts w:ascii="Arial" w:eastAsia="Times New Roman" w:hAnsi="Arial" w:cs="Arial"/>
                <w:b/>
                <w:bCs/>
                <w:color w:val="000000"/>
                <w:sz w:val="32"/>
                <w:szCs w:val="32"/>
                <w:lang w:val="en-GB"/>
              </w:rPr>
              <w:t xml:space="preserve">: </w:t>
            </w:r>
            <w:r>
              <w:rPr>
                <w:rFonts w:ascii="Arial" w:eastAsia="Times New Roman" w:hAnsi="Arial" w:cs="Arial"/>
                <w:b/>
                <w:bCs/>
                <w:color w:val="000000"/>
                <w:sz w:val="32"/>
                <w:szCs w:val="32"/>
                <w:lang w:val="en-GB"/>
              </w:rPr>
              <w:t>Medicine in Britain c.1250-Present Day and the British Sector of the Western Front in WW1</w:t>
            </w:r>
          </w:p>
          <w:p w14:paraId="5690F96A" w14:textId="77777777" w:rsidR="00EB55BF" w:rsidRDefault="00EB55BF" w:rsidP="00BF6594">
            <w:pPr>
              <w:rPr>
                <w:rFonts w:ascii="Arial" w:eastAsia="Times New Roman" w:hAnsi="Arial" w:cs="Arial"/>
                <w:b/>
                <w:bCs/>
                <w:color w:val="000000"/>
                <w:sz w:val="32"/>
                <w:szCs w:val="32"/>
                <w:lang w:val="en-GB"/>
              </w:rPr>
            </w:pPr>
          </w:p>
          <w:p w14:paraId="0C36B29E" w14:textId="5242AE63" w:rsidR="008F4477" w:rsidRDefault="00A76AFC" w:rsidP="00BF6594">
            <w:pPr>
              <w:rPr>
                <w:rFonts w:ascii="Arial" w:eastAsia="Times New Roman" w:hAnsi="Arial" w:cs="Arial"/>
                <w:bCs/>
                <w:color w:val="000000"/>
                <w:sz w:val="32"/>
                <w:szCs w:val="32"/>
                <w:u w:val="single"/>
                <w:lang w:val="en-GB"/>
              </w:rPr>
            </w:pPr>
            <w:r>
              <w:rPr>
                <w:rFonts w:ascii="Arial" w:eastAsia="Times New Roman" w:hAnsi="Arial" w:cs="Arial"/>
                <w:bCs/>
                <w:color w:val="000000"/>
                <w:sz w:val="32"/>
                <w:szCs w:val="32"/>
                <w:u w:val="single"/>
                <w:lang w:val="en-GB"/>
              </w:rPr>
              <w:t>Medieval Medicine c.1250-c.1500</w:t>
            </w:r>
          </w:p>
          <w:p w14:paraId="6A399E2D" w14:textId="333826D6" w:rsidR="001A0EA6" w:rsidRPr="00EB55BF" w:rsidRDefault="001A0EA6" w:rsidP="00BF6594">
            <w:pPr>
              <w:rPr>
                <w:rFonts w:ascii="Arial" w:eastAsia="Times New Roman" w:hAnsi="Arial" w:cs="Arial"/>
                <w:bCs/>
                <w:color w:val="000000"/>
                <w:sz w:val="32"/>
                <w:szCs w:val="32"/>
                <w:u w:val="single"/>
                <w:lang w:val="en-GB"/>
              </w:rPr>
            </w:pPr>
          </w:p>
        </w:tc>
      </w:tr>
      <w:tr w:rsidR="00576C5B" w:rsidRPr="00576C5B" w14:paraId="638B6976" w14:textId="77777777" w:rsidTr="00576C5B">
        <w:trPr>
          <w:trHeight w:val="320"/>
        </w:trPr>
        <w:tc>
          <w:tcPr>
            <w:tcW w:w="102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00"/>
            <w:vAlign w:val="center"/>
            <w:hideMark/>
          </w:tcPr>
          <w:p w14:paraId="2FDE43FE" w14:textId="77777777" w:rsidR="00576C5B" w:rsidRPr="00576C5B" w:rsidRDefault="00576C5B" w:rsidP="00576C5B">
            <w:pPr>
              <w:rPr>
                <w:rFonts w:ascii="Arial" w:eastAsia="Times New Roman" w:hAnsi="Arial" w:cs="Arial"/>
                <w:b/>
                <w:bCs/>
                <w:color w:val="000000"/>
                <w:lang w:val="en-GB"/>
              </w:rPr>
            </w:pPr>
            <w:r w:rsidRPr="00576C5B">
              <w:rPr>
                <w:rFonts w:ascii="Arial" w:eastAsia="Times New Roman" w:hAnsi="Arial" w:cs="Arial"/>
                <w:b/>
                <w:bCs/>
                <w:color w:val="000000"/>
                <w:lang w:val="en-GB"/>
              </w:rPr>
              <w:t>Unit content:  RAG the following throughout, or at the end of the unit.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0000"/>
            <w:vAlign w:val="center"/>
            <w:hideMark/>
          </w:tcPr>
          <w:p w14:paraId="7CE3472E" w14:textId="77777777" w:rsidR="00576C5B" w:rsidRPr="00576C5B" w:rsidRDefault="00576C5B" w:rsidP="00576C5B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  <w:lang w:val="en-GB"/>
              </w:rPr>
            </w:pPr>
            <w:r w:rsidRPr="00576C5B"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  <w:lang w:val="en-GB"/>
              </w:rPr>
              <w:t>R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C000"/>
            <w:vAlign w:val="center"/>
            <w:hideMark/>
          </w:tcPr>
          <w:p w14:paraId="362E9CBC" w14:textId="77777777" w:rsidR="00576C5B" w:rsidRPr="00576C5B" w:rsidRDefault="00576C5B" w:rsidP="00576C5B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  <w:lang w:val="en-GB"/>
              </w:rPr>
            </w:pPr>
            <w:r w:rsidRPr="00576C5B"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  <w:lang w:val="en-GB"/>
              </w:rPr>
              <w:t>A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00CC66"/>
            <w:vAlign w:val="center"/>
            <w:hideMark/>
          </w:tcPr>
          <w:p w14:paraId="353F96DD" w14:textId="77777777" w:rsidR="00576C5B" w:rsidRPr="00576C5B" w:rsidRDefault="00576C5B" w:rsidP="00576C5B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  <w:lang w:val="en-GB"/>
              </w:rPr>
            </w:pPr>
            <w:r w:rsidRPr="00576C5B"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  <w:lang w:val="en-GB"/>
              </w:rPr>
              <w:t>G</w:t>
            </w:r>
          </w:p>
        </w:tc>
      </w:tr>
      <w:tr w:rsidR="00576C5B" w:rsidRPr="00576C5B" w14:paraId="69EE0479" w14:textId="77777777" w:rsidTr="00576C5B">
        <w:trPr>
          <w:trHeight w:val="520"/>
        </w:trPr>
        <w:tc>
          <w:tcPr>
            <w:tcW w:w="14160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000000" w:fill="EEECE1"/>
            <w:vAlign w:val="center"/>
            <w:hideMark/>
          </w:tcPr>
          <w:p w14:paraId="7659B126" w14:textId="7838950B" w:rsidR="00576C5B" w:rsidRPr="00576C5B" w:rsidRDefault="00A76AFC" w:rsidP="00576C5B">
            <w:pPr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  <w:lang w:val="en-GB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  <w:lang w:val="en-GB"/>
              </w:rPr>
              <w:t>Disease and the Supernatural</w:t>
            </w:r>
          </w:p>
        </w:tc>
      </w:tr>
      <w:tr w:rsidR="00A76AFC" w:rsidRPr="00576C5B" w14:paraId="22244415" w14:textId="77777777" w:rsidTr="00576C5B">
        <w:trPr>
          <w:trHeight w:val="320"/>
        </w:trPr>
        <w:tc>
          <w:tcPr>
            <w:tcW w:w="102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0AD7DC2" w14:textId="736BA05E" w:rsidR="00A76AFC" w:rsidRDefault="00A76AFC" w:rsidP="00EB55BF">
            <w:pPr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</w:pPr>
            <w:r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  <w:t>List the different ideas about the causes of illness and disease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ABE1DCC" w14:textId="77777777" w:rsidR="00A76AFC" w:rsidRPr="00576C5B" w:rsidRDefault="00A76AFC" w:rsidP="00576C5B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  <w:lang w:val="en-GB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A89D5EF" w14:textId="77777777" w:rsidR="00A76AFC" w:rsidRPr="00576C5B" w:rsidRDefault="00A76AFC" w:rsidP="00576C5B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  <w:lang w:val="en-GB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4E0E0FD" w14:textId="77777777" w:rsidR="00A76AFC" w:rsidRPr="00576C5B" w:rsidRDefault="00A76AFC" w:rsidP="00576C5B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  <w:lang w:val="en-GB"/>
              </w:rPr>
            </w:pPr>
          </w:p>
        </w:tc>
      </w:tr>
      <w:tr w:rsidR="00576C5B" w:rsidRPr="00576C5B" w14:paraId="0D0B49AF" w14:textId="77777777" w:rsidTr="00576C5B">
        <w:trPr>
          <w:trHeight w:val="320"/>
        </w:trPr>
        <w:tc>
          <w:tcPr>
            <w:tcW w:w="102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B2E97F5" w14:textId="7CDEC762" w:rsidR="00576C5B" w:rsidRPr="00576C5B" w:rsidRDefault="00A76AFC" w:rsidP="00EB55BF">
            <w:pPr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</w:pPr>
            <w:r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  <w:t>Describe religious explanations for illness and disease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5887176" w14:textId="77777777" w:rsidR="00576C5B" w:rsidRPr="00576C5B" w:rsidRDefault="00576C5B" w:rsidP="00576C5B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  <w:lang w:val="en-GB"/>
              </w:rPr>
            </w:pPr>
            <w:r w:rsidRPr="00576C5B"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  <w:lang w:val="en-GB"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E75A598" w14:textId="77777777" w:rsidR="00576C5B" w:rsidRPr="00576C5B" w:rsidRDefault="00576C5B" w:rsidP="00576C5B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  <w:lang w:val="en-GB"/>
              </w:rPr>
            </w:pPr>
            <w:r w:rsidRPr="00576C5B"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  <w:lang w:val="en-GB"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25E7715" w14:textId="77777777" w:rsidR="00576C5B" w:rsidRPr="00576C5B" w:rsidRDefault="00576C5B" w:rsidP="00576C5B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  <w:lang w:val="en-GB"/>
              </w:rPr>
            </w:pPr>
            <w:r w:rsidRPr="00576C5B"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  <w:lang w:val="en-GB"/>
              </w:rPr>
              <w:t> </w:t>
            </w:r>
          </w:p>
        </w:tc>
      </w:tr>
      <w:tr w:rsidR="00576C5B" w:rsidRPr="00576C5B" w14:paraId="4E58441B" w14:textId="77777777" w:rsidTr="00576C5B">
        <w:trPr>
          <w:trHeight w:val="320"/>
        </w:trPr>
        <w:tc>
          <w:tcPr>
            <w:tcW w:w="102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5166504" w14:textId="54A7017D" w:rsidR="00576C5B" w:rsidRPr="00576C5B" w:rsidRDefault="00EB55BF" w:rsidP="00A76AFC">
            <w:pPr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</w:pPr>
            <w:r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  <w:t xml:space="preserve">Describe </w:t>
            </w:r>
            <w:r w:rsidR="00A76AFC"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  <w:t>astrological explanations for illness and disease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72E04E6" w14:textId="77777777" w:rsidR="00576C5B" w:rsidRPr="00576C5B" w:rsidRDefault="00576C5B" w:rsidP="00576C5B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  <w:lang w:val="en-GB"/>
              </w:rPr>
            </w:pPr>
            <w:r w:rsidRPr="00576C5B"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  <w:lang w:val="en-GB"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B7EB91B" w14:textId="77777777" w:rsidR="00576C5B" w:rsidRPr="00576C5B" w:rsidRDefault="00576C5B" w:rsidP="00576C5B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  <w:lang w:val="en-GB"/>
              </w:rPr>
            </w:pPr>
            <w:r w:rsidRPr="00576C5B"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  <w:lang w:val="en-GB"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7901A92" w14:textId="77777777" w:rsidR="00576C5B" w:rsidRPr="00576C5B" w:rsidRDefault="00576C5B" w:rsidP="00576C5B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  <w:lang w:val="en-GB"/>
              </w:rPr>
            </w:pPr>
            <w:r w:rsidRPr="00576C5B"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  <w:lang w:val="en-GB"/>
              </w:rPr>
              <w:t> </w:t>
            </w:r>
          </w:p>
        </w:tc>
      </w:tr>
      <w:tr w:rsidR="00576C5B" w:rsidRPr="00576C5B" w14:paraId="73B5C24D" w14:textId="77777777" w:rsidTr="00576C5B">
        <w:trPr>
          <w:trHeight w:val="320"/>
        </w:trPr>
        <w:tc>
          <w:tcPr>
            <w:tcW w:w="102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B399D52" w14:textId="2CF485F2" w:rsidR="00576C5B" w:rsidRPr="00576C5B" w:rsidRDefault="00A76AFC" w:rsidP="00576C5B">
            <w:pPr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</w:pPr>
            <w:r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  <w:t>Explain why the Church had such a big influence on ideas about causes of illness and disease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C5520A3" w14:textId="77777777" w:rsidR="00576C5B" w:rsidRPr="00576C5B" w:rsidRDefault="00576C5B" w:rsidP="00576C5B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  <w:lang w:val="en-GB"/>
              </w:rPr>
            </w:pPr>
            <w:r w:rsidRPr="00576C5B"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  <w:lang w:val="en-GB"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8D202DA" w14:textId="77777777" w:rsidR="00576C5B" w:rsidRPr="00576C5B" w:rsidRDefault="00576C5B" w:rsidP="00576C5B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  <w:lang w:val="en-GB"/>
              </w:rPr>
            </w:pPr>
            <w:r w:rsidRPr="00576C5B"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  <w:lang w:val="en-GB"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BC445C7" w14:textId="77777777" w:rsidR="00576C5B" w:rsidRPr="00576C5B" w:rsidRDefault="00576C5B" w:rsidP="00576C5B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  <w:lang w:val="en-GB"/>
              </w:rPr>
            </w:pPr>
            <w:r w:rsidRPr="00576C5B"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  <w:lang w:val="en-GB"/>
              </w:rPr>
              <w:t> </w:t>
            </w:r>
          </w:p>
        </w:tc>
      </w:tr>
      <w:tr w:rsidR="00576C5B" w:rsidRPr="00576C5B" w14:paraId="5B80B119" w14:textId="77777777" w:rsidTr="00576C5B">
        <w:trPr>
          <w:trHeight w:val="520"/>
        </w:trPr>
        <w:tc>
          <w:tcPr>
            <w:tcW w:w="14160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000000" w:fill="EEECE1"/>
            <w:vAlign w:val="center"/>
            <w:hideMark/>
          </w:tcPr>
          <w:p w14:paraId="1EEBEA1A" w14:textId="5ED895D7" w:rsidR="00576C5B" w:rsidRPr="00576C5B" w:rsidRDefault="00A76AFC" w:rsidP="00576C5B">
            <w:pPr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  <w:lang w:val="en-GB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  <w:lang w:val="en-GB"/>
              </w:rPr>
              <w:t>Rational explanations</w:t>
            </w:r>
          </w:p>
        </w:tc>
      </w:tr>
      <w:tr w:rsidR="00576C5B" w:rsidRPr="00576C5B" w14:paraId="621C77AF" w14:textId="77777777" w:rsidTr="00576C5B">
        <w:trPr>
          <w:trHeight w:val="320"/>
        </w:trPr>
        <w:tc>
          <w:tcPr>
            <w:tcW w:w="102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316FB1F" w14:textId="133ED82D" w:rsidR="00576C5B" w:rsidRPr="00576C5B" w:rsidRDefault="00EB55BF" w:rsidP="00A76AFC">
            <w:pPr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</w:pPr>
            <w:r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  <w:t xml:space="preserve">Describe </w:t>
            </w:r>
            <w:r w:rsidR="00A76AFC"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  <w:t>the Theory of the Four Humours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3ACDBCE" w14:textId="77777777" w:rsidR="00576C5B" w:rsidRPr="00576C5B" w:rsidRDefault="00576C5B" w:rsidP="00576C5B">
            <w:pPr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</w:pPr>
            <w:r w:rsidRPr="00576C5B"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9795E4E" w14:textId="77777777" w:rsidR="00576C5B" w:rsidRPr="00576C5B" w:rsidRDefault="00576C5B" w:rsidP="00576C5B">
            <w:pPr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</w:pPr>
            <w:r w:rsidRPr="00576C5B"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023A277" w14:textId="77777777" w:rsidR="00576C5B" w:rsidRPr="00576C5B" w:rsidRDefault="00576C5B" w:rsidP="00576C5B">
            <w:pPr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</w:pPr>
            <w:r w:rsidRPr="00576C5B"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  <w:t> </w:t>
            </w:r>
          </w:p>
        </w:tc>
      </w:tr>
      <w:tr w:rsidR="00576C5B" w:rsidRPr="00576C5B" w14:paraId="3445DA44" w14:textId="77777777" w:rsidTr="00576C5B">
        <w:trPr>
          <w:trHeight w:val="540"/>
        </w:trPr>
        <w:tc>
          <w:tcPr>
            <w:tcW w:w="102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9286736" w14:textId="3E3E7B81" w:rsidR="00576C5B" w:rsidRPr="00576C5B" w:rsidRDefault="00A76AFC" w:rsidP="00A76AFC">
            <w:pPr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</w:pPr>
            <w:r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  <w:t>Explain why the Theory of the Four Humours was so popular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E0C7F60" w14:textId="77777777" w:rsidR="00576C5B" w:rsidRPr="00576C5B" w:rsidRDefault="00576C5B" w:rsidP="00576C5B">
            <w:pPr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</w:pPr>
            <w:r w:rsidRPr="00576C5B"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07F49FC" w14:textId="77777777" w:rsidR="00576C5B" w:rsidRPr="00576C5B" w:rsidRDefault="00576C5B" w:rsidP="00576C5B">
            <w:pPr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</w:pPr>
            <w:r w:rsidRPr="00576C5B"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E4626A9" w14:textId="77777777" w:rsidR="00576C5B" w:rsidRPr="00576C5B" w:rsidRDefault="00576C5B" w:rsidP="00576C5B">
            <w:pPr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</w:pPr>
            <w:r w:rsidRPr="00576C5B"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  <w:t> </w:t>
            </w:r>
          </w:p>
        </w:tc>
      </w:tr>
      <w:tr w:rsidR="00576C5B" w:rsidRPr="00576C5B" w14:paraId="79E4EE87" w14:textId="77777777" w:rsidTr="00576C5B">
        <w:trPr>
          <w:trHeight w:val="320"/>
        </w:trPr>
        <w:tc>
          <w:tcPr>
            <w:tcW w:w="102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F1C2AA1" w14:textId="48F386B5" w:rsidR="00576C5B" w:rsidRPr="00EB55BF" w:rsidRDefault="00A76AFC" w:rsidP="00576C5B">
            <w:pPr>
              <w:rPr>
                <w:rFonts w:ascii="Arial" w:eastAsia="Times New Roman" w:hAnsi="Arial" w:cs="Arial"/>
                <w:bCs/>
                <w:color w:val="000000"/>
                <w:sz w:val="22"/>
                <w:szCs w:val="22"/>
                <w:lang w:val="en-GB"/>
              </w:rPr>
            </w:pPr>
            <w:r>
              <w:rPr>
                <w:rFonts w:ascii="Arial" w:eastAsia="Times New Roman" w:hAnsi="Arial" w:cs="Arial"/>
                <w:bCs/>
                <w:color w:val="000000"/>
                <w:sz w:val="22"/>
                <w:szCs w:val="22"/>
                <w:lang w:val="en-GB"/>
              </w:rPr>
              <w:t>Describe Miasma Theory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69C4432" w14:textId="77777777" w:rsidR="00576C5B" w:rsidRPr="00576C5B" w:rsidRDefault="00576C5B" w:rsidP="00576C5B">
            <w:pPr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</w:pPr>
            <w:r w:rsidRPr="00576C5B"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3F1069C" w14:textId="77777777" w:rsidR="00576C5B" w:rsidRPr="00576C5B" w:rsidRDefault="00576C5B" w:rsidP="00576C5B">
            <w:pPr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</w:pPr>
            <w:r w:rsidRPr="00576C5B"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0975D58" w14:textId="77777777" w:rsidR="00576C5B" w:rsidRPr="00576C5B" w:rsidRDefault="00576C5B" w:rsidP="00576C5B">
            <w:pPr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</w:pPr>
            <w:r w:rsidRPr="00576C5B"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  <w:t> </w:t>
            </w:r>
          </w:p>
        </w:tc>
      </w:tr>
      <w:tr w:rsidR="00576C5B" w:rsidRPr="00576C5B" w14:paraId="466EFD99" w14:textId="77777777" w:rsidTr="00576C5B">
        <w:trPr>
          <w:trHeight w:val="320"/>
        </w:trPr>
        <w:tc>
          <w:tcPr>
            <w:tcW w:w="102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E9FB118" w14:textId="1CDB3207" w:rsidR="00576C5B" w:rsidRPr="00EB55BF" w:rsidRDefault="00A76AFC" w:rsidP="00576C5B">
            <w:pPr>
              <w:rPr>
                <w:rFonts w:ascii="Arial" w:eastAsia="Times New Roman" w:hAnsi="Arial" w:cs="Arial"/>
                <w:bCs/>
                <w:color w:val="000000"/>
                <w:sz w:val="22"/>
                <w:szCs w:val="22"/>
                <w:lang w:val="en-GB"/>
              </w:rPr>
            </w:pPr>
            <w:r>
              <w:rPr>
                <w:rFonts w:ascii="Arial" w:eastAsia="Times New Roman" w:hAnsi="Arial" w:cs="Arial"/>
                <w:bCs/>
                <w:color w:val="000000"/>
                <w:sz w:val="22"/>
                <w:szCs w:val="22"/>
                <w:lang w:val="en-GB"/>
              </w:rPr>
              <w:t>Explain why Galen was so popular with the Church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F59CFE5" w14:textId="77777777" w:rsidR="00576C5B" w:rsidRPr="00576C5B" w:rsidRDefault="00576C5B" w:rsidP="00576C5B">
            <w:pPr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</w:pPr>
            <w:r w:rsidRPr="00576C5B"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389466E" w14:textId="77777777" w:rsidR="00576C5B" w:rsidRPr="00576C5B" w:rsidRDefault="00576C5B" w:rsidP="00576C5B">
            <w:pPr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</w:pPr>
            <w:r w:rsidRPr="00576C5B"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45FB350" w14:textId="77777777" w:rsidR="00576C5B" w:rsidRPr="00576C5B" w:rsidRDefault="00576C5B" w:rsidP="00576C5B">
            <w:pPr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</w:pPr>
            <w:r w:rsidRPr="00576C5B"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  <w:t> </w:t>
            </w:r>
          </w:p>
        </w:tc>
      </w:tr>
      <w:tr w:rsidR="00576C5B" w:rsidRPr="00576C5B" w14:paraId="6303BB35" w14:textId="77777777" w:rsidTr="00576C5B">
        <w:trPr>
          <w:trHeight w:val="780"/>
        </w:trPr>
        <w:tc>
          <w:tcPr>
            <w:tcW w:w="14160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000000" w:fill="EEECE1"/>
            <w:vAlign w:val="center"/>
            <w:hideMark/>
          </w:tcPr>
          <w:p w14:paraId="04C3B502" w14:textId="1848F27A" w:rsidR="00576C5B" w:rsidRPr="00576C5B" w:rsidRDefault="00673BD8" w:rsidP="00576C5B">
            <w:pPr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  <w:lang w:val="en-GB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  <w:lang w:val="en-GB"/>
              </w:rPr>
              <w:t>Treating disease</w:t>
            </w:r>
          </w:p>
        </w:tc>
      </w:tr>
      <w:tr w:rsidR="00673BD8" w:rsidRPr="00576C5B" w14:paraId="27BB51F3" w14:textId="77777777" w:rsidTr="00576C5B">
        <w:trPr>
          <w:trHeight w:val="320"/>
        </w:trPr>
        <w:tc>
          <w:tcPr>
            <w:tcW w:w="102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8752375" w14:textId="46E8C1EB" w:rsidR="00673BD8" w:rsidRDefault="00673BD8" w:rsidP="00673BD8">
            <w:pPr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</w:pPr>
            <w:r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  <w:t>List all the different treatments in this period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0DE1DD8" w14:textId="77777777" w:rsidR="00673BD8" w:rsidRPr="00576C5B" w:rsidRDefault="00673BD8" w:rsidP="00576C5B">
            <w:pPr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42B8EE1" w14:textId="77777777" w:rsidR="00673BD8" w:rsidRPr="00576C5B" w:rsidRDefault="00673BD8" w:rsidP="00576C5B">
            <w:pPr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6153C68" w14:textId="77777777" w:rsidR="00673BD8" w:rsidRPr="00576C5B" w:rsidRDefault="00673BD8" w:rsidP="00576C5B">
            <w:pPr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</w:pPr>
          </w:p>
        </w:tc>
      </w:tr>
      <w:tr w:rsidR="00576C5B" w:rsidRPr="00576C5B" w14:paraId="2F1B19A2" w14:textId="77777777" w:rsidTr="00576C5B">
        <w:trPr>
          <w:trHeight w:val="320"/>
        </w:trPr>
        <w:tc>
          <w:tcPr>
            <w:tcW w:w="102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131C3E9" w14:textId="4E39A1E3" w:rsidR="00576C5B" w:rsidRPr="00576C5B" w:rsidRDefault="0017749E" w:rsidP="00673BD8">
            <w:pPr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</w:pPr>
            <w:r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  <w:t xml:space="preserve">Describe </w:t>
            </w:r>
            <w:r w:rsidR="00673BD8"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  <w:t>how prayer and repentance were used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D358B74" w14:textId="77777777" w:rsidR="00576C5B" w:rsidRPr="00576C5B" w:rsidRDefault="00576C5B" w:rsidP="00576C5B">
            <w:pPr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</w:pPr>
            <w:r w:rsidRPr="00576C5B"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A339165" w14:textId="77777777" w:rsidR="00576C5B" w:rsidRPr="00576C5B" w:rsidRDefault="00576C5B" w:rsidP="00576C5B">
            <w:pPr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</w:pPr>
            <w:r w:rsidRPr="00576C5B"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75DA8A3" w14:textId="77777777" w:rsidR="00576C5B" w:rsidRPr="00576C5B" w:rsidRDefault="00576C5B" w:rsidP="00576C5B">
            <w:pPr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</w:pPr>
            <w:r w:rsidRPr="00576C5B"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  <w:t> </w:t>
            </w:r>
          </w:p>
        </w:tc>
      </w:tr>
      <w:tr w:rsidR="00576C5B" w:rsidRPr="00576C5B" w14:paraId="2C6614AD" w14:textId="77777777" w:rsidTr="00576C5B">
        <w:trPr>
          <w:trHeight w:val="320"/>
        </w:trPr>
        <w:tc>
          <w:tcPr>
            <w:tcW w:w="102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DB319F8" w14:textId="67AF263B" w:rsidR="00576C5B" w:rsidRPr="00576C5B" w:rsidRDefault="0017749E" w:rsidP="00673BD8">
            <w:pPr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</w:pPr>
            <w:r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  <w:t xml:space="preserve">Describe </w:t>
            </w:r>
            <w:r w:rsidR="00673BD8"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  <w:t>the role of Barber Surgeons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AF808D3" w14:textId="77777777" w:rsidR="00576C5B" w:rsidRPr="00576C5B" w:rsidRDefault="00576C5B" w:rsidP="00576C5B">
            <w:pPr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</w:pPr>
            <w:r w:rsidRPr="00576C5B"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877564D" w14:textId="77777777" w:rsidR="00576C5B" w:rsidRPr="00576C5B" w:rsidRDefault="00576C5B" w:rsidP="00576C5B">
            <w:pPr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</w:pPr>
            <w:r w:rsidRPr="00576C5B"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536A508" w14:textId="77777777" w:rsidR="00576C5B" w:rsidRPr="00576C5B" w:rsidRDefault="00576C5B" w:rsidP="00576C5B">
            <w:pPr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</w:pPr>
            <w:r w:rsidRPr="00576C5B"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  <w:t> </w:t>
            </w:r>
          </w:p>
        </w:tc>
      </w:tr>
      <w:tr w:rsidR="0017749E" w:rsidRPr="00576C5B" w14:paraId="24DD009D" w14:textId="77777777" w:rsidTr="00576C5B">
        <w:trPr>
          <w:trHeight w:val="320"/>
        </w:trPr>
        <w:tc>
          <w:tcPr>
            <w:tcW w:w="102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CF95AB6" w14:textId="446437D1" w:rsidR="0017749E" w:rsidRDefault="00673BD8" w:rsidP="00576C5B">
            <w:pPr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</w:pPr>
            <w:r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  <w:lastRenderedPageBreak/>
              <w:t>Describe how bloodletting and purging were used and the link with the Four Humours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519CD3D" w14:textId="77777777" w:rsidR="0017749E" w:rsidRPr="00576C5B" w:rsidRDefault="0017749E" w:rsidP="00576C5B">
            <w:pPr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9E35DD3" w14:textId="77777777" w:rsidR="0017749E" w:rsidRPr="00576C5B" w:rsidRDefault="0017749E" w:rsidP="00576C5B">
            <w:pPr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2933820" w14:textId="77777777" w:rsidR="0017749E" w:rsidRPr="00576C5B" w:rsidRDefault="0017749E" w:rsidP="00576C5B">
            <w:pPr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</w:pPr>
          </w:p>
        </w:tc>
      </w:tr>
      <w:tr w:rsidR="0017749E" w:rsidRPr="00576C5B" w14:paraId="0831397F" w14:textId="77777777" w:rsidTr="00576C5B">
        <w:trPr>
          <w:trHeight w:val="320"/>
        </w:trPr>
        <w:tc>
          <w:tcPr>
            <w:tcW w:w="102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A007748" w14:textId="4C0A3AD3" w:rsidR="0017749E" w:rsidRDefault="00673BD8" w:rsidP="00576C5B">
            <w:pPr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</w:pPr>
            <w:r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  <w:t>Describe the role of an Apothecary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EECD734" w14:textId="77777777" w:rsidR="0017749E" w:rsidRPr="00576C5B" w:rsidRDefault="0017749E" w:rsidP="00576C5B">
            <w:pPr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F08BBC3" w14:textId="77777777" w:rsidR="0017749E" w:rsidRPr="00576C5B" w:rsidRDefault="0017749E" w:rsidP="00576C5B">
            <w:pPr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D17E176" w14:textId="77777777" w:rsidR="0017749E" w:rsidRPr="00576C5B" w:rsidRDefault="0017749E" w:rsidP="00576C5B">
            <w:pPr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</w:pPr>
          </w:p>
        </w:tc>
      </w:tr>
      <w:tr w:rsidR="0017749E" w:rsidRPr="00576C5B" w14:paraId="03DCDA92" w14:textId="77777777" w:rsidTr="00576C5B">
        <w:trPr>
          <w:trHeight w:val="320"/>
        </w:trPr>
        <w:tc>
          <w:tcPr>
            <w:tcW w:w="102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CBA007C" w14:textId="546127AF" w:rsidR="0017749E" w:rsidRDefault="00673BD8" w:rsidP="00673BD8">
            <w:pPr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</w:pPr>
            <w:r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  <w:t>Give examples and describe different herbal remedies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6B15016" w14:textId="77777777" w:rsidR="0017749E" w:rsidRPr="00576C5B" w:rsidRDefault="0017749E" w:rsidP="00576C5B">
            <w:pPr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B5A614B" w14:textId="77777777" w:rsidR="0017749E" w:rsidRPr="00576C5B" w:rsidRDefault="0017749E" w:rsidP="00576C5B">
            <w:pPr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553331E" w14:textId="77777777" w:rsidR="0017749E" w:rsidRPr="00576C5B" w:rsidRDefault="0017749E" w:rsidP="00576C5B">
            <w:pPr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</w:pPr>
          </w:p>
        </w:tc>
      </w:tr>
      <w:tr w:rsidR="008144D7" w:rsidRPr="00576C5B" w14:paraId="6AB48407" w14:textId="77777777" w:rsidTr="00576C5B">
        <w:trPr>
          <w:trHeight w:val="320"/>
        </w:trPr>
        <w:tc>
          <w:tcPr>
            <w:tcW w:w="102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D4C2439" w14:textId="03FF6B21" w:rsidR="008144D7" w:rsidRDefault="00673BD8" w:rsidP="00673BD8">
            <w:pPr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</w:pPr>
            <w:r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  <w:t>Describe the training and role of a Physician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D16600B" w14:textId="77777777" w:rsidR="008144D7" w:rsidRPr="00576C5B" w:rsidRDefault="008144D7" w:rsidP="00576C5B">
            <w:pPr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E6F6ED2" w14:textId="77777777" w:rsidR="008144D7" w:rsidRPr="00576C5B" w:rsidRDefault="008144D7" w:rsidP="00576C5B">
            <w:pPr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3FB4C8C" w14:textId="77777777" w:rsidR="008144D7" w:rsidRPr="00576C5B" w:rsidRDefault="008144D7" w:rsidP="00576C5B">
            <w:pPr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</w:pPr>
          </w:p>
        </w:tc>
      </w:tr>
      <w:tr w:rsidR="00673BD8" w:rsidRPr="00576C5B" w14:paraId="276FDB07" w14:textId="77777777" w:rsidTr="00576C5B">
        <w:trPr>
          <w:trHeight w:val="320"/>
        </w:trPr>
        <w:tc>
          <w:tcPr>
            <w:tcW w:w="102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16491D4" w14:textId="2769037E" w:rsidR="00673BD8" w:rsidRDefault="00673BD8" w:rsidP="00673BD8">
            <w:pPr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</w:pPr>
            <w:r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  <w:t>Describe a Medieval Hospital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A3B4A6E" w14:textId="77777777" w:rsidR="00673BD8" w:rsidRPr="00576C5B" w:rsidRDefault="00673BD8" w:rsidP="00576C5B">
            <w:pPr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FA344B0" w14:textId="77777777" w:rsidR="00673BD8" w:rsidRPr="00576C5B" w:rsidRDefault="00673BD8" w:rsidP="00576C5B">
            <w:pPr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58EEEE7" w14:textId="77777777" w:rsidR="00673BD8" w:rsidRPr="00576C5B" w:rsidRDefault="00673BD8" w:rsidP="00576C5B">
            <w:pPr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</w:pPr>
          </w:p>
        </w:tc>
      </w:tr>
      <w:tr w:rsidR="00673BD8" w:rsidRPr="00576C5B" w14:paraId="6B99FD63" w14:textId="77777777" w:rsidTr="00576C5B">
        <w:trPr>
          <w:trHeight w:val="320"/>
        </w:trPr>
        <w:tc>
          <w:tcPr>
            <w:tcW w:w="102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7D8D543" w14:textId="6742248C" w:rsidR="00673BD8" w:rsidRDefault="00673BD8" w:rsidP="00673BD8">
            <w:pPr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</w:pPr>
            <w:r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  <w:t>Explain why little changed in treatment in this period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47A422F" w14:textId="77777777" w:rsidR="00673BD8" w:rsidRPr="00576C5B" w:rsidRDefault="00673BD8" w:rsidP="00576C5B">
            <w:pPr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149CC8F" w14:textId="77777777" w:rsidR="00673BD8" w:rsidRPr="00576C5B" w:rsidRDefault="00673BD8" w:rsidP="00576C5B">
            <w:pPr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739485D" w14:textId="77777777" w:rsidR="00673BD8" w:rsidRPr="00576C5B" w:rsidRDefault="00673BD8" w:rsidP="00576C5B">
            <w:pPr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</w:pPr>
          </w:p>
        </w:tc>
      </w:tr>
      <w:tr w:rsidR="00576C5B" w:rsidRPr="00576C5B" w14:paraId="5A747914" w14:textId="77777777" w:rsidTr="00576C5B">
        <w:trPr>
          <w:trHeight w:val="520"/>
        </w:trPr>
        <w:tc>
          <w:tcPr>
            <w:tcW w:w="14160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000000" w:fill="EEECE1"/>
            <w:vAlign w:val="center"/>
            <w:hideMark/>
          </w:tcPr>
          <w:p w14:paraId="7E8549FD" w14:textId="761D66D2" w:rsidR="00576C5B" w:rsidRPr="00576C5B" w:rsidRDefault="00673BD8" w:rsidP="00576C5B">
            <w:pPr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  <w:lang w:val="en-GB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  <w:lang w:val="en-GB"/>
              </w:rPr>
              <w:t>The Black Death</w:t>
            </w:r>
          </w:p>
        </w:tc>
      </w:tr>
      <w:tr w:rsidR="008144D7" w:rsidRPr="00576C5B" w14:paraId="25408BD3" w14:textId="77777777" w:rsidTr="00576C5B">
        <w:trPr>
          <w:trHeight w:val="320"/>
        </w:trPr>
        <w:tc>
          <w:tcPr>
            <w:tcW w:w="102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4AEC799" w14:textId="4B328E0B" w:rsidR="008144D7" w:rsidRDefault="00673BD8" w:rsidP="00673BD8">
            <w:pPr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</w:pPr>
            <w:r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  <w:t>Define Bubonic and Pneumonic Plague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02C2454" w14:textId="77777777" w:rsidR="008144D7" w:rsidRPr="00576C5B" w:rsidRDefault="008144D7" w:rsidP="00576C5B">
            <w:pPr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87A8C25" w14:textId="77777777" w:rsidR="008144D7" w:rsidRPr="00576C5B" w:rsidRDefault="008144D7" w:rsidP="00576C5B">
            <w:pPr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05F5B5B" w14:textId="77777777" w:rsidR="008144D7" w:rsidRPr="00576C5B" w:rsidRDefault="008144D7" w:rsidP="00576C5B">
            <w:pPr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</w:pPr>
          </w:p>
        </w:tc>
      </w:tr>
      <w:tr w:rsidR="00576C5B" w:rsidRPr="00576C5B" w14:paraId="1C96E169" w14:textId="77777777" w:rsidTr="00576C5B">
        <w:trPr>
          <w:trHeight w:val="320"/>
        </w:trPr>
        <w:tc>
          <w:tcPr>
            <w:tcW w:w="102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155CC02" w14:textId="08C91EDD" w:rsidR="00576C5B" w:rsidRPr="00576C5B" w:rsidRDefault="00673BD8" w:rsidP="00673BD8">
            <w:pPr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</w:pPr>
            <w:r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  <w:t xml:space="preserve">Introduce the Black Death (where it started, when, how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  <w:t>etc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  <w:t>)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380371B" w14:textId="77777777" w:rsidR="00576C5B" w:rsidRPr="00576C5B" w:rsidRDefault="00576C5B" w:rsidP="00576C5B">
            <w:pPr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</w:pPr>
            <w:r w:rsidRPr="00576C5B"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8CEBA23" w14:textId="77777777" w:rsidR="00576C5B" w:rsidRPr="00576C5B" w:rsidRDefault="00576C5B" w:rsidP="00576C5B">
            <w:pPr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</w:pPr>
            <w:r w:rsidRPr="00576C5B"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DC79473" w14:textId="77777777" w:rsidR="00576C5B" w:rsidRPr="00576C5B" w:rsidRDefault="00576C5B" w:rsidP="00576C5B">
            <w:pPr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</w:pPr>
            <w:r w:rsidRPr="00576C5B"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  <w:t> </w:t>
            </w:r>
          </w:p>
        </w:tc>
      </w:tr>
      <w:tr w:rsidR="00673BD8" w:rsidRPr="00576C5B" w14:paraId="6B494731" w14:textId="77777777" w:rsidTr="00576C5B">
        <w:trPr>
          <w:trHeight w:val="320"/>
        </w:trPr>
        <w:tc>
          <w:tcPr>
            <w:tcW w:w="102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982444A" w14:textId="7CAB7AF2" w:rsidR="00673BD8" w:rsidRDefault="00673BD8" w:rsidP="00673BD8">
            <w:pPr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</w:pPr>
            <w:r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  <w:t>List the different causes Medieval people believed in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5826E06" w14:textId="77777777" w:rsidR="00673BD8" w:rsidRPr="00576C5B" w:rsidRDefault="00673BD8" w:rsidP="00576C5B">
            <w:pPr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7C3BD49" w14:textId="77777777" w:rsidR="00673BD8" w:rsidRPr="00576C5B" w:rsidRDefault="00673BD8" w:rsidP="00576C5B">
            <w:pPr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B4182F2" w14:textId="77777777" w:rsidR="00673BD8" w:rsidRPr="00576C5B" w:rsidRDefault="00673BD8" w:rsidP="00576C5B">
            <w:pPr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</w:pPr>
          </w:p>
        </w:tc>
      </w:tr>
      <w:tr w:rsidR="00673BD8" w:rsidRPr="00576C5B" w14:paraId="794CF1D1" w14:textId="77777777" w:rsidTr="00576C5B">
        <w:trPr>
          <w:trHeight w:val="320"/>
        </w:trPr>
        <w:tc>
          <w:tcPr>
            <w:tcW w:w="102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42DE678" w14:textId="0AB2820A" w:rsidR="00673BD8" w:rsidRDefault="00673BD8" w:rsidP="00673BD8">
            <w:pPr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</w:pPr>
            <w:r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  <w:t>Describe two causes, using facts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FEF7FE8" w14:textId="77777777" w:rsidR="00673BD8" w:rsidRPr="00576C5B" w:rsidRDefault="00673BD8" w:rsidP="00576C5B">
            <w:pPr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20AB9DA" w14:textId="77777777" w:rsidR="00673BD8" w:rsidRPr="00576C5B" w:rsidRDefault="00673BD8" w:rsidP="00576C5B">
            <w:pPr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088C07A" w14:textId="77777777" w:rsidR="00673BD8" w:rsidRPr="00576C5B" w:rsidRDefault="00673BD8" w:rsidP="00576C5B">
            <w:pPr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</w:pPr>
          </w:p>
        </w:tc>
      </w:tr>
      <w:tr w:rsidR="00673BD8" w:rsidRPr="00576C5B" w14:paraId="4691169B" w14:textId="77777777" w:rsidTr="00576C5B">
        <w:trPr>
          <w:trHeight w:val="320"/>
        </w:trPr>
        <w:tc>
          <w:tcPr>
            <w:tcW w:w="102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6C25066" w14:textId="18852B33" w:rsidR="00673BD8" w:rsidRDefault="00673BD8" w:rsidP="00673BD8">
            <w:pPr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</w:pPr>
            <w:r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  <w:t>Describe the role of Government in trying to prevent it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7930B2F" w14:textId="77777777" w:rsidR="00673BD8" w:rsidRPr="00576C5B" w:rsidRDefault="00673BD8" w:rsidP="00576C5B">
            <w:pPr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F20D169" w14:textId="77777777" w:rsidR="00673BD8" w:rsidRPr="00576C5B" w:rsidRDefault="00673BD8" w:rsidP="00576C5B">
            <w:pPr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90E599F" w14:textId="77777777" w:rsidR="00673BD8" w:rsidRPr="00576C5B" w:rsidRDefault="00673BD8" w:rsidP="00576C5B">
            <w:pPr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</w:pPr>
          </w:p>
        </w:tc>
      </w:tr>
      <w:tr w:rsidR="00576C5B" w:rsidRPr="00576C5B" w14:paraId="2E729CD0" w14:textId="77777777" w:rsidTr="00576C5B">
        <w:trPr>
          <w:trHeight w:val="300"/>
        </w:trPr>
        <w:tc>
          <w:tcPr>
            <w:tcW w:w="10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7EF2B1" w14:textId="77777777" w:rsidR="00576C5B" w:rsidRPr="00576C5B" w:rsidRDefault="00576C5B" w:rsidP="00673BD8">
            <w:pPr>
              <w:rPr>
                <w:rFonts w:ascii="Arial" w:eastAsia="Times New Roman" w:hAnsi="Arial" w:cs="Arial"/>
                <w:color w:val="000000"/>
                <w:lang w:val="en-GB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3131F0" w14:textId="77777777" w:rsidR="00576C5B" w:rsidRPr="00576C5B" w:rsidRDefault="00576C5B" w:rsidP="00576C5B">
            <w:pPr>
              <w:rPr>
                <w:rFonts w:ascii="Arial" w:eastAsia="Times New Roman" w:hAnsi="Arial" w:cs="Arial"/>
                <w:color w:val="000000"/>
                <w:lang w:val="en-GB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55A286" w14:textId="77777777" w:rsidR="00576C5B" w:rsidRPr="00576C5B" w:rsidRDefault="00576C5B" w:rsidP="00576C5B">
            <w:pPr>
              <w:rPr>
                <w:rFonts w:ascii="Arial" w:eastAsia="Times New Roman" w:hAnsi="Arial" w:cs="Arial"/>
                <w:color w:val="000000"/>
                <w:lang w:val="en-GB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48BC75" w14:textId="77777777" w:rsidR="00576C5B" w:rsidRPr="00576C5B" w:rsidRDefault="00576C5B" w:rsidP="00576C5B">
            <w:pPr>
              <w:rPr>
                <w:rFonts w:ascii="Arial" w:eastAsia="Times New Roman" w:hAnsi="Arial" w:cs="Arial"/>
                <w:color w:val="000000"/>
                <w:lang w:val="en-GB"/>
              </w:rPr>
            </w:pPr>
          </w:p>
        </w:tc>
      </w:tr>
    </w:tbl>
    <w:p w14:paraId="2A3800E4" w14:textId="77777777" w:rsidR="00673BD8" w:rsidRDefault="00673BD8">
      <w:pPr>
        <w:rPr>
          <w:rFonts w:ascii="Arial" w:hAnsi="Arial" w:cs="Arial"/>
        </w:rPr>
      </w:pPr>
    </w:p>
    <w:p w14:paraId="6D063510" w14:textId="77E2CA00" w:rsidR="00673BD8" w:rsidRDefault="00673BD8" w:rsidP="00673BD8">
      <w:pPr>
        <w:rPr>
          <w:rFonts w:ascii="Arial" w:eastAsia="Times New Roman" w:hAnsi="Arial" w:cs="Arial"/>
          <w:bCs/>
          <w:color w:val="000000"/>
          <w:sz w:val="32"/>
          <w:szCs w:val="32"/>
          <w:u w:val="single"/>
          <w:lang w:val="en-GB"/>
        </w:rPr>
      </w:pPr>
      <w:r>
        <w:rPr>
          <w:rFonts w:ascii="Arial" w:eastAsia="Times New Roman" w:hAnsi="Arial" w:cs="Arial"/>
          <w:bCs/>
          <w:color w:val="000000"/>
          <w:sz w:val="32"/>
          <w:szCs w:val="32"/>
          <w:u w:val="single"/>
          <w:lang w:val="en-GB"/>
        </w:rPr>
        <w:t>Renaissance Medicine, c.1500-c.1700</w:t>
      </w:r>
    </w:p>
    <w:p w14:paraId="728BD425" w14:textId="77777777" w:rsidR="00673BD8" w:rsidRDefault="00673BD8">
      <w:pPr>
        <w:rPr>
          <w:rFonts w:ascii="Arial" w:hAnsi="Arial" w:cs="Arial"/>
        </w:rPr>
      </w:pPr>
    </w:p>
    <w:p w14:paraId="08502496" w14:textId="77777777" w:rsidR="00673BD8" w:rsidRDefault="00673BD8">
      <w:pPr>
        <w:rPr>
          <w:rFonts w:ascii="Arial" w:hAnsi="Arial" w:cs="Arial"/>
        </w:rPr>
      </w:pPr>
    </w:p>
    <w:tbl>
      <w:tblPr>
        <w:tblW w:w="14170" w:type="dxa"/>
        <w:tblInd w:w="83" w:type="dxa"/>
        <w:tblLook w:val="04A0" w:firstRow="1" w:lastRow="0" w:firstColumn="1" w:lastColumn="0" w:noHBand="0" w:noVBand="1"/>
      </w:tblPr>
      <w:tblGrid>
        <w:gridCol w:w="10"/>
        <w:gridCol w:w="10250"/>
        <w:gridCol w:w="10"/>
        <w:gridCol w:w="1290"/>
        <w:gridCol w:w="10"/>
        <w:gridCol w:w="1290"/>
        <w:gridCol w:w="10"/>
        <w:gridCol w:w="1290"/>
        <w:gridCol w:w="10"/>
      </w:tblGrid>
      <w:tr w:rsidR="00673BD8" w:rsidRPr="00576C5B" w14:paraId="6B7DB596" w14:textId="77777777" w:rsidTr="007F30B0">
        <w:trPr>
          <w:gridBefore w:val="1"/>
          <w:wBefore w:w="10" w:type="dxa"/>
          <w:trHeight w:val="320"/>
        </w:trPr>
        <w:tc>
          <w:tcPr>
            <w:tcW w:w="10260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00"/>
            <w:vAlign w:val="center"/>
            <w:hideMark/>
          </w:tcPr>
          <w:p w14:paraId="0598492A" w14:textId="77777777" w:rsidR="00673BD8" w:rsidRPr="00576C5B" w:rsidRDefault="00673BD8" w:rsidP="00673BD8">
            <w:pPr>
              <w:rPr>
                <w:rFonts w:ascii="Arial" w:eastAsia="Times New Roman" w:hAnsi="Arial" w:cs="Arial"/>
                <w:b/>
                <w:bCs/>
                <w:color w:val="000000"/>
                <w:lang w:val="en-GB"/>
              </w:rPr>
            </w:pPr>
            <w:r w:rsidRPr="00576C5B">
              <w:rPr>
                <w:rFonts w:ascii="Arial" w:eastAsia="Times New Roman" w:hAnsi="Arial" w:cs="Arial"/>
                <w:b/>
                <w:bCs/>
                <w:color w:val="000000"/>
                <w:lang w:val="en-GB"/>
              </w:rPr>
              <w:t>Unit content:  RAG the following throughout, or at the end of the unit.</w:t>
            </w:r>
          </w:p>
        </w:tc>
        <w:tc>
          <w:tcPr>
            <w:tcW w:w="130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0000"/>
            <w:vAlign w:val="center"/>
            <w:hideMark/>
          </w:tcPr>
          <w:p w14:paraId="3E3B8C5A" w14:textId="77777777" w:rsidR="00673BD8" w:rsidRPr="00576C5B" w:rsidRDefault="00673BD8" w:rsidP="00673BD8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  <w:lang w:val="en-GB"/>
              </w:rPr>
            </w:pPr>
            <w:r w:rsidRPr="00576C5B"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  <w:lang w:val="en-GB"/>
              </w:rPr>
              <w:t>R</w:t>
            </w:r>
          </w:p>
        </w:tc>
        <w:tc>
          <w:tcPr>
            <w:tcW w:w="130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C000"/>
            <w:vAlign w:val="center"/>
            <w:hideMark/>
          </w:tcPr>
          <w:p w14:paraId="0D84261A" w14:textId="77777777" w:rsidR="00673BD8" w:rsidRPr="00576C5B" w:rsidRDefault="00673BD8" w:rsidP="00673BD8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  <w:lang w:val="en-GB"/>
              </w:rPr>
            </w:pPr>
            <w:r w:rsidRPr="00576C5B"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  <w:lang w:val="en-GB"/>
              </w:rPr>
              <w:t>A</w:t>
            </w:r>
          </w:p>
        </w:tc>
        <w:tc>
          <w:tcPr>
            <w:tcW w:w="130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00CC66"/>
            <w:vAlign w:val="center"/>
            <w:hideMark/>
          </w:tcPr>
          <w:p w14:paraId="21B658E9" w14:textId="77777777" w:rsidR="00673BD8" w:rsidRPr="00576C5B" w:rsidRDefault="00673BD8" w:rsidP="00673BD8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  <w:lang w:val="en-GB"/>
              </w:rPr>
            </w:pPr>
            <w:r w:rsidRPr="00576C5B"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  <w:lang w:val="en-GB"/>
              </w:rPr>
              <w:t>G</w:t>
            </w:r>
          </w:p>
        </w:tc>
      </w:tr>
      <w:tr w:rsidR="00673BD8" w:rsidRPr="00576C5B" w14:paraId="7AEB0870" w14:textId="77777777" w:rsidTr="007F30B0">
        <w:trPr>
          <w:gridBefore w:val="1"/>
          <w:wBefore w:w="10" w:type="dxa"/>
          <w:trHeight w:val="520"/>
        </w:trPr>
        <w:tc>
          <w:tcPr>
            <w:tcW w:w="14160" w:type="dxa"/>
            <w:gridSpan w:val="8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000000" w:fill="EEECE1"/>
            <w:vAlign w:val="center"/>
            <w:hideMark/>
          </w:tcPr>
          <w:p w14:paraId="50AC3E9E" w14:textId="4F2CA1B8" w:rsidR="00673BD8" w:rsidRPr="00576C5B" w:rsidRDefault="00673BD8" w:rsidP="00673BD8">
            <w:pPr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  <w:lang w:val="en-GB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  <w:lang w:val="en-GB"/>
              </w:rPr>
              <w:t>The Renaissance</w:t>
            </w:r>
          </w:p>
        </w:tc>
      </w:tr>
      <w:tr w:rsidR="00673BD8" w:rsidRPr="00576C5B" w14:paraId="302DE8DF" w14:textId="77777777" w:rsidTr="007F30B0">
        <w:trPr>
          <w:gridBefore w:val="1"/>
          <w:wBefore w:w="10" w:type="dxa"/>
          <w:trHeight w:val="320"/>
        </w:trPr>
        <w:tc>
          <w:tcPr>
            <w:tcW w:w="10260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5AFB71C" w14:textId="120D0887" w:rsidR="00673BD8" w:rsidRDefault="00673BD8" w:rsidP="00673BD8">
            <w:pPr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</w:pPr>
            <w:r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  <w:t>Define Renaissance</w:t>
            </w:r>
          </w:p>
        </w:tc>
        <w:tc>
          <w:tcPr>
            <w:tcW w:w="130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11081EA" w14:textId="77777777" w:rsidR="00673BD8" w:rsidRPr="00576C5B" w:rsidRDefault="00673BD8" w:rsidP="00673BD8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  <w:lang w:val="en-GB"/>
              </w:rPr>
            </w:pPr>
          </w:p>
        </w:tc>
        <w:tc>
          <w:tcPr>
            <w:tcW w:w="130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154D88E" w14:textId="77777777" w:rsidR="00673BD8" w:rsidRPr="00576C5B" w:rsidRDefault="00673BD8" w:rsidP="00673BD8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  <w:lang w:val="en-GB"/>
              </w:rPr>
            </w:pPr>
          </w:p>
        </w:tc>
        <w:tc>
          <w:tcPr>
            <w:tcW w:w="130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F04A4AA" w14:textId="77777777" w:rsidR="00673BD8" w:rsidRPr="00576C5B" w:rsidRDefault="00673BD8" w:rsidP="00673BD8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  <w:lang w:val="en-GB"/>
              </w:rPr>
            </w:pPr>
          </w:p>
        </w:tc>
      </w:tr>
      <w:tr w:rsidR="00673BD8" w:rsidRPr="00576C5B" w14:paraId="1C44FEFE" w14:textId="77777777" w:rsidTr="007F30B0">
        <w:trPr>
          <w:gridBefore w:val="1"/>
          <w:wBefore w:w="10" w:type="dxa"/>
          <w:trHeight w:val="320"/>
        </w:trPr>
        <w:tc>
          <w:tcPr>
            <w:tcW w:w="10260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C4B880E" w14:textId="4B4D87F9" w:rsidR="00673BD8" w:rsidRPr="00576C5B" w:rsidRDefault="00673BD8" w:rsidP="00673BD8">
            <w:pPr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</w:pPr>
            <w:r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  <w:t>Explain why the Renaissance might lead to changes in Medicine</w:t>
            </w:r>
          </w:p>
        </w:tc>
        <w:tc>
          <w:tcPr>
            <w:tcW w:w="130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8AF6125" w14:textId="77777777" w:rsidR="00673BD8" w:rsidRPr="00576C5B" w:rsidRDefault="00673BD8" w:rsidP="00673BD8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  <w:lang w:val="en-GB"/>
              </w:rPr>
            </w:pPr>
            <w:r w:rsidRPr="00576C5B"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  <w:lang w:val="en-GB"/>
              </w:rPr>
              <w:t> </w:t>
            </w:r>
          </w:p>
        </w:tc>
        <w:tc>
          <w:tcPr>
            <w:tcW w:w="130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B2E9D2F" w14:textId="77777777" w:rsidR="00673BD8" w:rsidRPr="00576C5B" w:rsidRDefault="00673BD8" w:rsidP="00673BD8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  <w:lang w:val="en-GB"/>
              </w:rPr>
            </w:pPr>
            <w:r w:rsidRPr="00576C5B"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  <w:lang w:val="en-GB"/>
              </w:rPr>
              <w:t> </w:t>
            </w:r>
          </w:p>
        </w:tc>
        <w:tc>
          <w:tcPr>
            <w:tcW w:w="130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650FE9F" w14:textId="77777777" w:rsidR="00673BD8" w:rsidRPr="00576C5B" w:rsidRDefault="00673BD8" w:rsidP="00673BD8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  <w:lang w:val="en-GB"/>
              </w:rPr>
            </w:pPr>
            <w:r w:rsidRPr="00576C5B"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  <w:lang w:val="en-GB"/>
              </w:rPr>
              <w:t> </w:t>
            </w:r>
          </w:p>
        </w:tc>
      </w:tr>
      <w:tr w:rsidR="00673BD8" w:rsidRPr="00576C5B" w14:paraId="5C1B23B9" w14:textId="77777777" w:rsidTr="007F30B0">
        <w:trPr>
          <w:gridBefore w:val="1"/>
          <w:wBefore w:w="10" w:type="dxa"/>
          <w:trHeight w:val="320"/>
        </w:trPr>
        <w:tc>
          <w:tcPr>
            <w:tcW w:w="10260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DF71909" w14:textId="4776CAD7" w:rsidR="00673BD8" w:rsidRPr="00576C5B" w:rsidRDefault="00174389" w:rsidP="00673BD8">
            <w:pPr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</w:pPr>
            <w:r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  <w:t>Define the Dissolution of the Monasteries</w:t>
            </w:r>
          </w:p>
        </w:tc>
        <w:tc>
          <w:tcPr>
            <w:tcW w:w="130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B88420A" w14:textId="77777777" w:rsidR="00673BD8" w:rsidRPr="00576C5B" w:rsidRDefault="00673BD8" w:rsidP="00673BD8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  <w:lang w:val="en-GB"/>
              </w:rPr>
            </w:pPr>
            <w:r w:rsidRPr="00576C5B"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  <w:lang w:val="en-GB"/>
              </w:rPr>
              <w:t> </w:t>
            </w:r>
          </w:p>
        </w:tc>
        <w:tc>
          <w:tcPr>
            <w:tcW w:w="130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55A5652" w14:textId="77777777" w:rsidR="00673BD8" w:rsidRPr="00576C5B" w:rsidRDefault="00673BD8" w:rsidP="00673BD8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  <w:lang w:val="en-GB"/>
              </w:rPr>
            </w:pPr>
            <w:r w:rsidRPr="00576C5B"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  <w:lang w:val="en-GB"/>
              </w:rPr>
              <w:t> </w:t>
            </w:r>
          </w:p>
        </w:tc>
        <w:tc>
          <w:tcPr>
            <w:tcW w:w="130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5AE55B8" w14:textId="77777777" w:rsidR="00673BD8" w:rsidRPr="00576C5B" w:rsidRDefault="00673BD8" w:rsidP="00673BD8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  <w:lang w:val="en-GB"/>
              </w:rPr>
            </w:pPr>
            <w:r w:rsidRPr="00576C5B"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  <w:lang w:val="en-GB"/>
              </w:rPr>
              <w:t> </w:t>
            </w:r>
          </w:p>
        </w:tc>
      </w:tr>
      <w:tr w:rsidR="00673BD8" w:rsidRPr="00576C5B" w14:paraId="0BEF087D" w14:textId="77777777" w:rsidTr="007F30B0">
        <w:trPr>
          <w:gridBefore w:val="1"/>
          <w:wBefore w:w="10" w:type="dxa"/>
          <w:trHeight w:val="320"/>
        </w:trPr>
        <w:tc>
          <w:tcPr>
            <w:tcW w:w="10260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8364CAC" w14:textId="11D2E3D8" w:rsidR="00673BD8" w:rsidRPr="00576C5B" w:rsidRDefault="00174389" w:rsidP="00174389">
            <w:pPr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</w:pPr>
            <w:r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  <w:t>Describe the impact of the Dissolution of the Monasteries on Medicine</w:t>
            </w:r>
          </w:p>
        </w:tc>
        <w:tc>
          <w:tcPr>
            <w:tcW w:w="130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6281B80" w14:textId="77777777" w:rsidR="00673BD8" w:rsidRPr="00576C5B" w:rsidRDefault="00673BD8" w:rsidP="00673BD8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  <w:lang w:val="en-GB"/>
              </w:rPr>
            </w:pPr>
            <w:r w:rsidRPr="00576C5B"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  <w:lang w:val="en-GB"/>
              </w:rPr>
              <w:t> </w:t>
            </w:r>
          </w:p>
        </w:tc>
        <w:tc>
          <w:tcPr>
            <w:tcW w:w="130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BB40677" w14:textId="77777777" w:rsidR="00673BD8" w:rsidRPr="00576C5B" w:rsidRDefault="00673BD8" w:rsidP="00673BD8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  <w:lang w:val="en-GB"/>
              </w:rPr>
            </w:pPr>
            <w:r w:rsidRPr="00576C5B"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  <w:lang w:val="en-GB"/>
              </w:rPr>
              <w:t> </w:t>
            </w:r>
          </w:p>
        </w:tc>
        <w:tc>
          <w:tcPr>
            <w:tcW w:w="130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46904EE" w14:textId="77777777" w:rsidR="00673BD8" w:rsidRPr="00576C5B" w:rsidRDefault="00673BD8" w:rsidP="00673BD8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  <w:lang w:val="en-GB"/>
              </w:rPr>
            </w:pPr>
            <w:r w:rsidRPr="00576C5B"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  <w:lang w:val="en-GB"/>
              </w:rPr>
              <w:t> </w:t>
            </w:r>
          </w:p>
        </w:tc>
      </w:tr>
      <w:tr w:rsidR="005B6A29" w:rsidRPr="00576C5B" w14:paraId="15D203B4" w14:textId="77777777" w:rsidTr="007F30B0">
        <w:trPr>
          <w:gridBefore w:val="1"/>
          <w:wBefore w:w="10" w:type="dxa"/>
          <w:trHeight w:val="320"/>
        </w:trPr>
        <w:tc>
          <w:tcPr>
            <w:tcW w:w="10260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CC0049E" w14:textId="6BACE930" w:rsidR="005B6A29" w:rsidRDefault="005B6A29" w:rsidP="00174389">
            <w:pPr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</w:pPr>
            <w:r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  <w:t>List some of the different ingredients bought back from the explorations of the New World</w:t>
            </w:r>
          </w:p>
        </w:tc>
        <w:tc>
          <w:tcPr>
            <w:tcW w:w="130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D7DFE29" w14:textId="77777777" w:rsidR="005B6A29" w:rsidRPr="00576C5B" w:rsidRDefault="005B6A29" w:rsidP="00673BD8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  <w:lang w:val="en-GB"/>
              </w:rPr>
            </w:pPr>
          </w:p>
        </w:tc>
        <w:tc>
          <w:tcPr>
            <w:tcW w:w="130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58C3FCA" w14:textId="77777777" w:rsidR="005B6A29" w:rsidRPr="00576C5B" w:rsidRDefault="005B6A29" w:rsidP="00673BD8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  <w:lang w:val="en-GB"/>
              </w:rPr>
            </w:pPr>
          </w:p>
        </w:tc>
        <w:tc>
          <w:tcPr>
            <w:tcW w:w="130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077FA82" w14:textId="77777777" w:rsidR="005B6A29" w:rsidRPr="00576C5B" w:rsidRDefault="005B6A29" w:rsidP="00673BD8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  <w:lang w:val="en-GB"/>
              </w:rPr>
            </w:pPr>
          </w:p>
        </w:tc>
      </w:tr>
      <w:tr w:rsidR="00673BD8" w:rsidRPr="00576C5B" w14:paraId="6FA2B2B6" w14:textId="77777777" w:rsidTr="007F30B0">
        <w:trPr>
          <w:gridBefore w:val="1"/>
          <w:wBefore w:w="10" w:type="dxa"/>
          <w:trHeight w:val="520"/>
        </w:trPr>
        <w:tc>
          <w:tcPr>
            <w:tcW w:w="14160" w:type="dxa"/>
            <w:gridSpan w:val="8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000000" w:fill="EEECE1"/>
            <w:vAlign w:val="center"/>
            <w:hideMark/>
          </w:tcPr>
          <w:p w14:paraId="6C2557B5" w14:textId="182611C8" w:rsidR="00673BD8" w:rsidRPr="00576C5B" w:rsidRDefault="005B6A29" w:rsidP="00673BD8">
            <w:pPr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  <w:lang w:val="en-GB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  <w:lang w:val="en-GB"/>
              </w:rPr>
              <w:t>Vesalius and Sydenham</w:t>
            </w:r>
          </w:p>
        </w:tc>
      </w:tr>
      <w:tr w:rsidR="00673BD8" w:rsidRPr="00576C5B" w14:paraId="6DD15DAF" w14:textId="77777777" w:rsidTr="007F30B0">
        <w:trPr>
          <w:gridBefore w:val="1"/>
          <w:wBefore w:w="10" w:type="dxa"/>
          <w:trHeight w:val="320"/>
        </w:trPr>
        <w:tc>
          <w:tcPr>
            <w:tcW w:w="10260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FAEE8FA" w14:textId="782A130C" w:rsidR="00673BD8" w:rsidRPr="00576C5B" w:rsidRDefault="005B6A29" w:rsidP="00673BD8">
            <w:pPr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</w:pPr>
            <w:r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  <w:t>Describe Vesalius’ early life</w:t>
            </w:r>
          </w:p>
        </w:tc>
        <w:tc>
          <w:tcPr>
            <w:tcW w:w="130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42C9837" w14:textId="77777777" w:rsidR="00673BD8" w:rsidRPr="00576C5B" w:rsidRDefault="00673BD8" w:rsidP="00673BD8">
            <w:pPr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</w:pPr>
            <w:r w:rsidRPr="00576C5B"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  <w:t> </w:t>
            </w:r>
          </w:p>
        </w:tc>
        <w:tc>
          <w:tcPr>
            <w:tcW w:w="130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DD81DD8" w14:textId="77777777" w:rsidR="00673BD8" w:rsidRPr="00576C5B" w:rsidRDefault="00673BD8" w:rsidP="00673BD8">
            <w:pPr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</w:pPr>
            <w:r w:rsidRPr="00576C5B"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  <w:t> </w:t>
            </w:r>
          </w:p>
        </w:tc>
        <w:tc>
          <w:tcPr>
            <w:tcW w:w="130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6FDB339" w14:textId="77777777" w:rsidR="00673BD8" w:rsidRPr="00576C5B" w:rsidRDefault="00673BD8" w:rsidP="00673BD8">
            <w:pPr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</w:pPr>
            <w:r w:rsidRPr="00576C5B"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  <w:t> </w:t>
            </w:r>
          </w:p>
        </w:tc>
      </w:tr>
      <w:tr w:rsidR="00673BD8" w:rsidRPr="00576C5B" w14:paraId="29C54C20" w14:textId="77777777" w:rsidTr="007F30B0">
        <w:trPr>
          <w:gridBefore w:val="1"/>
          <w:wBefore w:w="10" w:type="dxa"/>
          <w:trHeight w:val="540"/>
        </w:trPr>
        <w:tc>
          <w:tcPr>
            <w:tcW w:w="10260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403E376" w14:textId="724E28EE" w:rsidR="00673BD8" w:rsidRPr="00576C5B" w:rsidRDefault="005B6A29" w:rsidP="00673BD8">
            <w:pPr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</w:pPr>
            <w:r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  <w:t>List Vesalius’ two most important works</w:t>
            </w:r>
          </w:p>
        </w:tc>
        <w:tc>
          <w:tcPr>
            <w:tcW w:w="130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439D418" w14:textId="77777777" w:rsidR="00673BD8" w:rsidRPr="00576C5B" w:rsidRDefault="00673BD8" w:rsidP="00673BD8">
            <w:pPr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</w:pPr>
            <w:r w:rsidRPr="00576C5B"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  <w:t> </w:t>
            </w:r>
          </w:p>
        </w:tc>
        <w:tc>
          <w:tcPr>
            <w:tcW w:w="130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98A9FB1" w14:textId="77777777" w:rsidR="00673BD8" w:rsidRPr="00576C5B" w:rsidRDefault="00673BD8" w:rsidP="00673BD8">
            <w:pPr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</w:pPr>
            <w:r w:rsidRPr="00576C5B"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  <w:t> </w:t>
            </w:r>
          </w:p>
        </w:tc>
        <w:tc>
          <w:tcPr>
            <w:tcW w:w="130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61D36A0" w14:textId="77777777" w:rsidR="00673BD8" w:rsidRPr="00576C5B" w:rsidRDefault="00673BD8" w:rsidP="00673BD8">
            <w:pPr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</w:pPr>
            <w:r w:rsidRPr="00576C5B"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  <w:t> </w:t>
            </w:r>
          </w:p>
        </w:tc>
      </w:tr>
      <w:tr w:rsidR="00673BD8" w:rsidRPr="00576C5B" w14:paraId="63FFDEEB" w14:textId="77777777" w:rsidTr="007F30B0">
        <w:trPr>
          <w:gridBefore w:val="1"/>
          <w:wBefore w:w="10" w:type="dxa"/>
          <w:trHeight w:val="320"/>
        </w:trPr>
        <w:tc>
          <w:tcPr>
            <w:tcW w:w="10260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10643B7" w14:textId="605E4300" w:rsidR="00673BD8" w:rsidRPr="00EB55BF" w:rsidRDefault="005B6A29" w:rsidP="00673BD8">
            <w:pPr>
              <w:rPr>
                <w:rFonts w:ascii="Arial" w:eastAsia="Times New Roman" w:hAnsi="Arial" w:cs="Arial"/>
                <w:bCs/>
                <w:color w:val="000000"/>
                <w:sz w:val="22"/>
                <w:szCs w:val="22"/>
                <w:lang w:val="en-GB"/>
              </w:rPr>
            </w:pPr>
            <w:r>
              <w:rPr>
                <w:rFonts w:ascii="Arial" w:eastAsia="Times New Roman" w:hAnsi="Arial" w:cs="Arial"/>
                <w:bCs/>
                <w:color w:val="000000"/>
                <w:sz w:val="22"/>
                <w:szCs w:val="22"/>
                <w:lang w:val="en-GB"/>
              </w:rPr>
              <w:t>Describe at least 2 consequences/impact of Vesalius’ work</w:t>
            </w:r>
          </w:p>
        </w:tc>
        <w:tc>
          <w:tcPr>
            <w:tcW w:w="130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8608006" w14:textId="77777777" w:rsidR="00673BD8" w:rsidRPr="00576C5B" w:rsidRDefault="00673BD8" w:rsidP="00673BD8">
            <w:pPr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</w:pPr>
            <w:r w:rsidRPr="00576C5B"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  <w:t> </w:t>
            </w:r>
          </w:p>
        </w:tc>
        <w:tc>
          <w:tcPr>
            <w:tcW w:w="130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91C3706" w14:textId="77777777" w:rsidR="00673BD8" w:rsidRPr="00576C5B" w:rsidRDefault="00673BD8" w:rsidP="00673BD8">
            <w:pPr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</w:pPr>
            <w:r w:rsidRPr="00576C5B"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  <w:t> </w:t>
            </w:r>
          </w:p>
        </w:tc>
        <w:tc>
          <w:tcPr>
            <w:tcW w:w="130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A77E101" w14:textId="77777777" w:rsidR="00673BD8" w:rsidRPr="00576C5B" w:rsidRDefault="00673BD8" w:rsidP="00673BD8">
            <w:pPr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</w:pPr>
            <w:r w:rsidRPr="00576C5B"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  <w:t> </w:t>
            </w:r>
          </w:p>
        </w:tc>
      </w:tr>
      <w:tr w:rsidR="00673BD8" w:rsidRPr="00576C5B" w14:paraId="57CAC169" w14:textId="77777777" w:rsidTr="007F30B0">
        <w:trPr>
          <w:gridBefore w:val="1"/>
          <w:wBefore w:w="10" w:type="dxa"/>
          <w:trHeight w:val="320"/>
        </w:trPr>
        <w:tc>
          <w:tcPr>
            <w:tcW w:w="10260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A17CB70" w14:textId="6D0BA403" w:rsidR="00673BD8" w:rsidRPr="00EB55BF" w:rsidRDefault="006B252E" w:rsidP="00673BD8">
            <w:pPr>
              <w:rPr>
                <w:rFonts w:ascii="Arial" w:eastAsia="Times New Roman" w:hAnsi="Arial" w:cs="Arial"/>
                <w:bCs/>
                <w:color w:val="000000"/>
                <w:sz w:val="22"/>
                <w:szCs w:val="22"/>
                <w:lang w:val="en-GB"/>
              </w:rPr>
            </w:pPr>
            <w:r>
              <w:rPr>
                <w:rFonts w:ascii="Arial" w:eastAsia="Times New Roman" w:hAnsi="Arial" w:cs="Arial"/>
                <w:bCs/>
                <w:color w:val="000000"/>
                <w:sz w:val="22"/>
                <w:szCs w:val="22"/>
                <w:lang w:val="en-GB"/>
              </w:rPr>
              <w:t>Explain why Vesalius didn’t have an immediate impact</w:t>
            </w:r>
          </w:p>
        </w:tc>
        <w:tc>
          <w:tcPr>
            <w:tcW w:w="130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DE4815F" w14:textId="77777777" w:rsidR="00673BD8" w:rsidRPr="00576C5B" w:rsidRDefault="00673BD8" w:rsidP="00673BD8">
            <w:pPr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</w:pPr>
            <w:r w:rsidRPr="00576C5B"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  <w:t> </w:t>
            </w:r>
          </w:p>
        </w:tc>
        <w:tc>
          <w:tcPr>
            <w:tcW w:w="130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243F2C1" w14:textId="77777777" w:rsidR="00673BD8" w:rsidRPr="00576C5B" w:rsidRDefault="00673BD8" w:rsidP="00673BD8">
            <w:pPr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</w:pPr>
            <w:r w:rsidRPr="00576C5B"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  <w:t> </w:t>
            </w:r>
          </w:p>
        </w:tc>
        <w:tc>
          <w:tcPr>
            <w:tcW w:w="130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3C49666" w14:textId="77777777" w:rsidR="00673BD8" w:rsidRPr="00576C5B" w:rsidRDefault="00673BD8" w:rsidP="00673BD8">
            <w:pPr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</w:pPr>
            <w:r w:rsidRPr="00576C5B"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  <w:t> </w:t>
            </w:r>
          </w:p>
        </w:tc>
      </w:tr>
      <w:tr w:rsidR="00673BD8" w:rsidRPr="00576C5B" w14:paraId="53F35618" w14:textId="77777777" w:rsidTr="007F30B0">
        <w:trPr>
          <w:gridBefore w:val="1"/>
          <w:wBefore w:w="10" w:type="dxa"/>
          <w:trHeight w:val="780"/>
        </w:trPr>
        <w:tc>
          <w:tcPr>
            <w:tcW w:w="14160" w:type="dxa"/>
            <w:gridSpan w:val="8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000000" w:fill="EEECE1"/>
            <w:vAlign w:val="center"/>
            <w:hideMark/>
          </w:tcPr>
          <w:p w14:paraId="186ACAD0" w14:textId="040E38FC" w:rsidR="00673BD8" w:rsidRPr="00576C5B" w:rsidRDefault="006B252E" w:rsidP="00673BD8">
            <w:pPr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  <w:lang w:val="en-GB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  <w:lang w:val="en-GB"/>
              </w:rPr>
              <w:lastRenderedPageBreak/>
              <w:t>William Harvey</w:t>
            </w:r>
          </w:p>
        </w:tc>
      </w:tr>
      <w:tr w:rsidR="00673BD8" w:rsidRPr="00576C5B" w14:paraId="705DF3F8" w14:textId="77777777" w:rsidTr="007F30B0">
        <w:trPr>
          <w:gridBefore w:val="1"/>
          <w:wBefore w:w="10" w:type="dxa"/>
          <w:trHeight w:val="320"/>
        </w:trPr>
        <w:tc>
          <w:tcPr>
            <w:tcW w:w="10260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93AA9F7" w14:textId="46FDC03C" w:rsidR="00673BD8" w:rsidRDefault="006B252E" w:rsidP="00673BD8">
            <w:pPr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</w:pPr>
            <w:r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  <w:t>Describe Harvey’s early life</w:t>
            </w:r>
          </w:p>
        </w:tc>
        <w:tc>
          <w:tcPr>
            <w:tcW w:w="130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A973B01" w14:textId="77777777" w:rsidR="00673BD8" w:rsidRPr="00576C5B" w:rsidRDefault="00673BD8" w:rsidP="00673BD8">
            <w:pPr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</w:pPr>
          </w:p>
        </w:tc>
        <w:tc>
          <w:tcPr>
            <w:tcW w:w="130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6BF59C6" w14:textId="77777777" w:rsidR="00673BD8" w:rsidRPr="00576C5B" w:rsidRDefault="00673BD8" w:rsidP="00673BD8">
            <w:pPr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</w:pPr>
          </w:p>
        </w:tc>
        <w:tc>
          <w:tcPr>
            <w:tcW w:w="130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5E3D48C" w14:textId="77777777" w:rsidR="00673BD8" w:rsidRPr="00576C5B" w:rsidRDefault="00673BD8" w:rsidP="00673BD8">
            <w:pPr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</w:pPr>
          </w:p>
        </w:tc>
      </w:tr>
      <w:tr w:rsidR="00673BD8" w:rsidRPr="00576C5B" w14:paraId="040AC913" w14:textId="77777777" w:rsidTr="007F30B0">
        <w:trPr>
          <w:gridBefore w:val="1"/>
          <w:wBefore w:w="10" w:type="dxa"/>
          <w:trHeight w:val="320"/>
        </w:trPr>
        <w:tc>
          <w:tcPr>
            <w:tcW w:w="10260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F656D9F" w14:textId="3CA3B739" w:rsidR="00673BD8" w:rsidRPr="00576C5B" w:rsidRDefault="006B252E" w:rsidP="00673BD8">
            <w:pPr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</w:pPr>
            <w:r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  <w:t>List the key points of his discovery of the Circulation of the Blood</w:t>
            </w:r>
          </w:p>
        </w:tc>
        <w:tc>
          <w:tcPr>
            <w:tcW w:w="130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12B68C4" w14:textId="77777777" w:rsidR="00673BD8" w:rsidRPr="00576C5B" w:rsidRDefault="00673BD8" w:rsidP="00673BD8">
            <w:pPr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</w:pPr>
            <w:r w:rsidRPr="00576C5B"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  <w:t> </w:t>
            </w:r>
          </w:p>
        </w:tc>
        <w:tc>
          <w:tcPr>
            <w:tcW w:w="130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95F18A6" w14:textId="77777777" w:rsidR="00673BD8" w:rsidRPr="00576C5B" w:rsidRDefault="00673BD8" w:rsidP="00673BD8">
            <w:pPr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</w:pPr>
            <w:r w:rsidRPr="00576C5B"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  <w:t> </w:t>
            </w:r>
          </w:p>
        </w:tc>
        <w:tc>
          <w:tcPr>
            <w:tcW w:w="130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0414BEF" w14:textId="77777777" w:rsidR="00673BD8" w:rsidRPr="00576C5B" w:rsidRDefault="00673BD8" w:rsidP="00673BD8">
            <w:pPr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</w:pPr>
            <w:r w:rsidRPr="00576C5B"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  <w:t> </w:t>
            </w:r>
          </w:p>
        </w:tc>
      </w:tr>
      <w:tr w:rsidR="00673BD8" w:rsidRPr="00576C5B" w14:paraId="14D76F17" w14:textId="77777777" w:rsidTr="007F30B0">
        <w:trPr>
          <w:gridBefore w:val="1"/>
          <w:wBefore w:w="10" w:type="dxa"/>
          <w:trHeight w:val="320"/>
        </w:trPr>
        <w:tc>
          <w:tcPr>
            <w:tcW w:w="10260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CD088B0" w14:textId="43A96568" w:rsidR="00673BD8" w:rsidRPr="00576C5B" w:rsidRDefault="006B252E" w:rsidP="00673BD8">
            <w:pPr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</w:pPr>
            <w:r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  <w:t>Explain why his work was a major breakthrough in anatomy</w:t>
            </w:r>
          </w:p>
        </w:tc>
        <w:tc>
          <w:tcPr>
            <w:tcW w:w="130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71896E9" w14:textId="77777777" w:rsidR="00673BD8" w:rsidRPr="00576C5B" w:rsidRDefault="00673BD8" w:rsidP="00673BD8">
            <w:pPr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</w:pPr>
            <w:r w:rsidRPr="00576C5B"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  <w:t> </w:t>
            </w:r>
          </w:p>
        </w:tc>
        <w:tc>
          <w:tcPr>
            <w:tcW w:w="130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56253B7" w14:textId="77777777" w:rsidR="00673BD8" w:rsidRPr="00576C5B" w:rsidRDefault="00673BD8" w:rsidP="00673BD8">
            <w:pPr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</w:pPr>
            <w:r w:rsidRPr="00576C5B"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  <w:t> </w:t>
            </w:r>
          </w:p>
        </w:tc>
        <w:tc>
          <w:tcPr>
            <w:tcW w:w="130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83282FA" w14:textId="77777777" w:rsidR="00673BD8" w:rsidRPr="00576C5B" w:rsidRDefault="00673BD8" w:rsidP="00673BD8">
            <w:pPr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</w:pPr>
            <w:r w:rsidRPr="00576C5B"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  <w:t> </w:t>
            </w:r>
          </w:p>
        </w:tc>
      </w:tr>
      <w:tr w:rsidR="00673BD8" w:rsidRPr="00576C5B" w14:paraId="079941E5" w14:textId="77777777" w:rsidTr="007F30B0">
        <w:trPr>
          <w:gridBefore w:val="1"/>
          <w:wBefore w:w="10" w:type="dxa"/>
          <w:trHeight w:val="320"/>
        </w:trPr>
        <w:tc>
          <w:tcPr>
            <w:tcW w:w="10260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7CD76A9" w14:textId="2B74EADF" w:rsidR="00673BD8" w:rsidRDefault="006B252E" w:rsidP="00673BD8">
            <w:pPr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</w:pPr>
            <w:r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  <w:t>Explain why he had a limited impact at the time, on diagnosis and treatment</w:t>
            </w:r>
          </w:p>
        </w:tc>
        <w:tc>
          <w:tcPr>
            <w:tcW w:w="130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04DF8CE" w14:textId="77777777" w:rsidR="00673BD8" w:rsidRPr="00576C5B" w:rsidRDefault="00673BD8" w:rsidP="00673BD8">
            <w:pPr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</w:pPr>
          </w:p>
        </w:tc>
        <w:tc>
          <w:tcPr>
            <w:tcW w:w="130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A4EAE49" w14:textId="77777777" w:rsidR="00673BD8" w:rsidRPr="00576C5B" w:rsidRDefault="00673BD8" w:rsidP="00673BD8">
            <w:pPr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</w:pPr>
          </w:p>
        </w:tc>
        <w:tc>
          <w:tcPr>
            <w:tcW w:w="130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780E9E1" w14:textId="77777777" w:rsidR="00673BD8" w:rsidRPr="00576C5B" w:rsidRDefault="00673BD8" w:rsidP="00673BD8">
            <w:pPr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</w:pPr>
          </w:p>
        </w:tc>
      </w:tr>
      <w:tr w:rsidR="00673BD8" w:rsidRPr="00576C5B" w14:paraId="2FF6F87B" w14:textId="77777777" w:rsidTr="007F30B0">
        <w:trPr>
          <w:gridBefore w:val="1"/>
          <w:wBefore w:w="10" w:type="dxa"/>
          <w:trHeight w:val="520"/>
        </w:trPr>
        <w:tc>
          <w:tcPr>
            <w:tcW w:w="14160" w:type="dxa"/>
            <w:gridSpan w:val="8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000000" w:fill="EEECE1"/>
            <w:vAlign w:val="center"/>
            <w:hideMark/>
          </w:tcPr>
          <w:p w14:paraId="79D65E92" w14:textId="629AEA3D" w:rsidR="00673BD8" w:rsidRPr="00576C5B" w:rsidRDefault="002164FB" w:rsidP="00673BD8">
            <w:pPr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  <w:lang w:val="en-GB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  <w:lang w:val="en-GB"/>
              </w:rPr>
              <w:t>Transmission of ideas</w:t>
            </w:r>
          </w:p>
        </w:tc>
      </w:tr>
      <w:tr w:rsidR="00673BD8" w:rsidRPr="00576C5B" w14:paraId="2F136393" w14:textId="77777777" w:rsidTr="007F30B0">
        <w:trPr>
          <w:gridBefore w:val="1"/>
          <w:wBefore w:w="10" w:type="dxa"/>
          <w:trHeight w:val="320"/>
        </w:trPr>
        <w:tc>
          <w:tcPr>
            <w:tcW w:w="10260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0A760D3" w14:textId="120BC751" w:rsidR="00673BD8" w:rsidRDefault="002164FB" w:rsidP="00673BD8">
            <w:pPr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</w:pPr>
            <w:r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  <w:t>Describe what the Printing Press was, who invented it and when</w:t>
            </w:r>
          </w:p>
        </w:tc>
        <w:tc>
          <w:tcPr>
            <w:tcW w:w="130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03A45D6" w14:textId="77777777" w:rsidR="00673BD8" w:rsidRPr="00576C5B" w:rsidRDefault="00673BD8" w:rsidP="00673BD8">
            <w:pPr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</w:pPr>
          </w:p>
        </w:tc>
        <w:tc>
          <w:tcPr>
            <w:tcW w:w="130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695EBA5" w14:textId="77777777" w:rsidR="00673BD8" w:rsidRPr="00576C5B" w:rsidRDefault="00673BD8" w:rsidP="00673BD8">
            <w:pPr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</w:pPr>
          </w:p>
        </w:tc>
        <w:tc>
          <w:tcPr>
            <w:tcW w:w="130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07E0F07" w14:textId="77777777" w:rsidR="00673BD8" w:rsidRPr="00576C5B" w:rsidRDefault="00673BD8" w:rsidP="00673BD8">
            <w:pPr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</w:pPr>
          </w:p>
        </w:tc>
      </w:tr>
      <w:tr w:rsidR="00673BD8" w:rsidRPr="00576C5B" w14:paraId="477A0F60" w14:textId="77777777" w:rsidTr="007F30B0">
        <w:trPr>
          <w:gridBefore w:val="1"/>
          <w:wBefore w:w="10" w:type="dxa"/>
          <w:trHeight w:val="320"/>
        </w:trPr>
        <w:tc>
          <w:tcPr>
            <w:tcW w:w="10260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5DFC4C3" w14:textId="4EF18FE2" w:rsidR="00673BD8" w:rsidRPr="00576C5B" w:rsidRDefault="002164FB" w:rsidP="00673BD8">
            <w:pPr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</w:pPr>
            <w:r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  <w:t>Explain why it had an impact on medical training and sharing of ideas</w:t>
            </w:r>
          </w:p>
        </w:tc>
        <w:tc>
          <w:tcPr>
            <w:tcW w:w="130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48C35D2" w14:textId="77777777" w:rsidR="00673BD8" w:rsidRPr="00576C5B" w:rsidRDefault="00673BD8" w:rsidP="00673BD8">
            <w:pPr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</w:pPr>
            <w:r w:rsidRPr="00576C5B"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  <w:t> </w:t>
            </w:r>
          </w:p>
        </w:tc>
        <w:tc>
          <w:tcPr>
            <w:tcW w:w="130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1F98FFB" w14:textId="77777777" w:rsidR="00673BD8" w:rsidRPr="00576C5B" w:rsidRDefault="00673BD8" w:rsidP="00673BD8">
            <w:pPr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</w:pPr>
            <w:r w:rsidRPr="00576C5B"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  <w:t> </w:t>
            </w:r>
          </w:p>
        </w:tc>
        <w:tc>
          <w:tcPr>
            <w:tcW w:w="130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E157017" w14:textId="77777777" w:rsidR="00673BD8" w:rsidRPr="00576C5B" w:rsidRDefault="00673BD8" w:rsidP="00673BD8">
            <w:pPr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</w:pPr>
            <w:r w:rsidRPr="00576C5B"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  <w:t> </w:t>
            </w:r>
          </w:p>
        </w:tc>
      </w:tr>
      <w:tr w:rsidR="00673BD8" w:rsidRPr="00576C5B" w14:paraId="2761C6A9" w14:textId="77777777" w:rsidTr="007F30B0">
        <w:trPr>
          <w:gridBefore w:val="1"/>
          <w:wBefore w:w="10" w:type="dxa"/>
          <w:trHeight w:val="320"/>
        </w:trPr>
        <w:tc>
          <w:tcPr>
            <w:tcW w:w="10260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0ACBACE" w14:textId="56F0D689" w:rsidR="00673BD8" w:rsidRDefault="002164FB" w:rsidP="00673BD8">
            <w:pPr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</w:pPr>
            <w:r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  <w:t>Explain how it took control of ideas away from the Church</w:t>
            </w:r>
          </w:p>
        </w:tc>
        <w:tc>
          <w:tcPr>
            <w:tcW w:w="130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D873E02" w14:textId="77777777" w:rsidR="00673BD8" w:rsidRPr="00576C5B" w:rsidRDefault="00673BD8" w:rsidP="00673BD8">
            <w:pPr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</w:pPr>
          </w:p>
        </w:tc>
        <w:tc>
          <w:tcPr>
            <w:tcW w:w="130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862D65F" w14:textId="77777777" w:rsidR="00673BD8" w:rsidRPr="00576C5B" w:rsidRDefault="00673BD8" w:rsidP="00673BD8">
            <w:pPr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</w:pPr>
          </w:p>
        </w:tc>
        <w:tc>
          <w:tcPr>
            <w:tcW w:w="130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2C70043" w14:textId="77777777" w:rsidR="00673BD8" w:rsidRPr="00576C5B" w:rsidRDefault="00673BD8" w:rsidP="00673BD8">
            <w:pPr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</w:pPr>
          </w:p>
        </w:tc>
      </w:tr>
      <w:tr w:rsidR="00673BD8" w:rsidRPr="00576C5B" w14:paraId="5F82E45A" w14:textId="77777777" w:rsidTr="007F30B0">
        <w:trPr>
          <w:gridBefore w:val="1"/>
          <w:wBefore w:w="10" w:type="dxa"/>
          <w:trHeight w:val="320"/>
        </w:trPr>
        <w:tc>
          <w:tcPr>
            <w:tcW w:w="10260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D0EFD56" w14:textId="51392BD7" w:rsidR="00673BD8" w:rsidRDefault="002164FB" w:rsidP="00673BD8">
            <w:pPr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</w:pPr>
            <w:r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  <w:t>Describe what the Royal Society was, when it was set up and where</w:t>
            </w:r>
          </w:p>
        </w:tc>
        <w:tc>
          <w:tcPr>
            <w:tcW w:w="130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319C912" w14:textId="77777777" w:rsidR="00673BD8" w:rsidRPr="00576C5B" w:rsidRDefault="00673BD8" w:rsidP="00673BD8">
            <w:pPr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</w:pPr>
          </w:p>
        </w:tc>
        <w:tc>
          <w:tcPr>
            <w:tcW w:w="130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F43A90E" w14:textId="77777777" w:rsidR="00673BD8" w:rsidRPr="00576C5B" w:rsidRDefault="00673BD8" w:rsidP="00673BD8">
            <w:pPr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</w:pPr>
          </w:p>
        </w:tc>
        <w:tc>
          <w:tcPr>
            <w:tcW w:w="130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1B95F1F" w14:textId="77777777" w:rsidR="00673BD8" w:rsidRPr="00576C5B" w:rsidRDefault="00673BD8" w:rsidP="00673BD8">
            <w:pPr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</w:pPr>
          </w:p>
        </w:tc>
      </w:tr>
      <w:tr w:rsidR="002164FB" w:rsidRPr="00576C5B" w14:paraId="37191D9D" w14:textId="77777777" w:rsidTr="007F30B0">
        <w:trPr>
          <w:gridBefore w:val="1"/>
          <w:wBefore w:w="10" w:type="dxa"/>
          <w:trHeight w:val="320"/>
        </w:trPr>
        <w:tc>
          <w:tcPr>
            <w:tcW w:w="10260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93BCC03" w14:textId="106B89C6" w:rsidR="002164FB" w:rsidRDefault="002164FB" w:rsidP="00673BD8">
            <w:pPr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</w:pPr>
            <w:r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  <w:t>State two scientific discoveries during this period</w:t>
            </w:r>
          </w:p>
        </w:tc>
        <w:tc>
          <w:tcPr>
            <w:tcW w:w="130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60E8879" w14:textId="77777777" w:rsidR="002164FB" w:rsidRPr="00576C5B" w:rsidRDefault="002164FB" w:rsidP="00673BD8">
            <w:pPr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</w:pPr>
          </w:p>
        </w:tc>
        <w:tc>
          <w:tcPr>
            <w:tcW w:w="130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6966DAF" w14:textId="77777777" w:rsidR="002164FB" w:rsidRPr="00576C5B" w:rsidRDefault="002164FB" w:rsidP="00673BD8">
            <w:pPr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</w:pPr>
          </w:p>
        </w:tc>
        <w:tc>
          <w:tcPr>
            <w:tcW w:w="130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3FAC9B6" w14:textId="77777777" w:rsidR="002164FB" w:rsidRPr="00576C5B" w:rsidRDefault="002164FB" w:rsidP="00673BD8">
            <w:pPr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</w:pPr>
          </w:p>
        </w:tc>
      </w:tr>
      <w:tr w:rsidR="00673BD8" w:rsidRPr="00576C5B" w14:paraId="40463D38" w14:textId="77777777" w:rsidTr="007F30B0">
        <w:trPr>
          <w:gridBefore w:val="1"/>
          <w:wBefore w:w="10" w:type="dxa"/>
          <w:trHeight w:val="320"/>
        </w:trPr>
        <w:tc>
          <w:tcPr>
            <w:tcW w:w="10260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B7F4476" w14:textId="4F5EB2E0" w:rsidR="00673BD8" w:rsidRDefault="002164FB" w:rsidP="00673BD8">
            <w:pPr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</w:pPr>
            <w:r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  <w:t>Give a definition for ‘Philosophical Transactions’</w:t>
            </w:r>
          </w:p>
        </w:tc>
        <w:tc>
          <w:tcPr>
            <w:tcW w:w="130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C722EB2" w14:textId="77777777" w:rsidR="00673BD8" w:rsidRPr="00576C5B" w:rsidRDefault="00673BD8" w:rsidP="00673BD8">
            <w:pPr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</w:pPr>
          </w:p>
        </w:tc>
        <w:tc>
          <w:tcPr>
            <w:tcW w:w="130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376359C" w14:textId="77777777" w:rsidR="00673BD8" w:rsidRPr="00576C5B" w:rsidRDefault="00673BD8" w:rsidP="00673BD8">
            <w:pPr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</w:pPr>
          </w:p>
        </w:tc>
        <w:tc>
          <w:tcPr>
            <w:tcW w:w="130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8F37E6F" w14:textId="77777777" w:rsidR="00673BD8" w:rsidRPr="00576C5B" w:rsidRDefault="00673BD8" w:rsidP="00673BD8">
            <w:pPr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</w:pPr>
          </w:p>
        </w:tc>
      </w:tr>
      <w:tr w:rsidR="002164FB" w:rsidRPr="00576C5B" w14:paraId="65B1D001" w14:textId="77777777" w:rsidTr="007F30B0">
        <w:trPr>
          <w:gridBefore w:val="1"/>
          <w:wBefore w:w="10" w:type="dxa"/>
          <w:trHeight w:val="320"/>
        </w:trPr>
        <w:tc>
          <w:tcPr>
            <w:tcW w:w="10260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D1F24AA" w14:textId="45CBE02A" w:rsidR="002164FB" w:rsidRDefault="002164FB" w:rsidP="002164FB">
            <w:pPr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</w:pPr>
            <w:r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  <w:t>Explain why the founding of the Royal Society led to huge progress during the Renaissance</w:t>
            </w:r>
          </w:p>
        </w:tc>
        <w:tc>
          <w:tcPr>
            <w:tcW w:w="130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ECE76E2" w14:textId="77777777" w:rsidR="002164FB" w:rsidRPr="00576C5B" w:rsidRDefault="002164FB" w:rsidP="002164FB">
            <w:pPr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</w:pPr>
          </w:p>
        </w:tc>
        <w:tc>
          <w:tcPr>
            <w:tcW w:w="130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1B39B7D" w14:textId="77777777" w:rsidR="002164FB" w:rsidRPr="00576C5B" w:rsidRDefault="002164FB" w:rsidP="002164FB">
            <w:pPr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</w:pPr>
          </w:p>
        </w:tc>
        <w:tc>
          <w:tcPr>
            <w:tcW w:w="130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260C6A7" w14:textId="77777777" w:rsidR="002164FB" w:rsidRPr="00576C5B" w:rsidRDefault="002164FB" w:rsidP="002164FB">
            <w:pPr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</w:pPr>
          </w:p>
        </w:tc>
      </w:tr>
      <w:tr w:rsidR="002164FB" w:rsidRPr="00576C5B" w14:paraId="3D710D63" w14:textId="77777777" w:rsidTr="007F30B0">
        <w:trPr>
          <w:gridBefore w:val="1"/>
          <w:wBefore w:w="10" w:type="dxa"/>
          <w:trHeight w:val="520"/>
        </w:trPr>
        <w:tc>
          <w:tcPr>
            <w:tcW w:w="14160" w:type="dxa"/>
            <w:gridSpan w:val="8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000000" w:fill="EEECE1"/>
            <w:vAlign w:val="center"/>
            <w:hideMark/>
          </w:tcPr>
          <w:p w14:paraId="64201275" w14:textId="00478185" w:rsidR="002164FB" w:rsidRPr="00576C5B" w:rsidRDefault="002164FB" w:rsidP="002164FB">
            <w:pPr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  <w:lang w:val="en-GB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  <w:lang w:val="en-GB"/>
              </w:rPr>
              <w:t>Continuity in treatment</w:t>
            </w:r>
          </w:p>
        </w:tc>
      </w:tr>
      <w:tr w:rsidR="002164FB" w:rsidRPr="00576C5B" w14:paraId="60738415" w14:textId="77777777" w:rsidTr="007F30B0">
        <w:trPr>
          <w:gridBefore w:val="1"/>
          <w:wBefore w:w="10" w:type="dxa"/>
          <w:trHeight w:val="320"/>
        </w:trPr>
        <w:tc>
          <w:tcPr>
            <w:tcW w:w="10260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51B649C" w14:textId="293D4155" w:rsidR="002164FB" w:rsidRDefault="002164FB" w:rsidP="002164FB">
            <w:pPr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</w:pPr>
            <w:r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  <w:t>Describe how and why bloodletting continued during the Renaissance</w:t>
            </w:r>
          </w:p>
        </w:tc>
        <w:tc>
          <w:tcPr>
            <w:tcW w:w="130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6EF7FBF" w14:textId="77777777" w:rsidR="002164FB" w:rsidRPr="00576C5B" w:rsidRDefault="002164FB" w:rsidP="002164FB">
            <w:pPr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</w:pPr>
          </w:p>
        </w:tc>
        <w:tc>
          <w:tcPr>
            <w:tcW w:w="130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D04C2BD" w14:textId="77777777" w:rsidR="002164FB" w:rsidRPr="00576C5B" w:rsidRDefault="002164FB" w:rsidP="002164FB">
            <w:pPr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</w:pPr>
          </w:p>
        </w:tc>
        <w:tc>
          <w:tcPr>
            <w:tcW w:w="130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AAFAC59" w14:textId="77777777" w:rsidR="002164FB" w:rsidRPr="00576C5B" w:rsidRDefault="002164FB" w:rsidP="002164FB">
            <w:pPr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</w:pPr>
          </w:p>
        </w:tc>
      </w:tr>
      <w:tr w:rsidR="002164FB" w:rsidRPr="00576C5B" w14:paraId="7F14D6CA" w14:textId="77777777" w:rsidTr="007F30B0">
        <w:trPr>
          <w:gridBefore w:val="1"/>
          <w:wBefore w:w="10" w:type="dxa"/>
          <w:trHeight w:val="320"/>
        </w:trPr>
        <w:tc>
          <w:tcPr>
            <w:tcW w:w="10260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A9F0AD8" w14:textId="01600C70" w:rsidR="002164FB" w:rsidRPr="00576C5B" w:rsidRDefault="002164FB" w:rsidP="002164FB">
            <w:pPr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</w:pPr>
            <w:r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  <w:t>Summarise why some doctors still believed the work of Galen</w:t>
            </w:r>
          </w:p>
        </w:tc>
        <w:tc>
          <w:tcPr>
            <w:tcW w:w="130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26FEBEA" w14:textId="77777777" w:rsidR="002164FB" w:rsidRPr="00576C5B" w:rsidRDefault="002164FB" w:rsidP="002164FB">
            <w:pPr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</w:pPr>
            <w:r w:rsidRPr="00576C5B"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  <w:t> </w:t>
            </w:r>
          </w:p>
        </w:tc>
        <w:tc>
          <w:tcPr>
            <w:tcW w:w="130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ABA5BFB" w14:textId="77777777" w:rsidR="002164FB" w:rsidRPr="00576C5B" w:rsidRDefault="002164FB" w:rsidP="002164FB">
            <w:pPr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</w:pPr>
            <w:r w:rsidRPr="00576C5B"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  <w:t> </w:t>
            </w:r>
          </w:p>
        </w:tc>
        <w:tc>
          <w:tcPr>
            <w:tcW w:w="130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A677C35" w14:textId="77777777" w:rsidR="002164FB" w:rsidRPr="00576C5B" w:rsidRDefault="002164FB" w:rsidP="002164FB">
            <w:pPr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</w:pPr>
            <w:r w:rsidRPr="00576C5B"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  <w:t> </w:t>
            </w:r>
          </w:p>
        </w:tc>
      </w:tr>
      <w:tr w:rsidR="002164FB" w:rsidRPr="00576C5B" w14:paraId="00EC4B15" w14:textId="77777777" w:rsidTr="007F30B0">
        <w:trPr>
          <w:gridBefore w:val="1"/>
          <w:wBefore w:w="10" w:type="dxa"/>
          <w:trHeight w:val="320"/>
        </w:trPr>
        <w:tc>
          <w:tcPr>
            <w:tcW w:w="10260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D8105E8" w14:textId="20B46043" w:rsidR="002164FB" w:rsidRDefault="002164FB" w:rsidP="002164FB">
            <w:pPr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</w:pPr>
            <w:r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  <w:t>Define Quack Doctor</w:t>
            </w:r>
          </w:p>
        </w:tc>
        <w:tc>
          <w:tcPr>
            <w:tcW w:w="130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9CC7F4E" w14:textId="77777777" w:rsidR="002164FB" w:rsidRPr="00576C5B" w:rsidRDefault="002164FB" w:rsidP="002164FB">
            <w:pPr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</w:pPr>
          </w:p>
        </w:tc>
        <w:tc>
          <w:tcPr>
            <w:tcW w:w="130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53CADFF" w14:textId="77777777" w:rsidR="002164FB" w:rsidRPr="00576C5B" w:rsidRDefault="002164FB" w:rsidP="002164FB">
            <w:pPr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</w:pPr>
          </w:p>
        </w:tc>
        <w:tc>
          <w:tcPr>
            <w:tcW w:w="130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3EC0799" w14:textId="77777777" w:rsidR="002164FB" w:rsidRPr="00576C5B" w:rsidRDefault="002164FB" w:rsidP="002164FB">
            <w:pPr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</w:pPr>
          </w:p>
        </w:tc>
      </w:tr>
      <w:tr w:rsidR="002164FB" w:rsidRPr="00576C5B" w14:paraId="1742F3B8" w14:textId="77777777" w:rsidTr="007F30B0">
        <w:trPr>
          <w:gridBefore w:val="1"/>
          <w:wBefore w:w="10" w:type="dxa"/>
          <w:trHeight w:val="320"/>
        </w:trPr>
        <w:tc>
          <w:tcPr>
            <w:tcW w:w="10260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4091796" w14:textId="21862117" w:rsidR="002164FB" w:rsidRDefault="002164FB" w:rsidP="002164FB">
            <w:pPr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</w:pPr>
            <w:r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  <w:t>Explain how and why quack doctors, apothecaries and barber surgeons were still used</w:t>
            </w:r>
          </w:p>
        </w:tc>
        <w:tc>
          <w:tcPr>
            <w:tcW w:w="130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BDA7662" w14:textId="77777777" w:rsidR="002164FB" w:rsidRPr="00576C5B" w:rsidRDefault="002164FB" w:rsidP="002164FB">
            <w:pPr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</w:pPr>
          </w:p>
        </w:tc>
        <w:tc>
          <w:tcPr>
            <w:tcW w:w="130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6FC8F56" w14:textId="77777777" w:rsidR="002164FB" w:rsidRPr="00576C5B" w:rsidRDefault="002164FB" w:rsidP="002164FB">
            <w:pPr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</w:pPr>
          </w:p>
        </w:tc>
        <w:tc>
          <w:tcPr>
            <w:tcW w:w="130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213A8E4" w14:textId="77777777" w:rsidR="002164FB" w:rsidRPr="00576C5B" w:rsidRDefault="002164FB" w:rsidP="002164FB">
            <w:pPr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</w:pPr>
          </w:p>
        </w:tc>
      </w:tr>
      <w:tr w:rsidR="007F30B0" w:rsidRPr="00576C5B" w14:paraId="6BF92F19" w14:textId="77777777" w:rsidTr="007F30B0">
        <w:trPr>
          <w:gridBefore w:val="1"/>
          <w:wBefore w:w="10" w:type="dxa"/>
          <w:trHeight w:val="520"/>
        </w:trPr>
        <w:tc>
          <w:tcPr>
            <w:tcW w:w="14160" w:type="dxa"/>
            <w:gridSpan w:val="8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000000" w:fill="EEECE1"/>
            <w:vAlign w:val="center"/>
            <w:hideMark/>
          </w:tcPr>
          <w:p w14:paraId="7530CB6E" w14:textId="0647988C" w:rsidR="007F30B0" w:rsidRPr="00576C5B" w:rsidRDefault="007F30B0" w:rsidP="007F30B0">
            <w:pPr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  <w:lang w:val="en-GB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  <w:lang w:val="en-GB"/>
              </w:rPr>
              <w:t>Case study: The Great Plague</w:t>
            </w:r>
          </w:p>
        </w:tc>
      </w:tr>
      <w:tr w:rsidR="007F30B0" w:rsidRPr="00576C5B" w14:paraId="49B6B54A" w14:textId="77777777" w:rsidTr="007F30B0">
        <w:trPr>
          <w:gridAfter w:val="1"/>
          <w:wAfter w:w="10" w:type="dxa"/>
          <w:trHeight w:val="320"/>
        </w:trPr>
        <w:tc>
          <w:tcPr>
            <w:tcW w:w="10260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2B37FF6" w14:textId="463B3828" w:rsidR="007F30B0" w:rsidRPr="00576C5B" w:rsidRDefault="007F30B0" w:rsidP="007F30B0">
            <w:pPr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</w:pPr>
            <w:r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  <w:t xml:space="preserve">Introduce the Great Plague and give some basic facts about it  (where it started, when, how many died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  <w:t>etc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  <w:t>)</w:t>
            </w:r>
          </w:p>
        </w:tc>
        <w:tc>
          <w:tcPr>
            <w:tcW w:w="130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B40F15C" w14:textId="77777777" w:rsidR="007F30B0" w:rsidRPr="00576C5B" w:rsidRDefault="007F30B0" w:rsidP="007F30B0">
            <w:pPr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</w:pPr>
            <w:r w:rsidRPr="00576C5B"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  <w:t> </w:t>
            </w:r>
          </w:p>
        </w:tc>
        <w:tc>
          <w:tcPr>
            <w:tcW w:w="130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5782CF8" w14:textId="77777777" w:rsidR="007F30B0" w:rsidRPr="00576C5B" w:rsidRDefault="007F30B0" w:rsidP="007F30B0">
            <w:pPr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</w:pPr>
            <w:r w:rsidRPr="00576C5B"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  <w:t> </w:t>
            </w:r>
          </w:p>
        </w:tc>
        <w:tc>
          <w:tcPr>
            <w:tcW w:w="130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E61D1B4" w14:textId="77777777" w:rsidR="007F30B0" w:rsidRPr="00576C5B" w:rsidRDefault="007F30B0" w:rsidP="007F30B0">
            <w:pPr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</w:pPr>
            <w:r w:rsidRPr="00576C5B"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  <w:t> </w:t>
            </w:r>
          </w:p>
        </w:tc>
      </w:tr>
      <w:tr w:rsidR="007F30B0" w:rsidRPr="00576C5B" w14:paraId="2B36E380" w14:textId="77777777" w:rsidTr="007F30B0">
        <w:trPr>
          <w:gridAfter w:val="1"/>
          <w:wAfter w:w="10" w:type="dxa"/>
          <w:trHeight w:val="320"/>
        </w:trPr>
        <w:tc>
          <w:tcPr>
            <w:tcW w:w="10260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155BBFE" w14:textId="0B81CBCF" w:rsidR="007F30B0" w:rsidRDefault="007F30B0" w:rsidP="007F30B0">
            <w:pPr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</w:pPr>
            <w:r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  <w:t>Describe how lucky charms, amulets and other magical or superstitious treatments existed</w:t>
            </w:r>
          </w:p>
        </w:tc>
        <w:tc>
          <w:tcPr>
            <w:tcW w:w="130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119A629" w14:textId="77777777" w:rsidR="007F30B0" w:rsidRPr="00576C5B" w:rsidRDefault="007F30B0" w:rsidP="007F30B0">
            <w:pPr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</w:pPr>
          </w:p>
        </w:tc>
        <w:tc>
          <w:tcPr>
            <w:tcW w:w="130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0085726" w14:textId="77777777" w:rsidR="007F30B0" w:rsidRPr="00576C5B" w:rsidRDefault="007F30B0" w:rsidP="007F30B0">
            <w:pPr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</w:pPr>
          </w:p>
        </w:tc>
        <w:tc>
          <w:tcPr>
            <w:tcW w:w="130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B043375" w14:textId="77777777" w:rsidR="007F30B0" w:rsidRPr="00576C5B" w:rsidRDefault="007F30B0" w:rsidP="007F30B0">
            <w:pPr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</w:pPr>
          </w:p>
        </w:tc>
      </w:tr>
      <w:tr w:rsidR="007F30B0" w:rsidRPr="00576C5B" w14:paraId="037CA2AA" w14:textId="77777777" w:rsidTr="007F30B0">
        <w:trPr>
          <w:gridAfter w:val="1"/>
          <w:wAfter w:w="10" w:type="dxa"/>
          <w:trHeight w:val="320"/>
        </w:trPr>
        <w:tc>
          <w:tcPr>
            <w:tcW w:w="10260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3C270BA" w14:textId="7D678062" w:rsidR="007F30B0" w:rsidRDefault="007F30B0" w:rsidP="007F30B0">
            <w:pPr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</w:pPr>
            <w:r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  <w:t>Define quarantine and describe how it was used during the Great Plague</w:t>
            </w:r>
          </w:p>
        </w:tc>
        <w:tc>
          <w:tcPr>
            <w:tcW w:w="130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56B7780" w14:textId="77777777" w:rsidR="007F30B0" w:rsidRPr="00576C5B" w:rsidRDefault="007F30B0" w:rsidP="007F30B0">
            <w:pPr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</w:pPr>
          </w:p>
        </w:tc>
        <w:tc>
          <w:tcPr>
            <w:tcW w:w="130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6D41A95" w14:textId="77777777" w:rsidR="007F30B0" w:rsidRPr="00576C5B" w:rsidRDefault="007F30B0" w:rsidP="007F30B0">
            <w:pPr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</w:pPr>
          </w:p>
        </w:tc>
        <w:tc>
          <w:tcPr>
            <w:tcW w:w="130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20C78A2" w14:textId="77777777" w:rsidR="007F30B0" w:rsidRPr="00576C5B" w:rsidRDefault="007F30B0" w:rsidP="007F30B0">
            <w:pPr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</w:pPr>
          </w:p>
        </w:tc>
      </w:tr>
      <w:tr w:rsidR="007F30B0" w:rsidRPr="00576C5B" w14:paraId="03521661" w14:textId="77777777" w:rsidTr="007F30B0">
        <w:trPr>
          <w:gridAfter w:val="1"/>
          <w:wAfter w:w="10" w:type="dxa"/>
          <w:trHeight w:val="320"/>
        </w:trPr>
        <w:tc>
          <w:tcPr>
            <w:tcW w:w="10260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F7915FE" w14:textId="7F884514" w:rsidR="007F30B0" w:rsidRDefault="007F30B0" w:rsidP="007F30B0">
            <w:pPr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</w:pPr>
            <w:r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  <w:t>Describe what the government did that was different, compared to the Black Death</w:t>
            </w:r>
          </w:p>
        </w:tc>
        <w:tc>
          <w:tcPr>
            <w:tcW w:w="130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34DA0FE" w14:textId="77777777" w:rsidR="007F30B0" w:rsidRPr="00576C5B" w:rsidRDefault="007F30B0" w:rsidP="007F30B0">
            <w:pPr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</w:pPr>
          </w:p>
        </w:tc>
        <w:tc>
          <w:tcPr>
            <w:tcW w:w="130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4260372" w14:textId="77777777" w:rsidR="007F30B0" w:rsidRPr="00576C5B" w:rsidRDefault="007F30B0" w:rsidP="007F30B0">
            <w:pPr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</w:pPr>
          </w:p>
        </w:tc>
        <w:tc>
          <w:tcPr>
            <w:tcW w:w="130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15EF7B8" w14:textId="77777777" w:rsidR="007F30B0" w:rsidRPr="00576C5B" w:rsidRDefault="007F30B0" w:rsidP="007F30B0">
            <w:pPr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</w:pPr>
          </w:p>
        </w:tc>
      </w:tr>
    </w:tbl>
    <w:p w14:paraId="38BAFEA1" w14:textId="76E6519C" w:rsidR="007F30B0" w:rsidRPr="007F30B0" w:rsidRDefault="007F30B0" w:rsidP="007F30B0">
      <w:pPr>
        <w:rPr>
          <w:rFonts w:ascii="Arial" w:hAnsi="Arial" w:cs="Arial"/>
        </w:rPr>
      </w:pPr>
      <w:r w:rsidRPr="002A5D30">
        <w:rPr>
          <w:rFonts w:ascii="Arial" w:hAnsi="Arial" w:cs="Arial"/>
        </w:rPr>
        <w:br w:type="page"/>
      </w:r>
      <w:r>
        <w:rPr>
          <w:rFonts w:ascii="Arial" w:eastAsia="Times New Roman" w:hAnsi="Arial" w:cs="Arial"/>
          <w:bCs/>
          <w:color w:val="000000"/>
          <w:sz w:val="32"/>
          <w:szCs w:val="32"/>
          <w:u w:val="single"/>
          <w:lang w:val="en-GB"/>
        </w:rPr>
        <w:lastRenderedPageBreak/>
        <w:t>Industrial Medicine, c. 1700 – c. 1900</w:t>
      </w:r>
    </w:p>
    <w:p w14:paraId="78C72F3E" w14:textId="77777777" w:rsidR="007F30B0" w:rsidRDefault="007F30B0" w:rsidP="007F30B0">
      <w:pPr>
        <w:rPr>
          <w:rFonts w:ascii="Arial" w:hAnsi="Arial" w:cs="Arial"/>
        </w:rPr>
      </w:pPr>
    </w:p>
    <w:p w14:paraId="0C6C45AD" w14:textId="77777777" w:rsidR="007F30B0" w:rsidRDefault="007F30B0" w:rsidP="007F30B0">
      <w:pPr>
        <w:rPr>
          <w:rFonts w:ascii="Arial" w:hAnsi="Arial" w:cs="Arial"/>
        </w:rPr>
      </w:pPr>
    </w:p>
    <w:tbl>
      <w:tblPr>
        <w:tblW w:w="14170" w:type="dxa"/>
        <w:tblInd w:w="83" w:type="dxa"/>
        <w:tblLook w:val="04A0" w:firstRow="1" w:lastRow="0" w:firstColumn="1" w:lastColumn="0" w:noHBand="0" w:noVBand="1"/>
      </w:tblPr>
      <w:tblGrid>
        <w:gridCol w:w="10"/>
        <w:gridCol w:w="10250"/>
        <w:gridCol w:w="10"/>
        <w:gridCol w:w="1290"/>
        <w:gridCol w:w="10"/>
        <w:gridCol w:w="1290"/>
        <w:gridCol w:w="10"/>
        <w:gridCol w:w="1290"/>
        <w:gridCol w:w="10"/>
      </w:tblGrid>
      <w:tr w:rsidR="007F30B0" w:rsidRPr="00576C5B" w14:paraId="25F71BF9" w14:textId="77777777" w:rsidTr="007F30B0">
        <w:trPr>
          <w:gridBefore w:val="1"/>
          <w:wBefore w:w="10" w:type="dxa"/>
          <w:trHeight w:val="320"/>
        </w:trPr>
        <w:tc>
          <w:tcPr>
            <w:tcW w:w="10260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00"/>
            <w:vAlign w:val="center"/>
            <w:hideMark/>
          </w:tcPr>
          <w:p w14:paraId="30B9C3E8" w14:textId="77777777" w:rsidR="007F30B0" w:rsidRPr="00576C5B" w:rsidRDefault="007F30B0" w:rsidP="007F30B0">
            <w:pPr>
              <w:rPr>
                <w:rFonts w:ascii="Arial" w:eastAsia="Times New Roman" w:hAnsi="Arial" w:cs="Arial"/>
                <w:b/>
                <w:bCs/>
                <w:color w:val="000000"/>
                <w:lang w:val="en-GB"/>
              </w:rPr>
            </w:pPr>
            <w:r w:rsidRPr="00576C5B">
              <w:rPr>
                <w:rFonts w:ascii="Arial" w:eastAsia="Times New Roman" w:hAnsi="Arial" w:cs="Arial"/>
                <w:b/>
                <w:bCs/>
                <w:color w:val="000000"/>
                <w:lang w:val="en-GB"/>
              </w:rPr>
              <w:t>Unit content:  RAG the following throughout, or at the end of the unit.</w:t>
            </w:r>
          </w:p>
        </w:tc>
        <w:tc>
          <w:tcPr>
            <w:tcW w:w="130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0000"/>
            <w:vAlign w:val="center"/>
            <w:hideMark/>
          </w:tcPr>
          <w:p w14:paraId="619D6EC0" w14:textId="77777777" w:rsidR="007F30B0" w:rsidRPr="00576C5B" w:rsidRDefault="007F30B0" w:rsidP="007F30B0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  <w:lang w:val="en-GB"/>
              </w:rPr>
            </w:pPr>
            <w:r w:rsidRPr="00576C5B"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  <w:lang w:val="en-GB"/>
              </w:rPr>
              <w:t>R</w:t>
            </w:r>
          </w:p>
        </w:tc>
        <w:tc>
          <w:tcPr>
            <w:tcW w:w="130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C000"/>
            <w:vAlign w:val="center"/>
            <w:hideMark/>
          </w:tcPr>
          <w:p w14:paraId="6FAEA2EC" w14:textId="77777777" w:rsidR="007F30B0" w:rsidRPr="00576C5B" w:rsidRDefault="007F30B0" w:rsidP="007F30B0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  <w:lang w:val="en-GB"/>
              </w:rPr>
            </w:pPr>
            <w:r w:rsidRPr="00576C5B"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  <w:lang w:val="en-GB"/>
              </w:rPr>
              <w:t>A</w:t>
            </w:r>
          </w:p>
        </w:tc>
        <w:tc>
          <w:tcPr>
            <w:tcW w:w="130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00CC66"/>
            <w:vAlign w:val="center"/>
            <w:hideMark/>
          </w:tcPr>
          <w:p w14:paraId="19AD3C83" w14:textId="77777777" w:rsidR="007F30B0" w:rsidRPr="00576C5B" w:rsidRDefault="007F30B0" w:rsidP="007F30B0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  <w:lang w:val="en-GB"/>
              </w:rPr>
            </w:pPr>
            <w:r w:rsidRPr="00576C5B"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  <w:lang w:val="en-GB"/>
              </w:rPr>
              <w:t>G</w:t>
            </w:r>
          </w:p>
        </w:tc>
      </w:tr>
      <w:tr w:rsidR="007F30B0" w:rsidRPr="00576C5B" w14:paraId="4E41EFA8" w14:textId="77777777" w:rsidTr="007F30B0">
        <w:trPr>
          <w:gridBefore w:val="1"/>
          <w:wBefore w:w="10" w:type="dxa"/>
          <w:trHeight w:val="520"/>
        </w:trPr>
        <w:tc>
          <w:tcPr>
            <w:tcW w:w="14160" w:type="dxa"/>
            <w:gridSpan w:val="8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000000" w:fill="EEECE1"/>
            <w:vAlign w:val="center"/>
            <w:hideMark/>
          </w:tcPr>
          <w:p w14:paraId="13F8E3A5" w14:textId="5A7045DA" w:rsidR="007F30B0" w:rsidRPr="00576C5B" w:rsidRDefault="007F30B0" w:rsidP="007F30B0">
            <w:pPr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  <w:lang w:val="en-GB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  <w:lang w:val="en-GB"/>
              </w:rPr>
              <w:t>Edward Jenner</w:t>
            </w:r>
          </w:p>
        </w:tc>
      </w:tr>
      <w:tr w:rsidR="007F30B0" w:rsidRPr="00576C5B" w14:paraId="0BC03408" w14:textId="77777777" w:rsidTr="007F30B0">
        <w:trPr>
          <w:gridBefore w:val="1"/>
          <w:wBefore w:w="10" w:type="dxa"/>
          <w:trHeight w:val="320"/>
        </w:trPr>
        <w:tc>
          <w:tcPr>
            <w:tcW w:w="10260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293DB25" w14:textId="1270D0DF" w:rsidR="007F30B0" w:rsidRDefault="007F30B0" w:rsidP="007F30B0">
            <w:pPr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</w:pPr>
            <w:r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  <w:t>Describe what smallpox was and how many people died</w:t>
            </w:r>
          </w:p>
        </w:tc>
        <w:tc>
          <w:tcPr>
            <w:tcW w:w="130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D4AEF7D" w14:textId="77777777" w:rsidR="007F30B0" w:rsidRPr="00576C5B" w:rsidRDefault="007F30B0" w:rsidP="007F30B0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  <w:lang w:val="en-GB"/>
              </w:rPr>
            </w:pPr>
          </w:p>
        </w:tc>
        <w:tc>
          <w:tcPr>
            <w:tcW w:w="130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ED2481C" w14:textId="77777777" w:rsidR="007F30B0" w:rsidRPr="00576C5B" w:rsidRDefault="007F30B0" w:rsidP="007F30B0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  <w:lang w:val="en-GB"/>
              </w:rPr>
            </w:pPr>
          </w:p>
        </w:tc>
        <w:tc>
          <w:tcPr>
            <w:tcW w:w="130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4250867" w14:textId="77777777" w:rsidR="007F30B0" w:rsidRPr="00576C5B" w:rsidRDefault="007F30B0" w:rsidP="007F30B0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  <w:lang w:val="en-GB"/>
              </w:rPr>
            </w:pPr>
          </w:p>
        </w:tc>
      </w:tr>
      <w:tr w:rsidR="007F30B0" w:rsidRPr="00576C5B" w14:paraId="161C9285" w14:textId="77777777" w:rsidTr="007F30B0">
        <w:trPr>
          <w:gridBefore w:val="1"/>
          <w:wBefore w:w="10" w:type="dxa"/>
          <w:trHeight w:val="320"/>
        </w:trPr>
        <w:tc>
          <w:tcPr>
            <w:tcW w:w="10260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798DDDC" w14:textId="5F6D651E" w:rsidR="007F30B0" w:rsidRPr="00576C5B" w:rsidRDefault="007F30B0" w:rsidP="007F30B0">
            <w:pPr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</w:pPr>
            <w:r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  <w:t xml:space="preserve">Define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  <w:t>innoculation</w:t>
            </w:r>
            <w:proofErr w:type="spellEnd"/>
          </w:p>
        </w:tc>
        <w:tc>
          <w:tcPr>
            <w:tcW w:w="130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E8441A5" w14:textId="77777777" w:rsidR="007F30B0" w:rsidRPr="00576C5B" w:rsidRDefault="007F30B0" w:rsidP="007F30B0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  <w:lang w:val="en-GB"/>
              </w:rPr>
            </w:pPr>
            <w:r w:rsidRPr="00576C5B"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  <w:lang w:val="en-GB"/>
              </w:rPr>
              <w:t> </w:t>
            </w:r>
          </w:p>
        </w:tc>
        <w:tc>
          <w:tcPr>
            <w:tcW w:w="130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2D75964" w14:textId="77777777" w:rsidR="007F30B0" w:rsidRPr="00576C5B" w:rsidRDefault="007F30B0" w:rsidP="007F30B0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  <w:lang w:val="en-GB"/>
              </w:rPr>
            </w:pPr>
            <w:r w:rsidRPr="00576C5B"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  <w:lang w:val="en-GB"/>
              </w:rPr>
              <w:t> </w:t>
            </w:r>
          </w:p>
        </w:tc>
        <w:tc>
          <w:tcPr>
            <w:tcW w:w="130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A8D344E" w14:textId="77777777" w:rsidR="007F30B0" w:rsidRPr="00576C5B" w:rsidRDefault="007F30B0" w:rsidP="007F30B0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  <w:lang w:val="en-GB"/>
              </w:rPr>
            </w:pPr>
            <w:r w:rsidRPr="00576C5B"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  <w:lang w:val="en-GB"/>
              </w:rPr>
              <w:t> </w:t>
            </w:r>
          </w:p>
        </w:tc>
      </w:tr>
      <w:tr w:rsidR="007F30B0" w:rsidRPr="00576C5B" w14:paraId="2FE9C24A" w14:textId="77777777" w:rsidTr="007F30B0">
        <w:trPr>
          <w:gridBefore w:val="1"/>
          <w:wBefore w:w="10" w:type="dxa"/>
          <w:trHeight w:val="320"/>
        </w:trPr>
        <w:tc>
          <w:tcPr>
            <w:tcW w:w="10260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12DA74B" w14:textId="2FF023CF" w:rsidR="007F30B0" w:rsidRPr="00576C5B" w:rsidRDefault="007F30B0" w:rsidP="007F30B0">
            <w:pPr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</w:pPr>
            <w:r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  <w:t>Define vaccination</w:t>
            </w:r>
          </w:p>
        </w:tc>
        <w:tc>
          <w:tcPr>
            <w:tcW w:w="130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F77E42E" w14:textId="77777777" w:rsidR="007F30B0" w:rsidRPr="00576C5B" w:rsidRDefault="007F30B0" w:rsidP="007F30B0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  <w:lang w:val="en-GB"/>
              </w:rPr>
            </w:pPr>
            <w:r w:rsidRPr="00576C5B"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  <w:lang w:val="en-GB"/>
              </w:rPr>
              <w:t> </w:t>
            </w:r>
          </w:p>
        </w:tc>
        <w:tc>
          <w:tcPr>
            <w:tcW w:w="130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5797CD3" w14:textId="77777777" w:rsidR="007F30B0" w:rsidRPr="00576C5B" w:rsidRDefault="007F30B0" w:rsidP="007F30B0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  <w:lang w:val="en-GB"/>
              </w:rPr>
            </w:pPr>
            <w:r w:rsidRPr="00576C5B"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  <w:lang w:val="en-GB"/>
              </w:rPr>
              <w:t> </w:t>
            </w:r>
          </w:p>
        </w:tc>
        <w:tc>
          <w:tcPr>
            <w:tcW w:w="130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0B66266" w14:textId="77777777" w:rsidR="007F30B0" w:rsidRPr="00576C5B" w:rsidRDefault="007F30B0" w:rsidP="007F30B0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  <w:lang w:val="en-GB"/>
              </w:rPr>
            </w:pPr>
            <w:r w:rsidRPr="00576C5B"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  <w:lang w:val="en-GB"/>
              </w:rPr>
              <w:t> </w:t>
            </w:r>
          </w:p>
        </w:tc>
      </w:tr>
      <w:tr w:rsidR="007F30B0" w:rsidRPr="00576C5B" w14:paraId="44E0D246" w14:textId="77777777" w:rsidTr="007F30B0">
        <w:trPr>
          <w:gridBefore w:val="1"/>
          <w:wBefore w:w="10" w:type="dxa"/>
          <w:trHeight w:val="320"/>
        </w:trPr>
        <w:tc>
          <w:tcPr>
            <w:tcW w:w="10260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5CF658D" w14:textId="38508AEC" w:rsidR="007F30B0" w:rsidRPr="00576C5B" w:rsidRDefault="007F30B0" w:rsidP="007F30B0">
            <w:pPr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</w:pPr>
            <w:r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  <w:t>Describe how Jenner identified a link between Smallpox and Cowpox</w:t>
            </w:r>
          </w:p>
        </w:tc>
        <w:tc>
          <w:tcPr>
            <w:tcW w:w="130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077B5CD" w14:textId="77777777" w:rsidR="007F30B0" w:rsidRPr="00576C5B" w:rsidRDefault="007F30B0" w:rsidP="007F30B0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  <w:lang w:val="en-GB"/>
              </w:rPr>
            </w:pPr>
            <w:r w:rsidRPr="00576C5B"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  <w:lang w:val="en-GB"/>
              </w:rPr>
              <w:t> </w:t>
            </w:r>
          </w:p>
        </w:tc>
        <w:tc>
          <w:tcPr>
            <w:tcW w:w="130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B8662AC" w14:textId="77777777" w:rsidR="007F30B0" w:rsidRPr="00576C5B" w:rsidRDefault="007F30B0" w:rsidP="007F30B0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  <w:lang w:val="en-GB"/>
              </w:rPr>
            </w:pPr>
            <w:r w:rsidRPr="00576C5B"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  <w:lang w:val="en-GB"/>
              </w:rPr>
              <w:t> </w:t>
            </w:r>
          </w:p>
        </w:tc>
        <w:tc>
          <w:tcPr>
            <w:tcW w:w="130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D843B39" w14:textId="77777777" w:rsidR="007F30B0" w:rsidRPr="00576C5B" w:rsidRDefault="007F30B0" w:rsidP="007F30B0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  <w:lang w:val="en-GB"/>
              </w:rPr>
            </w:pPr>
            <w:r w:rsidRPr="00576C5B"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  <w:lang w:val="en-GB"/>
              </w:rPr>
              <w:t> </w:t>
            </w:r>
          </w:p>
        </w:tc>
      </w:tr>
      <w:tr w:rsidR="007F30B0" w:rsidRPr="00576C5B" w14:paraId="43382C34" w14:textId="77777777" w:rsidTr="007F30B0">
        <w:trPr>
          <w:gridBefore w:val="1"/>
          <w:wBefore w:w="10" w:type="dxa"/>
          <w:trHeight w:val="320"/>
        </w:trPr>
        <w:tc>
          <w:tcPr>
            <w:tcW w:w="10260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FEF95BA" w14:textId="0C442E5B" w:rsidR="007F30B0" w:rsidRDefault="007F30B0" w:rsidP="007F30B0">
            <w:pPr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</w:pPr>
            <w:r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  <w:t>Describe the main details of Jenner’s work, published in 1798</w:t>
            </w:r>
          </w:p>
        </w:tc>
        <w:tc>
          <w:tcPr>
            <w:tcW w:w="130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54FF9A8" w14:textId="77777777" w:rsidR="007F30B0" w:rsidRPr="00576C5B" w:rsidRDefault="007F30B0" w:rsidP="007F30B0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  <w:lang w:val="en-GB"/>
              </w:rPr>
            </w:pPr>
          </w:p>
        </w:tc>
        <w:tc>
          <w:tcPr>
            <w:tcW w:w="130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82969E4" w14:textId="77777777" w:rsidR="007F30B0" w:rsidRPr="00576C5B" w:rsidRDefault="007F30B0" w:rsidP="007F30B0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  <w:lang w:val="en-GB"/>
              </w:rPr>
            </w:pPr>
          </w:p>
        </w:tc>
        <w:tc>
          <w:tcPr>
            <w:tcW w:w="130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7D00AB9" w14:textId="77777777" w:rsidR="007F30B0" w:rsidRPr="00576C5B" w:rsidRDefault="007F30B0" w:rsidP="007F30B0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  <w:lang w:val="en-GB"/>
              </w:rPr>
            </w:pPr>
          </w:p>
        </w:tc>
      </w:tr>
      <w:tr w:rsidR="007F30B0" w:rsidRPr="00576C5B" w14:paraId="79D7B736" w14:textId="77777777" w:rsidTr="007F30B0">
        <w:trPr>
          <w:gridBefore w:val="1"/>
          <w:wBefore w:w="10" w:type="dxa"/>
          <w:trHeight w:val="320"/>
        </w:trPr>
        <w:tc>
          <w:tcPr>
            <w:tcW w:w="10260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53B0ED3" w14:textId="61B423B5" w:rsidR="007F30B0" w:rsidRDefault="007F30B0" w:rsidP="007F30B0">
            <w:pPr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</w:pPr>
            <w:r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  <w:t>Explain why some people were resistant to Jenner’s vaccine</w:t>
            </w:r>
          </w:p>
        </w:tc>
        <w:tc>
          <w:tcPr>
            <w:tcW w:w="130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5B4B1C8" w14:textId="77777777" w:rsidR="007F30B0" w:rsidRPr="00576C5B" w:rsidRDefault="007F30B0" w:rsidP="007F30B0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  <w:lang w:val="en-GB"/>
              </w:rPr>
            </w:pPr>
          </w:p>
        </w:tc>
        <w:tc>
          <w:tcPr>
            <w:tcW w:w="130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0152CAF" w14:textId="77777777" w:rsidR="007F30B0" w:rsidRPr="00576C5B" w:rsidRDefault="007F30B0" w:rsidP="007F30B0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  <w:lang w:val="en-GB"/>
              </w:rPr>
            </w:pPr>
          </w:p>
        </w:tc>
        <w:tc>
          <w:tcPr>
            <w:tcW w:w="130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760061F" w14:textId="77777777" w:rsidR="007F30B0" w:rsidRPr="00576C5B" w:rsidRDefault="007F30B0" w:rsidP="007F30B0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  <w:lang w:val="en-GB"/>
              </w:rPr>
            </w:pPr>
          </w:p>
        </w:tc>
      </w:tr>
      <w:tr w:rsidR="007F30B0" w:rsidRPr="00576C5B" w14:paraId="4A9EC60F" w14:textId="77777777" w:rsidTr="007F30B0">
        <w:trPr>
          <w:gridBefore w:val="1"/>
          <w:wBefore w:w="10" w:type="dxa"/>
          <w:trHeight w:val="320"/>
        </w:trPr>
        <w:tc>
          <w:tcPr>
            <w:tcW w:w="10260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F53D89F" w14:textId="474080D1" w:rsidR="007F30B0" w:rsidRDefault="007F30B0" w:rsidP="007F30B0">
            <w:pPr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</w:pPr>
            <w:r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  <w:t>List some actions of Parliament, that supported Jenner</w:t>
            </w:r>
          </w:p>
        </w:tc>
        <w:tc>
          <w:tcPr>
            <w:tcW w:w="130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EAA3CAD" w14:textId="77777777" w:rsidR="007F30B0" w:rsidRPr="00576C5B" w:rsidRDefault="007F30B0" w:rsidP="007F30B0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  <w:lang w:val="en-GB"/>
              </w:rPr>
            </w:pPr>
          </w:p>
        </w:tc>
        <w:tc>
          <w:tcPr>
            <w:tcW w:w="130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3E6AEC9" w14:textId="77777777" w:rsidR="007F30B0" w:rsidRPr="00576C5B" w:rsidRDefault="007F30B0" w:rsidP="007F30B0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  <w:lang w:val="en-GB"/>
              </w:rPr>
            </w:pPr>
          </w:p>
        </w:tc>
        <w:tc>
          <w:tcPr>
            <w:tcW w:w="130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3CC2B1E" w14:textId="77777777" w:rsidR="007F30B0" w:rsidRPr="00576C5B" w:rsidRDefault="007F30B0" w:rsidP="007F30B0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  <w:lang w:val="en-GB"/>
              </w:rPr>
            </w:pPr>
          </w:p>
        </w:tc>
      </w:tr>
      <w:tr w:rsidR="007F30B0" w:rsidRPr="00576C5B" w14:paraId="179F4033" w14:textId="77777777" w:rsidTr="007F30B0">
        <w:trPr>
          <w:gridBefore w:val="1"/>
          <w:wBefore w:w="10" w:type="dxa"/>
          <w:trHeight w:val="520"/>
        </w:trPr>
        <w:tc>
          <w:tcPr>
            <w:tcW w:w="14160" w:type="dxa"/>
            <w:gridSpan w:val="8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000000" w:fill="EEECE1"/>
            <w:vAlign w:val="center"/>
            <w:hideMark/>
          </w:tcPr>
          <w:p w14:paraId="5D04AE4A" w14:textId="09F50D86" w:rsidR="007F30B0" w:rsidRPr="00576C5B" w:rsidRDefault="007F30B0" w:rsidP="007F30B0">
            <w:pPr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  <w:lang w:val="en-GB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  <w:lang w:val="en-GB"/>
              </w:rPr>
              <w:t>Louis Pasteur and Robert Koch</w:t>
            </w:r>
          </w:p>
        </w:tc>
      </w:tr>
      <w:tr w:rsidR="007F30B0" w:rsidRPr="00576C5B" w14:paraId="0EB18678" w14:textId="77777777" w:rsidTr="007F30B0">
        <w:trPr>
          <w:gridBefore w:val="1"/>
          <w:wBefore w:w="10" w:type="dxa"/>
          <w:trHeight w:val="320"/>
        </w:trPr>
        <w:tc>
          <w:tcPr>
            <w:tcW w:w="10260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36EACE8" w14:textId="194425FB" w:rsidR="007F30B0" w:rsidRPr="00576C5B" w:rsidRDefault="007F30B0" w:rsidP="007F30B0">
            <w:pPr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</w:pPr>
            <w:r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  <w:t>Define Spontaneous Generation</w:t>
            </w:r>
          </w:p>
        </w:tc>
        <w:tc>
          <w:tcPr>
            <w:tcW w:w="130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7EC2BF4" w14:textId="77777777" w:rsidR="007F30B0" w:rsidRPr="00576C5B" w:rsidRDefault="007F30B0" w:rsidP="007F30B0">
            <w:pPr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</w:pPr>
            <w:r w:rsidRPr="00576C5B"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  <w:t> </w:t>
            </w:r>
          </w:p>
        </w:tc>
        <w:tc>
          <w:tcPr>
            <w:tcW w:w="130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A5F0A28" w14:textId="77777777" w:rsidR="007F30B0" w:rsidRPr="00576C5B" w:rsidRDefault="007F30B0" w:rsidP="007F30B0">
            <w:pPr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</w:pPr>
            <w:r w:rsidRPr="00576C5B"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  <w:t> </w:t>
            </w:r>
          </w:p>
        </w:tc>
        <w:tc>
          <w:tcPr>
            <w:tcW w:w="130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B156431" w14:textId="77777777" w:rsidR="007F30B0" w:rsidRPr="00576C5B" w:rsidRDefault="007F30B0" w:rsidP="007F30B0">
            <w:pPr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</w:pPr>
            <w:r w:rsidRPr="00576C5B"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  <w:t> </w:t>
            </w:r>
          </w:p>
        </w:tc>
      </w:tr>
      <w:tr w:rsidR="007F30B0" w:rsidRPr="00576C5B" w14:paraId="6BB5FDCD" w14:textId="77777777" w:rsidTr="007F30B0">
        <w:trPr>
          <w:gridBefore w:val="1"/>
          <w:wBefore w:w="10" w:type="dxa"/>
          <w:trHeight w:val="540"/>
        </w:trPr>
        <w:tc>
          <w:tcPr>
            <w:tcW w:w="10260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B8054D4" w14:textId="01E38D64" w:rsidR="007F30B0" w:rsidRPr="00576C5B" w:rsidRDefault="007F30B0" w:rsidP="007F30B0">
            <w:pPr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</w:pPr>
            <w:r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  <w:t>Define Germ Theory</w:t>
            </w:r>
          </w:p>
        </w:tc>
        <w:tc>
          <w:tcPr>
            <w:tcW w:w="130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5431B71" w14:textId="77777777" w:rsidR="007F30B0" w:rsidRPr="00576C5B" w:rsidRDefault="007F30B0" w:rsidP="007F30B0">
            <w:pPr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</w:pPr>
            <w:r w:rsidRPr="00576C5B"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  <w:t> </w:t>
            </w:r>
          </w:p>
        </w:tc>
        <w:tc>
          <w:tcPr>
            <w:tcW w:w="130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A806A09" w14:textId="77777777" w:rsidR="007F30B0" w:rsidRPr="00576C5B" w:rsidRDefault="007F30B0" w:rsidP="007F30B0">
            <w:pPr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</w:pPr>
            <w:r w:rsidRPr="00576C5B"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  <w:t> </w:t>
            </w:r>
          </w:p>
        </w:tc>
        <w:tc>
          <w:tcPr>
            <w:tcW w:w="130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B70A6A6" w14:textId="77777777" w:rsidR="007F30B0" w:rsidRPr="00576C5B" w:rsidRDefault="007F30B0" w:rsidP="007F30B0">
            <w:pPr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</w:pPr>
            <w:r w:rsidRPr="00576C5B"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  <w:t> </w:t>
            </w:r>
          </w:p>
        </w:tc>
      </w:tr>
      <w:tr w:rsidR="007F30B0" w:rsidRPr="00576C5B" w14:paraId="29E29A2C" w14:textId="77777777" w:rsidTr="007F30B0">
        <w:trPr>
          <w:gridBefore w:val="1"/>
          <w:wBefore w:w="10" w:type="dxa"/>
          <w:trHeight w:val="320"/>
        </w:trPr>
        <w:tc>
          <w:tcPr>
            <w:tcW w:w="10260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FD696F6" w14:textId="3EA3A1EE" w:rsidR="007F30B0" w:rsidRPr="00EB55BF" w:rsidRDefault="007F30B0" w:rsidP="007F30B0">
            <w:pPr>
              <w:rPr>
                <w:rFonts w:ascii="Arial" w:eastAsia="Times New Roman" w:hAnsi="Arial" w:cs="Arial"/>
                <w:bCs/>
                <w:color w:val="000000"/>
                <w:sz w:val="22"/>
                <w:szCs w:val="22"/>
                <w:lang w:val="en-GB"/>
              </w:rPr>
            </w:pPr>
            <w:r>
              <w:rPr>
                <w:rFonts w:ascii="Arial" w:eastAsia="Times New Roman" w:hAnsi="Arial" w:cs="Arial"/>
                <w:bCs/>
                <w:color w:val="000000"/>
                <w:sz w:val="22"/>
                <w:szCs w:val="22"/>
                <w:lang w:val="en-GB"/>
              </w:rPr>
              <w:t>List some key facts about Germ Theory (e.g. when it was created, by who, where, why)</w:t>
            </w:r>
          </w:p>
        </w:tc>
        <w:tc>
          <w:tcPr>
            <w:tcW w:w="130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66A2E04" w14:textId="77777777" w:rsidR="007F30B0" w:rsidRPr="00576C5B" w:rsidRDefault="007F30B0" w:rsidP="007F30B0">
            <w:pPr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</w:pPr>
            <w:r w:rsidRPr="00576C5B"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  <w:t> </w:t>
            </w:r>
          </w:p>
        </w:tc>
        <w:tc>
          <w:tcPr>
            <w:tcW w:w="130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2741057" w14:textId="77777777" w:rsidR="007F30B0" w:rsidRPr="00576C5B" w:rsidRDefault="007F30B0" w:rsidP="007F30B0">
            <w:pPr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</w:pPr>
            <w:r w:rsidRPr="00576C5B"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  <w:t> </w:t>
            </w:r>
          </w:p>
        </w:tc>
        <w:tc>
          <w:tcPr>
            <w:tcW w:w="130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9A3BEFC" w14:textId="77777777" w:rsidR="007F30B0" w:rsidRPr="00576C5B" w:rsidRDefault="007F30B0" w:rsidP="007F30B0">
            <w:pPr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</w:pPr>
            <w:r w:rsidRPr="00576C5B"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  <w:t> </w:t>
            </w:r>
          </w:p>
        </w:tc>
      </w:tr>
      <w:tr w:rsidR="007F30B0" w:rsidRPr="00576C5B" w14:paraId="57DE9A18" w14:textId="77777777" w:rsidTr="007F30B0">
        <w:trPr>
          <w:gridBefore w:val="1"/>
          <w:wBefore w:w="10" w:type="dxa"/>
          <w:trHeight w:val="320"/>
        </w:trPr>
        <w:tc>
          <w:tcPr>
            <w:tcW w:w="10260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5414E8A" w14:textId="4889CC41" w:rsidR="007F30B0" w:rsidRPr="00EB55BF" w:rsidRDefault="007F30B0" w:rsidP="007F30B0">
            <w:pPr>
              <w:rPr>
                <w:rFonts w:ascii="Arial" w:eastAsia="Times New Roman" w:hAnsi="Arial" w:cs="Arial"/>
                <w:bCs/>
                <w:color w:val="000000"/>
                <w:sz w:val="22"/>
                <w:szCs w:val="22"/>
                <w:lang w:val="en-GB"/>
              </w:rPr>
            </w:pPr>
            <w:r>
              <w:rPr>
                <w:rFonts w:ascii="Arial" w:eastAsia="Times New Roman" w:hAnsi="Arial" w:cs="Arial"/>
                <w:bCs/>
                <w:color w:val="000000"/>
                <w:sz w:val="22"/>
                <w:szCs w:val="22"/>
                <w:lang w:val="en-GB"/>
              </w:rPr>
              <w:t>Explain why most people didn’t pay any attention to Pasteur</w:t>
            </w:r>
          </w:p>
        </w:tc>
        <w:tc>
          <w:tcPr>
            <w:tcW w:w="130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56F0C0D" w14:textId="77777777" w:rsidR="007F30B0" w:rsidRPr="00576C5B" w:rsidRDefault="007F30B0" w:rsidP="007F30B0">
            <w:pPr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</w:pPr>
            <w:r w:rsidRPr="00576C5B"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  <w:t> </w:t>
            </w:r>
          </w:p>
        </w:tc>
        <w:tc>
          <w:tcPr>
            <w:tcW w:w="130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02E3BBE" w14:textId="77777777" w:rsidR="007F30B0" w:rsidRPr="00576C5B" w:rsidRDefault="007F30B0" w:rsidP="007F30B0">
            <w:pPr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</w:pPr>
            <w:r w:rsidRPr="00576C5B"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  <w:t> </w:t>
            </w:r>
          </w:p>
        </w:tc>
        <w:tc>
          <w:tcPr>
            <w:tcW w:w="130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8B6CCE1" w14:textId="77777777" w:rsidR="007F30B0" w:rsidRPr="00576C5B" w:rsidRDefault="007F30B0" w:rsidP="007F30B0">
            <w:pPr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</w:pPr>
            <w:r w:rsidRPr="00576C5B"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  <w:t> </w:t>
            </w:r>
          </w:p>
        </w:tc>
      </w:tr>
      <w:tr w:rsidR="007F30B0" w:rsidRPr="00576C5B" w14:paraId="1766ACE3" w14:textId="77777777" w:rsidTr="007F30B0">
        <w:trPr>
          <w:gridBefore w:val="1"/>
          <w:wBefore w:w="10" w:type="dxa"/>
          <w:trHeight w:val="320"/>
        </w:trPr>
        <w:tc>
          <w:tcPr>
            <w:tcW w:w="10260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337A44A" w14:textId="4289C941" w:rsidR="007F30B0" w:rsidRDefault="007F30B0" w:rsidP="007F30B0">
            <w:pPr>
              <w:rPr>
                <w:rFonts w:ascii="Arial" w:eastAsia="Times New Roman" w:hAnsi="Arial" w:cs="Arial"/>
                <w:bCs/>
                <w:color w:val="000000"/>
                <w:sz w:val="22"/>
                <w:szCs w:val="22"/>
                <w:lang w:val="en-GB"/>
              </w:rPr>
            </w:pPr>
            <w:r>
              <w:rPr>
                <w:rFonts w:ascii="Arial" w:eastAsia="Times New Roman" w:hAnsi="Arial" w:cs="Arial"/>
                <w:bCs/>
                <w:color w:val="000000"/>
                <w:sz w:val="22"/>
                <w:szCs w:val="22"/>
                <w:lang w:val="en-GB"/>
              </w:rPr>
              <w:t>Describe the link between Pasteur and Robert Koch</w:t>
            </w:r>
          </w:p>
        </w:tc>
        <w:tc>
          <w:tcPr>
            <w:tcW w:w="130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8A69F3F" w14:textId="77777777" w:rsidR="007F30B0" w:rsidRPr="00576C5B" w:rsidRDefault="007F30B0" w:rsidP="007F30B0">
            <w:pPr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</w:pPr>
          </w:p>
        </w:tc>
        <w:tc>
          <w:tcPr>
            <w:tcW w:w="130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B38112C" w14:textId="77777777" w:rsidR="007F30B0" w:rsidRPr="00576C5B" w:rsidRDefault="007F30B0" w:rsidP="007F30B0">
            <w:pPr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</w:pPr>
          </w:p>
        </w:tc>
        <w:tc>
          <w:tcPr>
            <w:tcW w:w="130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0F7A44B" w14:textId="77777777" w:rsidR="007F30B0" w:rsidRPr="00576C5B" w:rsidRDefault="007F30B0" w:rsidP="007F30B0">
            <w:pPr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</w:pPr>
          </w:p>
        </w:tc>
      </w:tr>
      <w:tr w:rsidR="007F30B0" w:rsidRPr="00576C5B" w14:paraId="41125066" w14:textId="77777777" w:rsidTr="007F30B0">
        <w:trPr>
          <w:gridBefore w:val="1"/>
          <w:wBefore w:w="10" w:type="dxa"/>
          <w:trHeight w:val="320"/>
        </w:trPr>
        <w:tc>
          <w:tcPr>
            <w:tcW w:w="10260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36A4F3F" w14:textId="52CD5B02" w:rsidR="007F30B0" w:rsidRDefault="007F30B0" w:rsidP="007F30B0">
            <w:pPr>
              <w:rPr>
                <w:rFonts w:ascii="Arial" w:eastAsia="Times New Roman" w:hAnsi="Arial" w:cs="Arial"/>
                <w:bCs/>
                <w:color w:val="000000"/>
                <w:sz w:val="22"/>
                <w:szCs w:val="22"/>
                <w:lang w:val="en-GB"/>
              </w:rPr>
            </w:pPr>
            <w:r>
              <w:rPr>
                <w:rFonts w:ascii="Arial" w:eastAsia="Times New Roman" w:hAnsi="Arial" w:cs="Arial"/>
                <w:bCs/>
                <w:color w:val="000000"/>
                <w:sz w:val="22"/>
                <w:szCs w:val="22"/>
                <w:lang w:val="en-GB"/>
              </w:rPr>
              <w:t>List the diseases Koch identified the microbes for and the dates it happened</w:t>
            </w:r>
          </w:p>
        </w:tc>
        <w:tc>
          <w:tcPr>
            <w:tcW w:w="130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06EF1F6" w14:textId="77777777" w:rsidR="007F30B0" w:rsidRPr="00576C5B" w:rsidRDefault="007F30B0" w:rsidP="007F30B0">
            <w:pPr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</w:pPr>
          </w:p>
        </w:tc>
        <w:tc>
          <w:tcPr>
            <w:tcW w:w="130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B454E8D" w14:textId="77777777" w:rsidR="007F30B0" w:rsidRPr="00576C5B" w:rsidRDefault="007F30B0" w:rsidP="007F30B0">
            <w:pPr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</w:pPr>
          </w:p>
        </w:tc>
        <w:tc>
          <w:tcPr>
            <w:tcW w:w="130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CE32514" w14:textId="77777777" w:rsidR="007F30B0" w:rsidRPr="00576C5B" w:rsidRDefault="007F30B0" w:rsidP="007F30B0">
            <w:pPr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</w:pPr>
          </w:p>
        </w:tc>
      </w:tr>
      <w:tr w:rsidR="007F30B0" w:rsidRPr="00576C5B" w14:paraId="36E971F7" w14:textId="77777777" w:rsidTr="007F30B0">
        <w:trPr>
          <w:gridBefore w:val="1"/>
          <w:wBefore w:w="10" w:type="dxa"/>
          <w:trHeight w:val="320"/>
        </w:trPr>
        <w:tc>
          <w:tcPr>
            <w:tcW w:w="10260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C99BA91" w14:textId="017CBE28" w:rsidR="007F30B0" w:rsidRDefault="007F30B0" w:rsidP="007F30B0">
            <w:pPr>
              <w:rPr>
                <w:rFonts w:ascii="Arial" w:eastAsia="Times New Roman" w:hAnsi="Arial" w:cs="Arial"/>
                <w:bCs/>
                <w:color w:val="000000"/>
                <w:sz w:val="22"/>
                <w:szCs w:val="22"/>
                <w:lang w:val="en-GB"/>
              </w:rPr>
            </w:pPr>
            <w:r>
              <w:rPr>
                <w:rFonts w:ascii="Arial" w:eastAsia="Times New Roman" w:hAnsi="Arial" w:cs="Arial"/>
                <w:bCs/>
                <w:color w:val="000000"/>
                <w:sz w:val="22"/>
                <w:szCs w:val="22"/>
                <w:lang w:val="en-GB"/>
              </w:rPr>
              <w:t>Describe two ways in which Koch changed the study of bacteria</w:t>
            </w:r>
          </w:p>
        </w:tc>
        <w:tc>
          <w:tcPr>
            <w:tcW w:w="130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0970B17" w14:textId="77777777" w:rsidR="007F30B0" w:rsidRPr="00576C5B" w:rsidRDefault="007F30B0" w:rsidP="007F30B0">
            <w:pPr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</w:pPr>
          </w:p>
        </w:tc>
        <w:tc>
          <w:tcPr>
            <w:tcW w:w="130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D9156F5" w14:textId="77777777" w:rsidR="007F30B0" w:rsidRPr="00576C5B" w:rsidRDefault="007F30B0" w:rsidP="007F30B0">
            <w:pPr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</w:pPr>
          </w:p>
        </w:tc>
        <w:tc>
          <w:tcPr>
            <w:tcW w:w="130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BC1DA88" w14:textId="77777777" w:rsidR="007F30B0" w:rsidRPr="00576C5B" w:rsidRDefault="007F30B0" w:rsidP="007F30B0">
            <w:pPr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</w:pPr>
          </w:p>
        </w:tc>
      </w:tr>
      <w:tr w:rsidR="007F30B0" w:rsidRPr="00576C5B" w14:paraId="002AF173" w14:textId="77777777" w:rsidTr="007F30B0">
        <w:trPr>
          <w:gridBefore w:val="1"/>
          <w:wBefore w:w="10" w:type="dxa"/>
          <w:trHeight w:val="320"/>
        </w:trPr>
        <w:tc>
          <w:tcPr>
            <w:tcW w:w="10260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EE6DE8A" w14:textId="7EB435FE" w:rsidR="007F30B0" w:rsidRDefault="007F30B0" w:rsidP="007F30B0">
            <w:pPr>
              <w:rPr>
                <w:rFonts w:ascii="Arial" w:eastAsia="Times New Roman" w:hAnsi="Arial" w:cs="Arial"/>
                <w:bCs/>
                <w:color w:val="000000"/>
                <w:sz w:val="22"/>
                <w:szCs w:val="22"/>
                <w:lang w:val="en-GB"/>
              </w:rPr>
            </w:pPr>
            <w:r>
              <w:rPr>
                <w:rFonts w:ascii="Arial" w:eastAsia="Times New Roman" w:hAnsi="Arial" w:cs="Arial"/>
                <w:bCs/>
                <w:color w:val="000000"/>
                <w:sz w:val="22"/>
                <w:szCs w:val="22"/>
                <w:lang w:val="en-GB"/>
              </w:rPr>
              <w:t>Explain why Koch is more important than Pasteur</w:t>
            </w:r>
          </w:p>
        </w:tc>
        <w:tc>
          <w:tcPr>
            <w:tcW w:w="130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9F40789" w14:textId="77777777" w:rsidR="007F30B0" w:rsidRPr="00576C5B" w:rsidRDefault="007F30B0" w:rsidP="007F30B0">
            <w:pPr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</w:pPr>
          </w:p>
        </w:tc>
        <w:tc>
          <w:tcPr>
            <w:tcW w:w="130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1D1DD79" w14:textId="77777777" w:rsidR="007F30B0" w:rsidRPr="00576C5B" w:rsidRDefault="007F30B0" w:rsidP="007F30B0">
            <w:pPr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</w:pPr>
          </w:p>
        </w:tc>
        <w:tc>
          <w:tcPr>
            <w:tcW w:w="130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B2A4877" w14:textId="77777777" w:rsidR="007F30B0" w:rsidRPr="00576C5B" w:rsidRDefault="007F30B0" w:rsidP="007F30B0">
            <w:pPr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</w:pPr>
          </w:p>
        </w:tc>
      </w:tr>
      <w:tr w:rsidR="007F30B0" w:rsidRPr="00576C5B" w14:paraId="1FB98E82" w14:textId="77777777" w:rsidTr="007F30B0">
        <w:trPr>
          <w:gridBefore w:val="1"/>
          <w:wBefore w:w="10" w:type="dxa"/>
          <w:trHeight w:val="780"/>
        </w:trPr>
        <w:tc>
          <w:tcPr>
            <w:tcW w:w="14160" w:type="dxa"/>
            <w:gridSpan w:val="8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000000" w:fill="EEECE1"/>
            <w:vAlign w:val="center"/>
            <w:hideMark/>
          </w:tcPr>
          <w:p w14:paraId="11CA7A11" w14:textId="3ADA9138" w:rsidR="007F30B0" w:rsidRPr="00576C5B" w:rsidRDefault="007F30B0" w:rsidP="007F30B0">
            <w:pPr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  <w:lang w:val="en-GB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  <w:lang w:val="en-GB"/>
              </w:rPr>
              <w:t>Florence Nightingale</w:t>
            </w:r>
          </w:p>
        </w:tc>
      </w:tr>
      <w:tr w:rsidR="007F30B0" w:rsidRPr="00576C5B" w14:paraId="08D9768B" w14:textId="77777777" w:rsidTr="007F30B0">
        <w:trPr>
          <w:gridBefore w:val="1"/>
          <w:wBefore w:w="10" w:type="dxa"/>
          <w:trHeight w:val="320"/>
        </w:trPr>
        <w:tc>
          <w:tcPr>
            <w:tcW w:w="10260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C9CCAC6" w14:textId="0A4F8E6D" w:rsidR="007F30B0" w:rsidRDefault="007F30B0" w:rsidP="007F30B0">
            <w:pPr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</w:pPr>
            <w:r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  <w:t>List the actions Nightingale took in the Crimea, to improve hospitals</w:t>
            </w:r>
          </w:p>
        </w:tc>
        <w:tc>
          <w:tcPr>
            <w:tcW w:w="130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61BD497" w14:textId="77777777" w:rsidR="007F30B0" w:rsidRPr="00576C5B" w:rsidRDefault="007F30B0" w:rsidP="007F30B0">
            <w:pPr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</w:pPr>
          </w:p>
        </w:tc>
        <w:tc>
          <w:tcPr>
            <w:tcW w:w="130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4B76359" w14:textId="77777777" w:rsidR="007F30B0" w:rsidRPr="00576C5B" w:rsidRDefault="007F30B0" w:rsidP="007F30B0">
            <w:pPr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</w:pPr>
          </w:p>
        </w:tc>
        <w:tc>
          <w:tcPr>
            <w:tcW w:w="130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A6B138A" w14:textId="77777777" w:rsidR="007F30B0" w:rsidRPr="00576C5B" w:rsidRDefault="007F30B0" w:rsidP="007F30B0">
            <w:pPr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</w:pPr>
          </w:p>
        </w:tc>
      </w:tr>
      <w:tr w:rsidR="0056502D" w:rsidRPr="00576C5B" w14:paraId="4EED8F74" w14:textId="77777777" w:rsidTr="007F30B0">
        <w:trPr>
          <w:gridBefore w:val="1"/>
          <w:wBefore w:w="10" w:type="dxa"/>
          <w:trHeight w:val="320"/>
        </w:trPr>
        <w:tc>
          <w:tcPr>
            <w:tcW w:w="10260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8198D69" w14:textId="2279148A" w:rsidR="0056502D" w:rsidRDefault="0056502D" w:rsidP="007F30B0">
            <w:pPr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</w:pPr>
            <w:r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  <w:t>Describe what happened to the death rate in Crimean hospitals as a result of her actions.</w:t>
            </w:r>
          </w:p>
        </w:tc>
        <w:tc>
          <w:tcPr>
            <w:tcW w:w="130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752BBF4" w14:textId="77777777" w:rsidR="0056502D" w:rsidRPr="00576C5B" w:rsidRDefault="0056502D" w:rsidP="007F30B0">
            <w:pPr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</w:pPr>
          </w:p>
        </w:tc>
        <w:tc>
          <w:tcPr>
            <w:tcW w:w="130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C016312" w14:textId="77777777" w:rsidR="0056502D" w:rsidRPr="00576C5B" w:rsidRDefault="0056502D" w:rsidP="007F30B0">
            <w:pPr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</w:pPr>
          </w:p>
        </w:tc>
        <w:tc>
          <w:tcPr>
            <w:tcW w:w="130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C4284CD" w14:textId="77777777" w:rsidR="0056502D" w:rsidRPr="00576C5B" w:rsidRDefault="0056502D" w:rsidP="007F30B0">
            <w:pPr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</w:pPr>
          </w:p>
        </w:tc>
      </w:tr>
      <w:tr w:rsidR="007F30B0" w:rsidRPr="00576C5B" w14:paraId="72BFD2F1" w14:textId="77777777" w:rsidTr="007F30B0">
        <w:trPr>
          <w:gridBefore w:val="1"/>
          <w:wBefore w:w="10" w:type="dxa"/>
          <w:trHeight w:val="320"/>
        </w:trPr>
        <w:tc>
          <w:tcPr>
            <w:tcW w:w="10260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9A56B12" w14:textId="5423E905" w:rsidR="007F30B0" w:rsidRPr="00576C5B" w:rsidRDefault="007F30B0" w:rsidP="007F30B0">
            <w:pPr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</w:pPr>
            <w:r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  <w:t>Define and describe the key points of Notes on Nursing</w:t>
            </w:r>
          </w:p>
        </w:tc>
        <w:tc>
          <w:tcPr>
            <w:tcW w:w="130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A094A55" w14:textId="77777777" w:rsidR="007F30B0" w:rsidRPr="00576C5B" w:rsidRDefault="007F30B0" w:rsidP="007F30B0">
            <w:pPr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</w:pPr>
            <w:r w:rsidRPr="00576C5B"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  <w:t> </w:t>
            </w:r>
          </w:p>
        </w:tc>
        <w:tc>
          <w:tcPr>
            <w:tcW w:w="130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17592F1" w14:textId="77777777" w:rsidR="007F30B0" w:rsidRPr="00576C5B" w:rsidRDefault="007F30B0" w:rsidP="007F30B0">
            <w:pPr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</w:pPr>
            <w:r w:rsidRPr="00576C5B"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  <w:t> </w:t>
            </w:r>
          </w:p>
        </w:tc>
        <w:tc>
          <w:tcPr>
            <w:tcW w:w="130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6930F54" w14:textId="77777777" w:rsidR="007F30B0" w:rsidRPr="00576C5B" w:rsidRDefault="007F30B0" w:rsidP="007F30B0">
            <w:pPr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</w:pPr>
            <w:r w:rsidRPr="00576C5B"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  <w:t> </w:t>
            </w:r>
          </w:p>
        </w:tc>
      </w:tr>
      <w:tr w:rsidR="007F30B0" w:rsidRPr="00576C5B" w14:paraId="3AA357F2" w14:textId="77777777" w:rsidTr="007F30B0">
        <w:trPr>
          <w:gridBefore w:val="1"/>
          <w:wBefore w:w="10" w:type="dxa"/>
          <w:trHeight w:val="320"/>
        </w:trPr>
        <w:tc>
          <w:tcPr>
            <w:tcW w:w="10260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40C680E" w14:textId="3D5B444B" w:rsidR="007F30B0" w:rsidRPr="00576C5B" w:rsidRDefault="007F30B0" w:rsidP="007F30B0">
            <w:pPr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</w:pPr>
            <w:r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  <w:t xml:space="preserve">Define and describe the key points of The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  <w:t>Pavillion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  <w:t xml:space="preserve"> Plan </w:t>
            </w:r>
          </w:p>
        </w:tc>
        <w:tc>
          <w:tcPr>
            <w:tcW w:w="130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B00A858" w14:textId="77777777" w:rsidR="007F30B0" w:rsidRPr="00576C5B" w:rsidRDefault="007F30B0" w:rsidP="007F30B0">
            <w:pPr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</w:pPr>
            <w:r w:rsidRPr="00576C5B"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  <w:t> </w:t>
            </w:r>
          </w:p>
        </w:tc>
        <w:tc>
          <w:tcPr>
            <w:tcW w:w="130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34707D7" w14:textId="77777777" w:rsidR="007F30B0" w:rsidRPr="00576C5B" w:rsidRDefault="007F30B0" w:rsidP="007F30B0">
            <w:pPr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</w:pPr>
            <w:r w:rsidRPr="00576C5B"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  <w:t> </w:t>
            </w:r>
          </w:p>
        </w:tc>
        <w:tc>
          <w:tcPr>
            <w:tcW w:w="130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704B512" w14:textId="77777777" w:rsidR="007F30B0" w:rsidRPr="00576C5B" w:rsidRDefault="007F30B0" w:rsidP="007F30B0">
            <w:pPr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</w:pPr>
            <w:r w:rsidRPr="00576C5B"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  <w:t> </w:t>
            </w:r>
          </w:p>
        </w:tc>
      </w:tr>
      <w:tr w:rsidR="007F30B0" w:rsidRPr="00576C5B" w14:paraId="2C9EAD9D" w14:textId="77777777" w:rsidTr="007F30B0">
        <w:trPr>
          <w:gridBefore w:val="1"/>
          <w:wBefore w:w="10" w:type="dxa"/>
          <w:trHeight w:val="320"/>
        </w:trPr>
        <w:tc>
          <w:tcPr>
            <w:tcW w:w="10260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771A1AD" w14:textId="42E24D4A" w:rsidR="007F30B0" w:rsidRDefault="0056502D" w:rsidP="007F30B0">
            <w:pPr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</w:pPr>
            <w:r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  <w:t>Explain why she had a huge impact on treatment, care and nursing in Britain</w:t>
            </w:r>
          </w:p>
        </w:tc>
        <w:tc>
          <w:tcPr>
            <w:tcW w:w="130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D543D9E" w14:textId="77777777" w:rsidR="007F30B0" w:rsidRPr="00576C5B" w:rsidRDefault="007F30B0" w:rsidP="007F30B0">
            <w:pPr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</w:pPr>
          </w:p>
        </w:tc>
        <w:tc>
          <w:tcPr>
            <w:tcW w:w="130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3CCB316" w14:textId="77777777" w:rsidR="007F30B0" w:rsidRPr="00576C5B" w:rsidRDefault="007F30B0" w:rsidP="007F30B0">
            <w:pPr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</w:pPr>
          </w:p>
        </w:tc>
        <w:tc>
          <w:tcPr>
            <w:tcW w:w="130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EFF20EB" w14:textId="77777777" w:rsidR="007F30B0" w:rsidRPr="00576C5B" w:rsidRDefault="007F30B0" w:rsidP="007F30B0">
            <w:pPr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</w:pPr>
          </w:p>
        </w:tc>
      </w:tr>
      <w:tr w:rsidR="007F30B0" w:rsidRPr="00576C5B" w14:paraId="1F58B386" w14:textId="77777777" w:rsidTr="007F30B0">
        <w:trPr>
          <w:gridBefore w:val="1"/>
          <w:wBefore w:w="10" w:type="dxa"/>
          <w:trHeight w:val="520"/>
        </w:trPr>
        <w:tc>
          <w:tcPr>
            <w:tcW w:w="14160" w:type="dxa"/>
            <w:gridSpan w:val="8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000000" w:fill="EEECE1"/>
            <w:vAlign w:val="center"/>
            <w:hideMark/>
          </w:tcPr>
          <w:p w14:paraId="5E773C7F" w14:textId="69131296" w:rsidR="007F30B0" w:rsidRPr="00576C5B" w:rsidRDefault="0056502D" w:rsidP="007F30B0">
            <w:pPr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  <w:lang w:val="en-GB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  <w:lang w:val="en-GB"/>
              </w:rPr>
              <w:t>Anaesthetic</w:t>
            </w:r>
          </w:p>
        </w:tc>
      </w:tr>
      <w:tr w:rsidR="007F30B0" w:rsidRPr="00576C5B" w14:paraId="29B9B445" w14:textId="77777777" w:rsidTr="007F30B0">
        <w:trPr>
          <w:gridBefore w:val="1"/>
          <w:wBefore w:w="10" w:type="dxa"/>
          <w:trHeight w:val="320"/>
        </w:trPr>
        <w:tc>
          <w:tcPr>
            <w:tcW w:w="10260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8EBD7EC" w14:textId="1BE97590" w:rsidR="007F30B0" w:rsidRDefault="0056502D" w:rsidP="007F30B0">
            <w:pPr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</w:pPr>
            <w:r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  <w:lastRenderedPageBreak/>
              <w:t>Define general anaesthetic</w:t>
            </w:r>
          </w:p>
        </w:tc>
        <w:tc>
          <w:tcPr>
            <w:tcW w:w="130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AC75412" w14:textId="77777777" w:rsidR="007F30B0" w:rsidRPr="00576C5B" w:rsidRDefault="007F30B0" w:rsidP="007F30B0">
            <w:pPr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</w:pPr>
          </w:p>
        </w:tc>
        <w:tc>
          <w:tcPr>
            <w:tcW w:w="130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BF1207D" w14:textId="77777777" w:rsidR="007F30B0" w:rsidRPr="00576C5B" w:rsidRDefault="007F30B0" w:rsidP="007F30B0">
            <w:pPr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</w:pPr>
          </w:p>
        </w:tc>
        <w:tc>
          <w:tcPr>
            <w:tcW w:w="130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C782F40" w14:textId="77777777" w:rsidR="007F30B0" w:rsidRPr="00576C5B" w:rsidRDefault="007F30B0" w:rsidP="007F30B0">
            <w:pPr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</w:pPr>
          </w:p>
        </w:tc>
      </w:tr>
      <w:tr w:rsidR="007F30B0" w:rsidRPr="00576C5B" w14:paraId="3FD9DDE1" w14:textId="77777777" w:rsidTr="007F30B0">
        <w:trPr>
          <w:gridBefore w:val="1"/>
          <w:wBefore w:w="10" w:type="dxa"/>
          <w:trHeight w:val="320"/>
        </w:trPr>
        <w:tc>
          <w:tcPr>
            <w:tcW w:w="10260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4458505" w14:textId="60DD24D6" w:rsidR="007F30B0" w:rsidRPr="00576C5B" w:rsidRDefault="0056502D" w:rsidP="007F30B0">
            <w:pPr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</w:pPr>
            <w:r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  <w:t>Define local anaesthetic</w:t>
            </w:r>
          </w:p>
        </w:tc>
        <w:tc>
          <w:tcPr>
            <w:tcW w:w="130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A0CF560" w14:textId="77777777" w:rsidR="007F30B0" w:rsidRPr="00576C5B" w:rsidRDefault="007F30B0" w:rsidP="007F30B0">
            <w:pPr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</w:pPr>
            <w:r w:rsidRPr="00576C5B"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  <w:t> </w:t>
            </w:r>
          </w:p>
        </w:tc>
        <w:tc>
          <w:tcPr>
            <w:tcW w:w="130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E2E0E36" w14:textId="77777777" w:rsidR="007F30B0" w:rsidRPr="00576C5B" w:rsidRDefault="007F30B0" w:rsidP="007F30B0">
            <w:pPr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</w:pPr>
            <w:r w:rsidRPr="00576C5B"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  <w:t> </w:t>
            </w:r>
          </w:p>
        </w:tc>
        <w:tc>
          <w:tcPr>
            <w:tcW w:w="130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7E3F925" w14:textId="77777777" w:rsidR="007F30B0" w:rsidRPr="00576C5B" w:rsidRDefault="007F30B0" w:rsidP="007F30B0">
            <w:pPr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</w:pPr>
            <w:r w:rsidRPr="00576C5B"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  <w:t> </w:t>
            </w:r>
          </w:p>
        </w:tc>
      </w:tr>
      <w:tr w:rsidR="007F30B0" w:rsidRPr="00576C5B" w14:paraId="2E74752C" w14:textId="77777777" w:rsidTr="007F30B0">
        <w:trPr>
          <w:gridBefore w:val="1"/>
          <w:wBefore w:w="10" w:type="dxa"/>
          <w:trHeight w:val="320"/>
        </w:trPr>
        <w:tc>
          <w:tcPr>
            <w:tcW w:w="10260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421C79F" w14:textId="11933913" w:rsidR="007F30B0" w:rsidRDefault="0056502D" w:rsidP="007F30B0">
            <w:pPr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</w:pPr>
            <w:r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  <w:t>Describe how James Simpson discovered chloroform as a general anaesthetic</w:t>
            </w:r>
          </w:p>
        </w:tc>
        <w:tc>
          <w:tcPr>
            <w:tcW w:w="130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EF3F228" w14:textId="77777777" w:rsidR="007F30B0" w:rsidRPr="00576C5B" w:rsidRDefault="007F30B0" w:rsidP="007F30B0">
            <w:pPr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</w:pPr>
          </w:p>
        </w:tc>
        <w:tc>
          <w:tcPr>
            <w:tcW w:w="130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F9DC8BE" w14:textId="77777777" w:rsidR="007F30B0" w:rsidRPr="00576C5B" w:rsidRDefault="007F30B0" w:rsidP="007F30B0">
            <w:pPr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</w:pPr>
          </w:p>
        </w:tc>
        <w:tc>
          <w:tcPr>
            <w:tcW w:w="130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32ADD31" w14:textId="77777777" w:rsidR="007F30B0" w:rsidRPr="00576C5B" w:rsidRDefault="007F30B0" w:rsidP="007F30B0">
            <w:pPr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</w:pPr>
          </w:p>
        </w:tc>
      </w:tr>
      <w:tr w:rsidR="007F30B0" w:rsidRPr="00576C5B" w14:paraId="4390DAAA" w14:textId="77777777" w:rsidTr="007F30B0">
        <w:trPr>
          <w:gridBefore w:val="1"/>
          <w:wBefore w:w="10" w:type="dxa"/>
          <w:trHeight w:val="320"/>
        </w:trPr>
        <w:tc>
          <w:tcPr>
            <w:tcW w:w="10260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4BFE0B1" w14:textId="6CE3335A" w:rsidR="007F30B0" w:rsidRDefault="0056502D" w:rsidP="007F30B0">
            <w:pPr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</w:pPr>
            <w:r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  <w:t>Describe how and why Queen Victorian made it popular</w:t>
            </w:r>
          </w:p>
        </w:tc>
        <w:tc>
          <w:tcPr>
            <w:tcW w:w="130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01BB9A0" w14:textId="77777777" w:rsidR="007F30B0" w:rsidRPr="00576C5B" w:rsidRDefault="007F30B0" w:rsidP="007F30B0">
            <w:pPr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</w:pPr>
          </w:p>
        </w:tc>
        <w:tc>
          <w:tcPr>
            <w:tcW w:w="130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2ACE201" w14:textId="77777777" w:rsidR="007F30B0" w:rsidRPr="00576C5B" w:rsidRDefault="007F30B0" w:rsidP="007F30B0">
            <w:pPr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</w:pPr>
          </w:p>
        </w:tc>
        <w:tc>
          <w:tcPr>
            <w:tcW w:w="130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D6700A8" w14:textId="77777777" w:rsidR="007F30B0" w:rsidRPr="00576C5B" w:rsidRDefault="007F30B0" w:rsidP="007F30B0">
            <w:pPr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</w:pPr>
          </w:p>
        </w:tc>
      </w:tr>
      <w:tr w:rsidR="007F30B0" w:rsidRPr="00576C5B" w14:paraId="5A8EE2BA" w14:textId="77777777" w:rsidTr="007F30B0">
        <w:trPr>
          <w:gridBefore w:val="1"/>
          <w:wBefore w:w="10" w:type="dxa"/>
          <w:trHeight w:val="320"/>
        </w:trPr>
        <w:tc>
          <w:tcPr>
            <w:tcW w:w="10260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72176FD" w14:textId="1827C49F" w:rsidR="007F30B0" w:rsidRDefault="0056502D" w:rsidP="007F30B0">
            <w:pPr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</w:pPr>
            <w:r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  <w:t>Describe the story of Hannah Greener</w:t>
            </w:r>
          </w:p>
        </w:tc>
        <w:tc>
          <w:tcPr>
            <w:tcW w:w="130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9DE8979" w14:textId="77777777" w:rsidR="007F30B0" w:rsidRPr="00576C5B" w:rsidRDefault="007F30B0" w:rsidP="007F30B0">
            <w:pPr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</w:pPr>
          </w:p>
        </w:tc>
        <w:tc>
          <w:tcPr>
            <w:tcW w:w="130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94CBE52" w14:textId="77777777" w:rsidR="007F30B0" w:rsidRPr="00576C5B" w:rsidRDefault="007F30B0" w:rsidP="007F30B0">
            <w:pPr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</w:pPr>
          </w:p>
        </w:tc>
        <w:tc>
          <w:tcPr>
            <w:tcW w:w="130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02E480D" w14:textId="77777777" w:rsidR="007F30B0" w:rsidRPr="00576C5B" w:rsidRDefault="007F30B0" w:rsidP="007F30B0">
            <w:pPr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</w:pPr>
          </w:p>
        </w:tc>
      </w:tr>
      <w:tr w:rsidR="007F30B0" w:rsidRPr="00576C5B" w14:paraId="7598B426" w14:textId="77777777" w:rsidTr="007F30B0">
        <w:trPr>
          <w:gridBefore w:val="1"/>
          <w:wBefore w:w="10" w:type="dxa"/>
          <w:trHeight w:val="520"/>
        </w:trPr>
        <w:tc>
          <w:tcPr>
            <w:tcW w:w="14160" w:type="dxa"/>
            <w:gridSpan w:val="8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000000" w:fill="EEECE1"/>
            <w:vAlign w:val="center"/>
            <w:hideMark/>
          </w:tcPr>
          <w:p w14:paraId="476B2C8B" w14:textId="4ABA4BE9" w:rsidR="007F30B0" w:rsidRPr="00576C5B" w:rsidRDefault="00A44598" w:rsidP="007F30B0">
            <w:pPr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  <w:lang w:val="en-GB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  <w:lang w:val="en-GB"/>
              </w:rPr>
              <w:t>Antiseptic</w:t>
            </w:r>
          </w:p>
        </w:tc>
      </w:tr>
      <w:tr w:rsidR="007F30B0" w:rsidRPr="00576C5B" w14:paraId="7323C575" w14:textId="77777777" w:rsidTr="007F30B0">
        <w:trPr>
          <w:gridBefore w:val="1"/>
          <w:wBefore w:w="10" w:type="dxa"/>
          <w:trHeight w:val="320"/>
        </w:trPr>
        <w:tc>
          <w:tcPr>
            <w:tcW w:w="10260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E4405F8" w14:textId="7102D428" w:rsidR="007F30B0" w:rsidRDefault="00A44598" w:rsidP="007F30B0">
            <w:pPr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</w:pPr>
            <w:r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  <w:t>Define aseptic surgery</w:t>
            </w:r>
          </w:p>
        </w:tc>
        <w:tc>
          <w:tcPr>
            <w:tcW w:w="130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2A5F827" w14:textId="77777777" w:rsidR="007F30B0" w:rsidRPr="00576C5B" w:rsidRDefault="007F30B0" w:rsidP="007F30B0">
            <w:pPr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</w:pPr>
          </w:p>
        </w:tc>
        <w:tc>
          <w:tcPr>
            <w:tcW w:w="130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42DA9CB" w14:textId="77777777" w:rsidR="007F30B0" w:rsidRPr="00576C5B" w:rsidRDefault="007F30B0" w:rsidP="007F30B0">
            <w:pPr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</w:pPr>
          </w:p>
        </w:tc>
        <w:tc>
          <w:tcPr>
            <w:tcW w:w="130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6D77802" w14:textId="77777777" w:rsidR="007F30B0" w:rsidRPr="00576C5B" w:rsidRDefault="007F30B0" w:rsidP="007F30B0">
            <w:pPr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</w:pPr>
          </w:p>
        </w:tc>
      </w:tr>
      <w:tr w:rsidR="007F30B0" w:rsidRPr="00576C5B" w14:paraId="184C890B" w14:textId="77777777" w:rsidTr="007F30B0">
        <w:trPr>
          <w:gridBefore w:val="1"/>
          <w:wBefore w:w="10" w:type="dxa"/>
          <w:trHeight w:val="320"/>
        </w:trPr>
        <w:tc>
          <w:tcPr>
            <w:tcW w:w="10260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E5B0673" w14:textId="43CDEEAF" w:rsidR="007F30B0" w:rsidRPr="00576C5B" w:rsidRDefault="00A44598" w:rsidP="007F30B0">
            <w:pPr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</w:pPr>
            <w:r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  <w:t>Define antiseptic</w:t>
            </w:r>
          </w:p>
        </w:tc>
        <w:tc>
          <w:tcPr>
            <w:tcW w:w="130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51347D0" w14:textId="77777777" w:rsidR="007F30B0" w:rsidRPr="00576C5B" w:rsidRDefault="007F30B0" w:rsidP="007F30B0">
            <w:pPr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</w:pPr>
            <w:r w:rsidRPr="00576C5B"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  <w:t> </w:t>
            </w:r>
          </w:p>
        </w:tc>
        <w:tc>
          <w:tcPr>
            <w:tcW w:w="130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FB6CED5" w14:textId="77777777" w:rsidR="007F30B0" w:rsidRPr="00576C5B" w:rsidRDefault="007F30B0" w:rsidP="007F30B0">
            <w:pPr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</w:pPr>
            <w:r w:rsidRPr="00576C5B"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  <w:t> </w:t>
            </w:r>
          </w:p>
        </w:tc>
        <w:tc>
          <w:tcPr>
            <w:tcW w:w="130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32973CE" w14:textId="77777777" w:rsidR="007F30B0" w:rsidRPr="00576C5B" w:rsidRDefault="007F30B0" w:rsidP="007F30B0">
            <w:pPr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</w:pPr>
            <w:r w:rsidRPr="00576C5B"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  <w:t> </w:t>
            </w:r>
          </w:p>
        </w:tc>
      </w:tr>
      <w:tr w:rsidR="007F30B0" w:rsidRPr="00576C5B" w14:paraId="1875DF79" w14:textId="77777777" w:rsidTr="007F30B0">
        <w:trPr>
          <w:gridBefore w:val="1"/>
          <w:wBefore w:w="10" w:type="dxa"/>
          <w:trHeight w:val="320"/>
        </w:trPr>
        <w:tc>
          <w:tcPr>
            <w:tcW w:w="10260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B32315A" w14:textId="55052BA4" w:rsidR="007F30B0" w:rsidRDefault="00A44598" w:rsidP="007F30B0">
            <w:pPr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</w:pPr>
            <w:r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  <w:t>Describe how Joseph Lister used carbolic acid to reduce infection</w:t>
            </w:r>
          </w:p>
        </w:tc>
        <w:tc>
          <w:tcPr>
            <w:tcW w:w="130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F9C390A" w14:textId="77777777" w:rsidR="007F30B0" w:rsidRPr="00576C5B" w:rsidRDefault="007F30B0" w:rsidP="007F30B0">
            <w:pPr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</w:pPr>
          </w:p>
        </w:tc>
        <w:tc>
          <w:tcPr>
            <w:tcW w:w="130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7450B54" w14:textId="77777777" w:rsidR="007F30B0" w:rsidRPr="00576C5B" w:rsidRDefault="007F30B0" w:rsidP="007F30B0">
            <w:pPr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</w:pPr>
          </w:p>
        </w:tc>
        <w:tc>
          <w:tcPr>
            <w:tcW w:w="130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ED04F0F" w14:textId="77777777" w:rsidR="007F30B0" w:rsidRPr="00576C5B" w:rsidRDefault="007F30B0" w:rsidP="007F30B0">
            <w:pPr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</w:pPr>
          </w:p>
        </w:tc>
      </w:tr>
      <w:tr w:rsidR="007F30B0" w:rsidRPr="00576C5B" w14:paraId="722D00DC" w14:textId="77777777" w:rsidTr="007F30B0">
        <w:trPr>
          <w:gridBefore w:val="1"/>
          <w:wBefore w:w="10" w:type="dxa"/>
          <w:trHeight w:val="320"/>
        </w:trPr>
        <w:tc>
          <w:tcPr>
            <w:tcW w:w="10260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D0AE385" w14:textId="5DEC4BAD" w:rsidR="007F30B0" w:rsidRDefault="00A44598" w:rsidP="007F30B0">
            <w:pPr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</w:pPr>
            <w:r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  <w:t>List the impact of antiseptic, in terms of deaths/operations etc.</w:t>
            </w:r>
          </w:p>
        </w:tc>
        <w:tc>
          <w:tcPr>
            <w:tcW w:w="130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5C758DC" w14:textId="77777777" w:rsidR="007F30B0" w:rsidRPr="00576C5B" w:rsidRDefault="007F30B0" w:rsidP="007F30B0">
            <w:pPr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</w:pPr>
          </w:p>
        </w:tc>
        <w:tc>
          <w:tcPr>
            <w:tcW w:w="130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BA8A6FE" w14:textId="77777777" w:rsidR="007F30B0" w:rsidRPr="00576C5B" w:rsidRDefault="007F30B0" w:rsidP="007F30B0">
            <w:pPr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</w:pPr>
          </w:p>
        </w:tc>
        <w:tc>
          <w:tcPr>
            <w:tcW w:w="130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01B4B85" w14:textId="77777777" w:rsidR="007F30B0" w:rsidRPr="00576C5B" w:rsidRDefault="007F30B0" w:rsidP="007F30B0">
            <w:pPr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</w:pPr>
          </w:p>
        </w:tc>
      </w:tr>
      <w:tr w:rsidR="007F30B0" w:rsidRPr="00576C5B" w14:paraId="2934F49E" w14:textId="77777777" w:rsidTr="007F30B0">
        <w:trPr>
          <w:gridBefore w:val="1"/>
          <w:wBefore w:w="10" w:type="dxa"/>
          <w:trHeight w:val="520"/>
        </w:trPr>
        <w:tc>
          <w:tcPr>
            <w:tcW w:w="14160" w:type="dxa"/>
            <w:gridSpan w:val="8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000000" w:fill="EEECE1"/>
            <w:vAlign w:val="center"/>
            <w:hideMark/>
          </w:tcPr>
          <w:p w14:paraId="4386E611" w14:textId="3F9B243B" w:rsidR="007F30B0" w:rsidRPr="00576C5B" w:rsidRDefault="007F30B0" w:rsidP="00A44598">
            <w:pPr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  <w:lang w:val="en-GB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  <w:lang w:val="en-GB"/>
              </w:rPr>
              <w:t xml:space="preserve">Case study: </w:t>
            </w:r>
            <w:r w:rsidR="00A44598"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  <w:lang w:val="en-GB"/>
              </w:rPr>
              <w:t>Cholera</w:t>
            </w:r>
          </w:p>
        </w:tc>
      </w:tr>
      <w:tr w:rsidR="007F30B0" w:rsidRPr="00576C5B" w14:paraId="76C54DD9" w14:textId="77777777" w:rsidTr="007F30B0">
        <w:trPr>
          <w:gridAfter w:val="1"/>
          <w:wAfter w:w="10" w:type="dxa"/>
          <w:trHeight w:val="320"/>
        </w:trPr>
        <w:tc>
          <w:tcPr>
            <w:tcW w:w="10260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F990E16" w14:textId="294622F7" w:rsidR="007F30B0" w:rsidRPr="00576C5B" w:rsidRDefault="00A44598" w:rsidP="007F30B0">
            <w:pPr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</w:pPr>
            <w:r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  <w:t>Define Cholera</w:t>
            </w:r>
          </w:p>
        </w:tc>
        <w:tc>
          <w:tcPr>
            <w:tcW w:w="130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DBE6723" w14:textId="77777777" w:rsidR="007F30B0" w:rsidRPr="00576C5B" w:rsidRDefault="007F30B0" w:rsidP="007F30B0">
            <w:pPr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</w:pPr>
            <w:r w:rsidRPr="00576C5B"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  <w:t> </w:t>
            </w:r>
          </w:p>
        </w:tc>
        <w:tc>
          <w:tcPr>
            <w:tcW w:w="130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C87A15F" w14:textId="77777777" w:rsidR="007F30B0" w:rsidRPr="00576C5B" w:rsidRDefault="007F30B0" w:rsidP="007F30B0">
            <w:pPr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</w:pPr>
            <w:r w:rsidRPr="00576C5B"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  <w:t> </w:t>
            </w:r>
          </w:p>
        </w:tc>
        <w:tc>
          <w:tcPr>
            <w:tcW w:w="130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A46BCCA" w14:textId="77777777" w:rsidR="007F30B0" w:rsidRPr="00576C5B" w:rsidRDefault="007F30B0" w:rsidP="007F30B0">
            <w:pPr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</w:pPr>
            <w:r w:rsidRPr="00576C5B"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  <w:t> </w:t>
            </w:r>
          </w:p>
        </w:tc>
      </w:tr>
      <w:tr w:rsidR="00A44598" w:rsidRPr="00576C5B" w14:paraId="0ED2B26C" w14:textId="77777777" w:rsidTr="007F30B0">
        <w:trPr>
          <w:gridAfter w:val="1"/>
          <w:wAfter w:w="10" w:type="dxa"/>
          <w:trHeight w:val="320"/>
        </w:trPr>
        <w:tc>
          <w:tcPr>
            <w:tcW w:w="10260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765107C" w14:textId="3AE68792" w:rsidR="00A44598" w:rsidRDefault="00A44598" w:rsidP="007F30B0">
            <w:pPr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</w:pPr>
            <w:r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  <w:t>List some figures of death rates in London from the disease, before 1854</w:t>
            </w:r>
          </w:p>
        </w:tc>
        <w:tc>
          <w:tcPr>
            <w:tcW w:w="130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B3628DC" w14:textId="77777777" w:rsidR="00A44598" w:rsidRPr="00576C5B" w:rsidRDefault="00A44598" w:rsidP="007F30B0">
            <w:pPr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</w:pPr>
          </w:p>
        </w:tc>
        <w:tc>
          <w:tcPr>
            <w:tcW w:w="130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7CA4229" w14:textId="77777777" w:rsidR="00A44598" w:rsidRPr="00576C5B" w:rsidRDefault="00A44598" w:rsidP="007F30B0">
            <w:pPr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</w:pPr>
          </w:p>
        </w:tc>
        <w:tc>
          <w:tcPr>
            <w:tcW w:w="130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558E841" w14:textId="77777777" w:rsidR="00A44598" w:rsidRPr="00576C5B" w:rsidRDefault="00A44598" w:rsidP="007F30B0">
            <w:pPr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</w:pPr>
          </w:p>
        </w:tc>
      </w:tr>
      <w:tr w:rsidR="007F30B0" w:rsidRPr="00576C5B" w14:paraId="509E41DB" w14:textId="77777777" w:rsidTr="007F30B0">
        <w:trPr>
          <w:gridAfter w:val="1"/>
          <w:wAfter w:w="10" w:type="dxa"/>
          <w:trHeight w:val="320"/>
        </w:trPr>
        <w:tc>
          <w:tcPr>
            <w:tcW w:w="10260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A486E14" w14:textId="18B7E895" w:rsidR="007F30B0" w:rsidRDefault="00A44598" w:rsidP="007F30B0">
            <w:pPr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</w:pPr>
            <w:r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  <w:t>Tell the story of John Snow and the Broad Street Pump</w:t>
            </w:r>
          </w:p>
        </w:tc>
        <w:tc>
          <w:tcPr>
            <w:tcW w:w="130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7B3ACA4" w14:textId="77777777" w:rsidR="007F30B0" w:rsidRPr="00576C5B" w:rsidRDefault="007F30B0" w:rsidP="007F30B0">
            <w:pPr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</w:pPr>
          </w:p>
        </w:tc>
        <w:tc>
          <w:tcPr>
            <w:tcW w:w="130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2F2CBF8" w14:textId="77777777" w:rsidR="007F30B0" w:rsidRPr="00576C5B" w:rsidRDefault="007F30B0" w:rsidP="007F30B0">
            <w:pPr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</w:pPr>
          </w:p>
        </w:tc>
        <w:tc>
          <w:tcPr>
            <w:tcW w:w="130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787D25F" w14:textId="77777777" w:rsidR="007F30B0" w:rsidRPr="00576C5B" w:rsidRDefault="007F30B0" w:rsidP="007F30B0">
            <w:pPr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</w:pPr>
          </w:p>
        </w:tc>
      </w:tr>
      <w:tr w:rsidR="007F30B0" w:rsidRPr="00576C5B" w14:paraId="0B54E168" w14:textId="77777777" w:rsidTr="007F30B0">
        <w:trPr>
          <w:gridAfter w:val="1"/>
          <w:wAfter w:w="10" w:type="dxa"/>
          <w:trHeight w:val="320"/>
        </w:trPr>
        <w:tc>
          <w:tcPr>
            <w:tcW w:w="10260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2514300" w14:textId="16413163" w:rsidR="007F30B0" w:rsidRDefault="00A44598" w:rsidP="007F30B0">
            <w:pPr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</w:pPr>
            <w:r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  <w:t>Explain why the government didn’t believe him</w:t>
            </w:r>
          </w:p>
        </w:tc>
        <w:tc>
          <w:tcPr>
            <w:tcW w:w="130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2844C09" w14:textId="77777777" w:rsidR="007F30B0" w:rsidRPr="00576C5B" w:rsidRDefault="007F30B0" w:rsidP="007F30B0">
            <w:pPr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</w:pPr>
          </w:p>
        </w:tc>
        <w:tc>
          <w:tcPr>
            <w:tcW w:w="130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865EAD6" w14:textId="77777777" w:rsidR="007F30B0" w:rsidRPr="00576C5B" w:rsidRDefault="007F30B0" w:rsidP="007F30B0">
            <w:pPr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</w:pPr>
          </w:p>
        </w:tc>
        <w:tc>
          <w:tcPr>
            <w:tcW w:w="130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8EEC6FE" w14:textId="77777777" w:rsidR="007F30B0" w:rsidRPr="00576C5B" w:rsidRDefault="007F30B0" w:rsidP="007F30B0">
            <w:pPr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</w:pPr>
          </w:p>
        </w:tc>
      </w:tr>
      <w:tr w:rsidR="00A44598" w:rsidRPr="00576C5B" w14:paraId="191928CC" w14:textId="77777777" w:rsidTr="00A44598">
        <w:trPr>
          <w:gridBefore w:val="1"/>
          <w:wBefore w:w="10" w:type="dxa"/>
          <w:trHeight w:val="520"/>
        </w:trPr>
        <w:tc>
          <w:tcPr>
            <w:tcW w:w="14160" w:type="dxa"/>
            <w:gridSpan w:val="8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000000" w:fill="EEECE1"/>
            <w:vAlign w:val="center"/>
            <w:hideMark/>
          </w:tcPr>
          <w:p w14:paraId="53059B06" w14:textId="2075B91F" w:rsidR="00A44598" w:rsidRPr="00576C5B" w:rsidRDefault="00A44598" w:rsidP="00A44598">
            <w:pPr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  <w:lang w:val="en-GB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  <w:lang w:val="en-GB"/>
              </w:rPr>
              <w:t>The Public Health Act, 1875</w:t>
            </w:r>
          </w:p>
        </w:tc>
      </w:tr>
      <w:tr w:rsidR="00A44598" w:rsidRPr="00576C5B" w14:paraId="4EA067D2" w14:textId="77777777" w:rsidTr="00A44598">
        <w:trPr>
          <w:gridAfter w:val="1"/>
          <w:wAfter w:w="10" w:type="dxa"/>
          <w:trHeight w:val="320"/>
        </w:trPr>
        <w:tc>
          <w:tcPr>
            <w:tcW w:w="10260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F99D95A" w14:textId="5E2955E9" w:rsidR="00A44598" w:rsidRDefault="00A44598" w:rsidP="00A44598">
            <w:pPr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</w:pPr>
            <w:r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  <w:t>Define Public Health</w:t>
            </w:r>
          </w:p>
        </w:tc>
        <w:tc>
          <w:tcPr>
            <w:tcW w:w="130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C342F6F" w14:textId="77777777" w:rsidR="00A44598" w:rsidRPr="00576C5B" w:rsidRDefault="00A44598" w:rsidP="00A44598">
            <w:pPr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</w:pPr>
          </w:p>
        </w:tc>
        <w:tc>
          <w:tcPr>
            <w:tcW w:w="130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90C71B7" w14:textId="77777777" w:rsidR="00A44598" w:rsidRPr="00576C5B" w:rsidRDefault="00A44598" w:rsidP="00A44598">
            <w:pPr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</w:pPr>
          </w:p>
        </w:tc>
        <w:tc>
          <w:tcPr>
            <w:tcW w:w="130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D7362C0" w14:textId="77777777" w:rsidR="00A44598" w:rsidRPr="00576C5B" w:rsidRDefault="00A44598" w:rsidP="00A44598">
            <w:pPr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</w:pPr>
          </w:p>
        </w:tc>
      </w:tr>
      <w:tr w:rsidR="00A44598" w:rsidRPr="00576C5B" w14:paraId="20A5F88B" w14:textId="77777777" w:rsidTr="00A44598">
        <w:trPr>
          <w:gridAfter w:val="1"/>
          <w:wAfter w:w="10" w:type="dxa"/>
          <w:trHeight w:val="320"/>
        </w:trPr>
        <w:tc>
          <w:tcPr>
            <w:tcW w:w="10260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E822903" w14:textId="21F662C2" w:rsidR="00A44598" w:rsidRDefault="00A44598" w:rsidP="00A44598">
            <w:pPr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</w:pPr>
            <w:r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  <w:t>Define Laissez Faire</w:t>
            </w:r>
          </w:p>
        </w:tc>
        <w:tc>
          <w:tcPr>
            <w:tcW w:w="130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26C4D0E" w14:textId="77777777" w:rsidR="00A44598" w:rsidRPr="00576C5B" w:rsidRDefault="00A44598" w:rsidP="00A44598">
            <w:pPr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</w:pPr>
          </w:p>
        </w:tc>
        <w:tc>
          <w:tcPr>
            <w:tcW w:w="130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FD4DA64" w14:textId="77777777" w:rsidR="00A44598" w:rsidRPr="00576C5B" w:rsidRDefault="00A44598" w:rsidP="00A44598">
            <w:pPr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</w:pPr>
          </w:p>
        </w:tc>
        <w:tc>
          <w:tcPr>
            <w:tcW w:w="130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3CB1309" w14:textId="77777777" w:rsidR="00A44598" w:rsidRPr="00576C5B" w:rsidRDefault="00A44598" w:rsidP="00A44598">
            <w:pPr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</w:pPr>
          </w:p>
        </w:tc>
      </w:tr>
      <w:tr w:rsidR="00A44598" w:rsidRPr="00576C5B" w14:paraId="32ACDA57" w14:textId="77777777" w:rsidTr="00A44598">
        <w:trPr>
          <w:gridAfter w:val="1"/>
          <w:wAfter w:w="10" w:type="dxa"/>
          <w:trHeight w:val="320"/>
        </w:trPr>
        <w:tc>
          <w:tcPr>
            <w:tcW w:w="10260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53ED7FF" w14:textId="15AD15F0" w:rsidR="00A44598" w:rsidRPr="00576C5B" w:rsidRDefault="00A44598" w:rsidP="00A44598">
            <w:pPr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</w:pPr>
            <w:r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  <w:t>Describe what the Act did</w:t>
            </w:r>
          </w:p>
        </w:tc>
        <w:tc>
          <w:tcPr>
            <w:tcW w:w="130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6F15331" w14:textId="77777777" w:rsidR="00A44598" w:rsidRPr="00576C5B" w:rsidRDefault="00A44598" w:rsidP="00A44598">
            <w:pPr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</w:pPr>
            <w:r w:rsidRPr="00576C5B"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  <w:t> </w:t>
            </w:r>
          </w:p>
        </w:tc>
        <w:tc>
          <w:tcPr>
            <w:tcW w:w="130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3113486" w14:textId="77777777" w:rsidR="00A44598" w:rsidRPr="00576C5B" w:rsidRDefault="00A44598" w:rsidP="00A44598">
            <w:pPr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</w:pPr>
            <w:r w:rsidRPr="00576C5B"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  <w:t> </w:t>
            </w:r>
          </w:p>
        </w:tc>
        <w:tc>
          <w:tcPr>
            <w:tcW w:w="130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618DB95" w14:textId="77777777" w:rsidR="00A44598" w:rsidRPr="00576C5B" w:rsidRDefault="00A44598" w:rsidP="00A44598">
            <w:pPr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</w:pPr>
            <w:r w:rsidRPr="00576C5B"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  <w:t> </w:t>
            </w:r>
          </w:p>
        </w:tc>
      </w:tr>
      <w:tr w:rsidR="00A44598" w:rsidRPr="00576C5B" w14:paraId="6DD4514A" w14:textId="77777777" w:rsidTr="00A44598">
        <w:trPr>
          <w:gridAfter w:val="1"/>
          <w:wAfter w:w="10" w:type="dxa"/>
          <w:trHeight w:val="320"/>
        </w:trPr>
        <w:tc>
          <w:tcPr>
            <w:tcW w:w="10260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C411525" w14:textId="13D34E0D" w:rsidR="00A44598" w:rsidRDefault="00A44598" w:rsidP="00A44598">
            <w:pPr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</w:pPr>
            <w:r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  <w:t>Describe how it was bought about by Edwin Chadwick</w:t>
            </w:r>
          </w:p>
        </w:tc>
        <w:tc>
          <w:tcPr>
            <w:tcW w:w="130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7D5089A" w14:textId="77777777" w:rsidR="00A44598" w:rsidRPr="00576C5B" w:rsidRDefault="00A44598" w:rsidP="00A44598">
            <w:pPr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</w:pPr>
          </w:p>
        </w:tc>
        <w:tc>
          <w:tcPr>
            <w:tcW w:w="130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2B7E5D2" w14:textId="77777777" w:rsidR="00A44598" w:rsidRPr="00576C5B" w:rsidRDefault="00A44598" w:rsidP="00A44598">
            <w:pPr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</w:pPr>
          </w:p>
        </w:tc>
        <w:tc>
          <w:tcPr>
            <w:tcW w:w="130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3F87605" w14:textId="77777777" w:rsidR="00A44598" w:rsidRPr="00576C5B" w:rsidRDefault="00A44598" w:rsidP="00A44598">
            <w:pPr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</w:pPr>
          </w:p>
        </w:tc>
      </w:tr>
      <w:tr w:rsidR="00A44598" w:rsidRPr="00576C5B" w14:paraId="4936AB96" w14:textId="77777777" w:rsidTr="00A44598">
        <w:trPr>
          <w:gridAfter w:val="1"/>
          <w:wAfter w:w="10" w:type="dxa"/>
          <w:trHeight w:val="320"/>
        </w:trPr>
        <w:tc>
          <w:tcPr>
            <w:tcW w:w="10260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53F7BEC" w14:textId="7D15599A" w:rsidR="00A44598" w:rsidRDefault="00A44598" w:rsidP="00A44598">
            <w:pPr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</w:pPr>
            <w:r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  <w:t>List 3 things it did and describe how they improved Public Health</w:t>
            </w:r>
          </w:p>
        </w:tc>
        <w:tc>
          <w:tcPr>
            <w:tcW w:w="130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F81BFE8" w14:textId="77777777" w:rsidR="00A44598" w:rsidRPr="00576C5B" w:rsidRDefault="00A44598" w:rsidP="00A44598">
            <w:pPr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</w:pPr>
          </w:p>
        </w:tc>
        <w:tc>
          <w:tcPr>
            <w:tcW w:w="130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FAC29CE" w14:textId="77777777" w:rsidR="00A44598" w:rsidRPr="00576C5B" w:rsidRDefault="00A44598" w:rsidP="00A44598">
            <w:pPr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</w:pPr>
          </w:p>
        </w:tc>
        <w:tc>
          <w:tcPr>
            <w:tcW w:w="130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ACCADDB" w14:textId="77777777" w:rsidR="00A44598" w:rsidRPr="00576C5B" w:rsidRDefault="00A44598" w:rsidP="00A44598">
            <w:pPr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</w:pPr>
          </w:p>
        </w:tc>
      </w:tr>
    </w:tbl>
    <w:p w14:paraId="218DDA4D" w14:textId="79568C45" w:rsidR="009125B4" w:rsidRPr="002A5D30" w:rsidRDefault="009125B4">
      <w:pPr>
        <w:rPr>
          <w:rFonts w:ascii="Arial" w:hAnsi="Arial" w:cs="Arial"/>
        </w:rPr>
      </w:pPr>
    </w:p>
    <w:p w14:paraId="15C15552" w14:textId="2BE26B05" w:rsidR="00D60A00" w:rsidRDefault="00D60A00">
      <w:pPr>
        <w:rPr>
          <w:rFonts w:ascii="Arial" w:hAnsi="Arial" w:cs="Arial"/>
        </w:rPr>
      </w:pPr>
    </w:p>
    <w:p w14:paraId="28306F71" w14:textId="6530069C" w:rsidR="00A44598" w:rsidRDefault="00A44598">
      <w:pPr>
        <w:rPr>
          <w:rFonts w:ascii="Arial" w:hAnsi="Arial" w:cs="Arial"/>
        </w:rPr>
      </w:pPr>
    </w:p>
    <w:p w14:paraId="3A304DF1" w14:textId="2DE85DB8" w:rsidR="00A44598" w:rsidRDefault="00A44598" w:rsidP="00A44598">
      <w:pPr>
        <w:rPr>
          <w:rFonts w:ascii="Arial" w:eastAsia="Times New Roman" w:hAnsi="Arial" w:cs="Arial"/>
          <w:bCs/>
          <w:color w:val="000000"/>
          <w:sz w:val="32"/>
          <w:szCs w:val="32"/>
          <w:u w:val="single"/>
          <w:lang w:val="en-GB"/>
        </w:rPr>
      </w:pPr>
      <w:r>
        <w:rPr>
          <w:rFonts w:ascii="Arial" w:eastAsia="Times New Roman" w:hAnsi="Arial" w:cs="Arial"/>
          <w:bCs/>
          <w:color w:val="000000"/>
          <w:sz w:val="32"/>
          <w:szCs w:val="32"/>
          <w:u w:val="single"/>
          <w:lang w:val="en-GB"/>
        </w:rPr>
        <w:t>Modern Medicine, c.1900 – Present Day</w:t>
      </w:r>
    </w:p>
    <w:p w14:paraId="6A2AED8A" w14:textId="77777777" w:rsidR="00A44598" w:rsidRDefault="00A44598" w:rsidP="00A44598">
      <w:pPr>
        <w:rPr>
          <w:rFonts w:ascii="Arial" w:hAnsi="Arial" w:cs="Arial"/>
        </w:rPr>
      </w:pPr>
    </w:p>
    <w:p w14:paraId="0BE7C2EB" w14:textId="77777777" w:rsidR="00A44598" w:rsidRDefault="00A44598" w:rsidP="00A44598">
      <w:pPr>
        <w:rPr>
          <w:rFonts w:ascii="Arial" w:hAnsi="Arial" w:cs="Arial"/>
        </w:rPr>
      </w:pPr>
    </w:p>
    <w:tbl>
      <w:tblPr>
        <w:tblW w:w="14170" w:type="dxa"/>
        <w:tblInd w:w="83" w:type="dxa"/>
        <w:tblLook w:val="04A0" w:firstRow="1" w:lastRow="0" w:firstColumn="1" w:lastColumn="0" w:noHBand="0" w:noVBand="1"/>
      </w:tblPr>
      <w:tblGrid>
        <w:gridCol w:w="10"/>
        <w:gridCol w:w="10250"/>
        <w:gridCol w:w="10"/>
        <w:gridCol w:w="1290"/>
        <w:gridCol w:w="10"/>
        <w:gridCol w:w="1290"/>
        <w:gridCol w:w="10"/>
        <w:gridCol w:w="1290"/>
        <w:gridCol w:w="10"/>
      </w:tblGrid>
      <w:tr w:rsidR="00A44598" w:rsidRPr="00576C5B" w14:paraId="3C353C24" w14:textId="77777777" w:rsidTr="00A44598">
        <w:trPr>
          <w:gridBefore w:val="1"/>
          <w:wBefore w:w="10" w:type="dxa"/>
          <w:trHeight w:val="320"/>
        </w:trPr>
        <w:tc>
          <w:tcPr>
            <w:tcW w:w="10260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00"/>
            <w:vAlign w:val="center"/>
            <w:hideMark/>
          </w:tcPr>
          <w:p w14:paraId="552D678B" w14:textId="77777777" w:rsidR="00A44598" w:rsidRPr="00576C5B" w:rsidRDefault="00A44598" w:rsidP="00A44598">
            <w:pPr>
              <w:rPr>
                <w:rFonts w:ascii="Arial" w:eastAsia="Times New Roman" w:hAnsi="Arial" w:cs="Arial"/>
                <w:b/>
                <w:bCs/>
                <w:color w:val="000000"/>
                <w:lang w:val="en-GB"/>
              </w:rPr>
            </w:pPr>
            <w:r w:rsidRPr="00576C5B">
              <w:rPr>
                <w:rFonts w:ascii="Arial" w:eastAsia="Times New Roman" w:hAnsi="Arial" w:cs="Arial"/>
                <w:b/>
                <w:bCs/>
                <w:color w:val="000000"/>
                <w:lang w:val="en-GB"/>
              </w:rPr>
              <w:t>Unit content:  RAG the following throughout, or at the end of the unit.</w:t>
            </w:r>
          </w:p>
        </w:tc>
        <w:tc>
          <w:tcPr>
            <w:tcW w:w="130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0000"/>
            <w:vAlign w:val="center"/>
            <w:hideMark/>
          </w:tcPr>
          <w:p w14:paraId="49EA25D9" w14:textId="77777777" w:rsidR="00A44598" w:rsidRPr="00576C5B" w:rsidRDefault="00A44598" w:rsidP="00A44598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  <w:lang w:val="en-GB"/>
              </w:rPr>
            </w:pPr>
            <w:r w:rsidRPr="00576C5B"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  <w:lang w:val="en-GB"/>
              </w:rPr>
              <w:t>R</w:t>
            </w:r>
          </w:p>
        </w:tc>
        <w:tc>
          <w:tcPr>
            <w:tcW w:w="130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C000"/>
            <w:vAlign w:val="center"/>
            <w:hideMark/>
          </w:tcPr>
          <w:p w14:paraId="36BAD451" w14:textId="77777777" w:rsidR="00A44598" w:rsidRPr="00576C5B" w:rsidRDefault="00A44598" w:rsidP="00A44598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  <w:lang w:val="en-GB"/>
              </w:rPr>
            </w:pPr>
            <w:r w:rsidRPr="00576C5B"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  <w:lang w:val="en-GB"/>
              </w:rPr>
              <w:t>A</w:t>
            </w:r>
          </w:p>
        </w:tc>
        <w:tc>
          <w:tcPr>
            <w:tcW w:w="130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00CC66"/>
            <w:vAlign w:val="center"/>
            <w:hideMark/>
          </w:tcPr>
          <w:p w14:paraId="38700324" w14:textId="77777777" w:rsidR="00A44598" w:rsidRPr="00576C5B" w:rsidRDefault="00A44598" w:rsidP="00A44598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  <w:lang w:val="en-GB"/>
              </w:rPr>
            </w:pPr>
            <w:r w:rsidRPr="00576C5B"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  <w:lang w:val="en-GB"/>
              </w:rPr>
              <w:t>G</w:t>
            </w:r>
          </w:p>
        </w:tc>
      </w:tr>
      <w:tr w:rsidR="00A44598" w:rsidRPr="00576C5B" w14:paraId="7EDA36FE" w14:textId="77777777" w:rsidTr="00A44598">
        <w:trPr>
          <w:gridBefore w:val="1"/>
          <w:wBefore w:w="10" w:type="dxa"/>
          <w:trHeight w:val="520"/>
        </w:trPr>
        <w:tc>
          <w:tcPr>
            <w:tcW w:w="14160" w:type="dxa"/>
            <w:gridSpan w:val="8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000000" w:fill="EEECE1"/>
            <w:vAlign w:val="center"/>
            <w:hideMark/>
          </w:tcPr>
          <w:p w14:paraId="61511688" w14:textId="7C2DD74B" w:rsidR="00A44598" w:rsidRPr="00576C5B" w:rsidRDefault="00A44598" w:rsidP="00A44598">
            <w:pPr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  <w:lang w:val="en-GB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  <w:lang w:val="en-GB"/>
              </w:rPr>
              <w:t>Modern ideas about the causes of disease</w:t>
            </w:r>
          </w:p>
        </w:tc>
      </w:tr>
      <w:tr w:rsidR="00A44598" w:rsidRPr="00576C5B" w14:paraId="7B436122" w14:textId="77777777" w:rsidTr="00A44598">
        <w:trPr>
          <w:gridBefore w:val="1"/>
          <w:wBefore w:w="10" w:type="dxa"/>
          <w:trHeight w:val="320"/>
        </w:trPr>
        <w:tc>
          <w:tcPr>
            <w:tcW w:w="10260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47CBB71" w14:textId="57D54E5F" w:rsidR="00A44598" w:rsidRDefault="00A44598" w:rsidP="00A44598">
            <w:pPr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</w:pPr>
            <w:r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  <w:t>Define DNA</w:t>
            </w:r>
          </w:p>
        </w:tc>
        <w:tc>
          <w:tcPr>
            <w:tcW w:w="130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02F999F" w14:textId="77777777" w:rsidR="00A44598" w:rsidRPr="00576C5B" w:rsidRDefault="00A44598" w:rsidP="00A44598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  <w:lang w:val="en-GB"/>
              </w:rPr>
            </w:pPr>
          </w:p>
        </w:tc>
        <w:tc>
          <w:tcPr>
            <w:tcW w:w="130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D252BC0" w14:textId="77777777" w:rsidR="00A44598" w:rsidRPr="00576C5B" w:rsidRDefault="00A44598" w:rsidP="00A44598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  <w:lang w:val="en-GB"/>
              </w:rPr>
            </w:pPr>
          </w:p>
        </w:tc>
        <w:tc>
          <w:tcPr>
            <w:tcW w:w="130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60C270F" w14:textId="77777777" w:rsidR="00A44598" w:rsidRPr="00576C5B" w:rsidRDefault="00A44598" w:rsidP="00A44598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  <w:lang w:val="en-GB"/>
              </w:rPr>
            </w:pPr>
          </w:p>
        </w:tc>
      </w:tr>
      <w:tr w:rsidR="00A44598" w:rsidRPr="00576C5B" w14:paraId="4E8CEAB5" w14:textId="77777777" w:rsidTr="00A44598">
        <w:trPr>
          <w:gridBefore w:val="1"/>
          <w:wBefore w:w="10" w:type="dxa"/>
          <w:trHeight w:val="320"/>
        </w:trPr>
        <w:tc>
          <w:tcPr>
            <w:tcW w:w="10260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E2FFAE9" w14:textId="241F8C30" w:rsidR="00A44598" w:rsidRDefault="00A44598" w:rsidP="00A44598">
            <w:pPr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</w:pPr>
            <w:r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  <w:lastRenderedPageBreak/>
              <w:t>Define and describe what the Human Genome Project was</w:t>
            </w:r>
          </w:p>
        </w:tc>
        <w:tc>
          <w:tcPr>
            <w:tcW w:w="130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1B9C1A4" w14:textId="77777777" w:rsidR="00A44598" w:rsidRPr="00576C5B" w:rsidRDefault="00A44598" w:rsidP="00A44598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  <w:lang w:val="en-GB"/>
              </w:rPr>
            </w:pPr>
          </w:p>
        </w:tc>
        <w:tc>
          <w:tcPr>
            <w:tcW w:w="130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E469A4E" w14:textId="77777777" w:rsidR="00A44598" w:rsidRPr="00576C5B" w:rsidRDefault="00A44598" w:rsidP="00A44598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  <w:lang w:val="en-GB"/>
              </w:rPr>
            </w:pPr>
          </w:p>
        </w:tc>
        <w:tc>
          <w:tcPr>
            <w:tcW w:w="130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59A6120" w14:textId="77777777" w:rsidR="00A44598" w:rsidRPr="00576C5B" w:rsidRDefault="00A44598" w:rsidP="00A44598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  <w:lang w:val="en-GB"/>
              </w:rPr>
            </w:pPr>
          </w:p>
        </w:tc>
      </w:tr>
      <w:tr w:rsidR="00A44598" w:rsidRPr="00576C5B" w14:paraId="7A2B74B2" w14:textId="77777777" w:rsidTr="00A44598">
        <w:trPr>
          <w:gridBefore w:val="1"/>
          <w:wBefore w:w="10" w:type="dxa"/>
          <w:trHeight w:val="320"/>
        </w:trPr>
        <w:tc>
          <w:tcPr>
            <w:tcW w:w="10260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2F24AC3" w14:textId="3C367BF5" w:rsidR="00A44598" w:rsidRPr="00576C5B" w:rsidRDefault="00A44598" w:rsidP="00A44598">
            <w:pPr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</w:pPr>
            <w:r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  <w:t>List 2 consequences of the Human Genome Project</w:t>
            </w:r>
          </w:p>
        </w:tc>
        <w:tc>
          <w:tcPr>
            <w:tcW w:w="130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42B0CF6" w14:textId="77777777" w:rsidR="00A44598" w:rsidRPr="00576C5B" w:rsidRDefault="00A44598" w:rsidP="00A44598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  <w:lang w:val="en-GB"/>
              </w:rPr>
            </w:pPr>
            <w:r w:rsidRPr="00576C5B"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  <w:lang w:val="en-GB"/>
              </w:rPr>
              <w:t> </w:t>
            </w:r>
          </w:p>
        </w:tc>
        <w:tc>
          <w:tcPr>
            <w:tcW w:w="130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29CDEFC" w14:textId="77777777" w:rsidR="00A44598" w:rsidRPr="00576C5B" w:rsidRDefault="00A44598" w:rsidP="00A44598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  <w:lang w:val="en-GB"/>
              </w:rPr>
            </w:pPr>
            <w:r w:rsidRPr="00576C5B"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  <w:lang w:val="en-GB"/>
              </w:rPr>
              <w:t> </w:t>
            </w:r>
          </w:p>
        </w:tc>
        <w:tc>
          <w:tcPr>
            <w:tcW w:w="130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7232411" w14:textId="77777777" w:rsidR="00A44598" w:rsidRPr="00576C5B" w:rsidRDefault="00A44598" w:rsidP="00A44598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  <w:lang w:val="en-GB"/>
              </w:rPr>
            </w:pPr>
            <w:r w:rsidRPr="00576C5B"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  <w:lang w:val="en-GB"/>
              </w:rPr>
              <w:t> </w:t>
            </w:r>
          </w:p>
        </w:tc>
      </w:tr>
      <w:tr w:rsidR="00A44598" w:rsidRPr="00576C5B" w14:paraId="2B539CEE" w14:textId="77777777" w:rsidTr="00A44598">
        <w:trPr>
          <w:gridBefore w:val="1"/>
          <w:wBefore w:w="10" w:type="dxa"/>
          <w:trHeight w:val="320"/>
        </w:trPr>
        <w:tc>
          <w:tcPr>
            <w:tcW w:w="10260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028BD4F" w14:textId="0261816E" w:rsidR="00A44598" w:rsidRPr="00576C5B" w:rsidRDefault="00A44598" w:rsidP="00A44598">
            <w:pPr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</w:pPr>
            <w:r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  <w:t>Give examples of diseases that are genetic conditions and describe how they are discovered</w:t>
            </w:r>
          </w:p>
        </w:tc>
        <w:tc>
          <w:tcPr>
            <w:tcW w:w="130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5F36839" w14:textId="77777777" w:rsidR="00A44598" w:rsidRPr="00576C5B" w:rsidRDefault="00A44598" w:rsidP="00A44598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  <w:lang w:val="en-GB"/>
              </w:rPr>
            </w:pPr>
            <w:r w:rsidRPr="00576C5B"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  <w:lang w:val="en-GB"/>
              </w:rPr>
              <w:t> </w:t>
            </w:r>
          </w:p>
        </w:tc>
        <w:tc>
          <w:tcPr>
            <w:tcW w:w="130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5F23B88" w14:textId="77777777" w:rsidR="00A44598" w:rsidRPr="00576C5B" w:rsidRDefault="00A44598" w:rsidP="00A44598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  <w:lang w:val="en-GB"/>
              </w:rPr>
            </w:pPr>
            <w:r w:rsidRPr="00576C5B"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  <w:lang w:val="en-GB"/>
              </w:rPr>
              <w:t> </w:t>
            </w:r>
          </w:p>
        </w:tc>
        <w:tc>
          <w:tcPr>
            <w:tcW w:w="130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8E2AEAA" w14:textId="77777777" w:rsidR="00A44598" w:rsidRPr="00576C5B" w:rsidRDefault="00A44598" w:rsidP="00A44598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  <w:lang w:val="en-GB"/>
              </w:rPr>
            </w:pPr>
            <w:r w:rsidRPr="00576C5B"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  <w:lang w:val="en-GB"/>
              </w:rPr>
              <w:t> </w:t>
            </w:r>
          </w:p>
        </w:tc>
      </w:tr>
      <w:tr w:rsidR="00A44598" w:rsidRPr="00576C5B" w14:paraId="2F6CF8E2" w14:textId="77777777" w:rsidTr="00A44598">
        <w:trPr>
          <w:gridBefore w:val="1"/>
          <w:wBefore w:w="10" w:type="dxa"/>
          <w:trHeight w:val="320"/>
        </w:trPr>
        <w:tc>
          <w:tcPr>
            <w:tcW w:w="10260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1B822F7" w14:textId="17C8C2B7" w:rsidR="00A44598" w:rsidRPr="00576C5B" w:rsidRDefault="00A44598" w:rsidP="00A44598">
            <w:pPr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</w:pPr>
            <w:r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  <w:t>Give example of diseases that are caused by lifestyle factors and how</w:t>
            </w:r>
          </w:p>
        </w:tc>
        <w:tc>
          <w:tcPr>
            <w:tcW w:w="130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02222AA" w14:textId="77777777" w:rsidR="00A44598" w:rsidRPr="00576C5B" w:rsidRDefault="00A44598" w:rsidP="00A44598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  <w:lang w:val="en-GB"/>
              </w:rPr>
            </w:pPr>
            <w:r w:rsidRPr="00576C5B"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  <w:lang w:val="en-GB"/>
              </w:rPr>
              <w:t> </w:t>
            </w:r>
          </w:p>
        </w:tc>
        <w:tc>
          <w:tcPr>
            <w:tcW w:w="130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898B1CB" w14:textId="77777777" w:rsidR="00A44598" w:rsidRPr="00576C5B" w:rsidRDefault="00A44598" w:rsidP="00A44598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  <w:lang w:val="en-GB"/>
              </w:rPr>
            </w:pPr>
            <w:r w:rsidRPr="00576C5B"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  <w:lang w:val="en-GB"/>
              </w:rPr>
              <w:t> </w:t>
            </w:r>
          </w:p>
        </w:tc>
        <w:tc>
          <w:tcPr>
            <w:tcW w:w="130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4E99103" w14:textId="77777777" w:rsidR="00A44598" w:rsidRPr="00576C5B" w:rsidRDefault="00A44598" w:rsidP="00A44598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  <w:lang w:val="en-GB"/>
              </w:rPr>
            </w:pPr>
            <w:r w:rsidRPr="00576C5B"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  <w:lang w:val="en-GB"/>
              </w:rPr>
              <w:t> </w:t>
            </w:r>
          </w:p>
        </w:tc>
      </w:tr>
      <w:tr w:rsidR="00A44598" w:rsidRPr="00576C5B" w14:paraId="2868EDF3" w14:textId="77777777" w:rsidTr="00A44598">
        <w:trPr>
          <w:gridBefore w:val="1"/>
          <w:wBefore w:w="10" w:type="dxa"/>
          <w:trHeight w:val="320"/>
        </w:trPr>
        <w:tc>
          <w:tcPr>
            <w:tcW w:w="10260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294B2F3" w14:textId="235BB143" w:rsidR="00A44598" w:rsidRDefault="00E21160" w:rsidP="00A44598">
            <w:pPr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</w:pPr>
            <w:r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  <w:t>Explain how ideas about diseases have changed from previous periods</w:t>
            </w:r>
          </w:p>
        </w:tc>
        <w:tc>
          <w:tcPr>
            <w:tcW w:w="130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DA1B446" w14:textId="77777777" w:rsidR="00A44598" w:rsidRPr="00576C5B" w:rsidRDefault="00A44598" w:rsidP="00A44598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  <w:lang w:val="en-GB"/>
              </w:rPr>
            </w:pPr>
          </w:p>
        </w:tc>
        <w:tc>
          <w:tcPr>
            <w:tcW w:w="130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F8DAA69" w14:textId="77777777" w:rsidR="00A44598" w:rsidRPr="00576C5B" w:rsidRDefault="00A44598" w:rsidP="00A44598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  <w:lang w:val="en-GB"/>
              </w:rPr>
            </w:pPr>
          </w:p>
        </w:tc>
        <w:tc>
          <w:tcPr>
            <w:tcW w:w="130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8CF6BD7" w14:textId="77777777" w:rsidR="00A44598" w:rsidRPr="00576C5B" w:rsidRDefault="00A44598" w:rsidP="00A44598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  <w:lang w:val="en-GB"/>
              </w:rPr>
            </w:pPr>
          </w:p>
        </w:tc>
      </w:tr>
      <w:tr w:rsidR="00A44598" w:rsidRPr="00576C5B" w14:paraId="4DA9D941" w14:textId="77777777" w:rsidTr="00A44598">
        <w:trPr>
          <w:gridBefore w:val="1"/>
          <w:wBefore w:w="10" w:type="dxa"/>
          <w:trHeight w:val="520"/>
        </w:trPr>
        <w:tc>
          <w:tcPr>
            <w:tcW w:w="14160" w:type="dxa"/>
            <w:gridSpan w:val="8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000000" w:fill="EEECE1"/>
            <w:vAlign w:val="center"/>
            <w:hideMark/>
          </w:tcPr>
          <w:p w14:paraId="5C7D4AC2" w14:textId="154F4A33" w:rsidR="00A44598" w:rsidRPr="00576C5B" w:rsidRDefault="00E21160" w:rsidP="00A44598">
            <w:pPr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  <w:lang w:val="en-GB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  <w:lang w:val="en-GB"/>
              </w:rPr>
              <w:t>Developments in diagnosis</w:t>
            </w:r>
          </w:p>
        </w:tc>
      </w:tr>
      <w:tr w:rsidR="00A44598" w:rsidRPr="00576C5B" w14:paraId="0D739A56" w14:textId="77777777" w:rsidTr="00A44598">
        <w:trPr>
          <w:gridBefore w:val="1"/>
          <w:wBefore w:w="10" w:type="dxa"/>
          <w:trHeight w:val="320"/>
        </w:trPr>
        <w:tc>
          <w:tcPr>
            <w:tcW w:w="10260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8007838" w14:textId="6231441D" w:rsidR="00A44598" w:rsidRPr="00576C5B" w:rsidRDefault="00E21160" w:rsidP="00A44598">
            <w:pPr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</w:pPr>
            <w:r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  <w:t>Describe what happens in a blood test</w:t>
            </w:r>
          </w:p>
        </w:tc>
        <w:tc>
          <w:tcPr>
            <w:tcW w:w="130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510BB83" w14:textId="77777777" w:rsidR="00A44598" w:rsidRPr="00576C5B" w:rsidRDefault="00A44598" w:rsidP="00A44598">
            <w:pPr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</w:pPr>
            <w:r w:rsidRPr="00576C5B"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  <w:t> </w:t>
            </w:r>
          </w:p>
        </w:tc>
        <w:tc>
          <w:tcPr>
            <w:tcW w:w="130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DF648C9" w14:textId="77777777" w:rsidR="00A44598" w:rsidRPr="00576C5B" w:rsidRDefault="00A44598" w:rsidP="00A44598">
            <w:pPr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</w:pPr>
            <w:r w:rsidRPr="00576C5B"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  <w:t> </w:t>
            </w:r>
          </w:p>
        </w:tc>
        <w:tc>
          <w:tcPr>
            <w:tcW w:w="130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C5329B4" w14:textId="77777777" w:rsidR="00A44598" w:rsidRPr="00576C5B" w:rsidRDefault="00A44598" w:rsidP="00A44598">
            <w:pPr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</w:pPr>
            <w:r w:rsidRPr="00576C5B"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  <w:t> </w:t>
            </w:r>
          </w:p>
        </w:tc>
      </w:tr>
      <w:tr w:rsidR="00A44598" w:rsidRPr="00576C5B" w14:paraId="28808FF5" w14:textId="77777777" w:rsidTr="00A44598">
        <w:trPr>
          <w:gridBefore w:val="1"/>
          <w:wBefore w:w="10" w:type="dxa"/>
          <w:trHeight w:val="540"/>
        </w:trPr>
        <w:tc>
          <w:tcPr>
            <w:tcW w:w="10260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6F494B5" w14:textId="04963C12" w:rsidR="00A44598" w:rsidRPr="00576C5B" w:rsidRDefault="00E21160" w:rsidP="00A44598">
            <w:pPr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</w:pPr>
            <w:r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  <w:t>List different conditions for which blood tests can be used as part of a diagnosis</w:t>
            </w:r>
          </w:p>
        </w:tc>
        <w:tc>
          <w:tcPr>
            <w:tcW w:w="130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FF9B7D4" w14:textId="77777777" w:rsidR="00A44598" w:rsidRPr="00576C5B" w:rsidRDefault="00A44598" w:rsidP="00A44598">
            <w:pPr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</w:pPr>
            <w:r w:rsidRPr="00576C5B"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  <w:t> </w:t>
            </w:r>
          </w:p>
        </w:tc>
        <w:tc>
          <w:tcPr>
            <w:tcW w:w="130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A0DEBD8" w14:textId="77777777" w:rsidR="00A44598" w:rsidRPr="00576C5B" w:rsidRDefault="00A44598" w:rsidP="00A44598">
            <w:pPr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</w:pPr>
            <w:r w:rsidRPr="00576C5B"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  <w:t> </w:t>
            </w:r>
          </w:p>
        </w:tc>
        <w:tc>
          <w:tcPr>
            <w:tcW w:w="130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31DC7A4" w14:textId="77777777" w:rsidR="00A44598" w:rsidRPr="00576C5B" w:rsidRDefault="00A44598" w:rsidP="00A44598">
            <w:pPr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</w:pPr>
            <w:r w:rsidRPr="00576C5B"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  <w:t> </w:t>
            </w:r>
          </w:p>
        </w:tc>
      </w:tr>
      <w:tr w:rsidR="00A44598" w:rsidRPr="00576C5B" w14:paraId="247E50D6" w14:textId="77777777" w:rsidTr="00A44598">
        <w:trPr>
          <w:gridBefore w:val="1"/>
          <w:wBefore w:w="10" w:type="dxa"/>
          <w:trHeight w:val="320"/>
        </w:trPr>
        <w:tc>
          <w:tcPr>
            <w:tcW w:w="10260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71F7861" w14:textId="742E1A07" w:rsidR="00A44598" w:rsidRPr="00EB55BF" w:rsidRDefault="00E21160" w:rsidP="00A44598">
            <w:pPr>
              <w:rPr>
                <w:rFonts w:ascii="Arial" w:eastAsia="Times New Roman" w:hAnsi="Arial" w:cs="Arial"/>
                <w:bCs/>
                <w:color w:val="000000"/>
                <w:sz w:val="22"/>
                <w:szCs w:val="22"/>
                <w:lang w:val="en-GB"/>
              </w:rPr>
            </w:pPr>
            <w:r>
              <w:rPr>
                <w:rFonts w:ascii="Arial" w:eastAsia="Times New Roman" w:hAnsi="Arial" w:cs="Arial"/>
                <w:bCs/>
                <w:color w:val="000000"/>
                <w:sz w:val="22"/>
                <w:szCs w:val="22"/>
                <w:lang w:val="en-GB"/>
              </w:rPr>
              <w:t>Describe the benefits of blood tests</w:t>
            </w:r>
          </w:p>
        </w:tc>
        <w:tc>
          <w:tcPr>
            <w:tcW w:w="130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D5A11EE" w14:textId="77777777" w:rsidR="00A44598" w:rsidRPr="00576C5B" w:rsidRDefault="00A44598" w:rsidP="00A44598">
            <w:pPr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</w:pPr>
            <w:r w:rsidRPr="00576C5B"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  <w:t> </w:t>
            </w:r>
          </w:p>
        </w:tc>
        <w:tc>
          <w:tcPr>
            <w:tcW w:w="130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36EB87E" w14:textId="77777777" w:rsidR="00A44598" w:rsidRPr="00576C5B" w:rsidRDefault="00A44598" w:rsidP="00A44598">
            <w:pPr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</w:pPr>
            <w:r w:rsidRPr="00576C5B"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  <w:t> </w:t>
            </w:r>
          </w:p>
        </w:tc>
        <w:tc>
          <w:tcPr>
            <w:tcW w:w="130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9A89C3C" w14:textId="77777777" w:rsidR="00A44598" w:rsidRPr="00576C5B" w:rsidRDefault="00A44598" w:rsidP="00A44598">
            <w:pPr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</w:pPr>
            <w:r w:rsidRPr="00576C5B"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  <w:t> </w:t>
            </w:r>
          </w:p>
        </w:tc>
      </w:tr>
      <w:tr w:rsidR="00A44598" w:rsidRPr="00576C5B" w14:paraId="2C1C5457" w14:textId="77777777" w:rsidTr="00A44598">
        <w:trPr>
          <w:gridBefore w:val="1"/>
          <w:wBefore w:w="10" w:type="dxa"/>
          <w:trHeight w:val="320"/>
        </w:trPr>
        <w:tc>
          <w:tcPr>
            <w:tcW w:w="10260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CEFED92" w14:textId="465E49D0" w:rsidR="00A44598" w:rsidRPr="00EB55BF" w:rsidRDefault="00E21160" w:rsidP="00A44598">
            <w:pPr>
              <w:rPr>
                <w:rFonts w:ascii="Arial" w:eastAsia="Times New Roman" w:hAnsi="Arial" w:cs="Arial"/>
                <w:bCs/>
                <w:color w:val="000000"/>
                <w:sz w:val="22"/>
                <w:szCs w:val="22"/>
                <w:lang w:val="en-GB"/>
              </w:rPr>
            </w:pPr>
            <w:r>
              <w:rPr>
                <w:rFonts w:ascii="Arial" w:eastAsia="Times New Roman" w:hAnsi="Arial" w:cs="Arial"/>
                <w:bCs/>
                <w:color w:val="000000"/>
                <w:sz w:val="22"/>
                <w:szCs w:val="22"/>
                <w:lang w:val="en-GB"/>
              </w:rPr>
              <w:t>Describe who invented the x-ray, when and how</w:t>
            </w:r>
          </w:p>
        </w:tc>
        <w:tc>
          <w:tcPr>
            <w:tcW w:w="130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B79CCFC" w14:textId="77777777" w:rsidR="00A44598" w:rsidRPr="00576C5B" w:rsidRDefault="00A44598" w:rsidP="00A44598">
            <w:pPr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</w:pPr>
            <w:r w:rsidRPr="00576C5B"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  <w:t> </w:t>
            </w:r>
          </w:p>
        </w:tc>
        <w:tc>
          <w:tcPr>
            <w:tcW w:w="130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AB9BC4F" w14:textId="77777777" w:rsidR="00A44598" w:rsidRPr="00576C5B" w:rsidRDefault="00A44598" w:rsidP="00A44598">
            <w:pPr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</w:pPr>
            <w:r w:rsidRPr="00576C5B"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  <w:t> </w:t>
            </w:r>
          </w:p>
        </w:tc>
        <w:tc>
          <w:tcPr>
            <w:tcW w:w="130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279F798" w14:textId="77777777" w:rsidR="00A44598" w:rsidRPr="00576C5B" w:rsidRDefault="00A44598" w:rsidP="00A44598">
            <w:pPr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</w:pPr>
            <w:r w:rsidRPr="00576C5B"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  <w:t> </w:t>
            </w:r>
          </w:p>
        </w:tc>
      </w:tr>
      <w:tr w:rsidR="00E21160" w:rsidRPr="00576C5B" w14:paraId="6C30A47C" w14:textId="77777777" w:rsidTr="00A44598">
        <w:trPr>
          <w:gridBefore w:val="1"/>
          <w:wBefore w:w="10" w:type="dxa"/>
          <w:trHeight w:val="320"/>
        </w:trPr>
        <w:tc>
          <w:tcPr>
            <w:tcW w:w="10260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1FA4B22" w14:textId="7FDB5907" w:rsidR="00E21160" w:rsidRDefault="00E21160" w:rsidP="00A44598">
            <w:pPr>
              <w:rPr>
                <w:rFonts w:ascii="Arial" w:eastAsia="Times New Roman" w:hAnsi="Arial" w:cs="Arial"/>
                <w:bCs/>
                <w:color w:val="000000"/>
                <w:sz w:val="22"/>
                <w:szCs w:val="22"/>
                <w:lang w:val="en-GB"/>
              </w:rPr>
            </w:pPr>
            <w:r>
              <w:rPr>
                <w:rFonts w:ascii="Arial" w:eastAsia="Times New Roman" w:hAnsi="Arial" w:cs="Arial"/>
                <w:bCs/>
                <w:color w:val="000000"/>
                <w:sz w:val="22"/>
                <w:szCs w:val="22"/>
                <w:lang w:val="en-GB"/>
              </w:rPr>
              <w:t>List the different types of scans that are now available, how they work and what they are used for</w:t>
            </w:r>
          </w:p>
        </w:tc>
        <w:tc>
          <w:tcPr>
            <w:tcW w:w="130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A212F51" w14:textId="77777777" w:rsidR="00E21160" w:rsidRPr="00576C5B" w:rsidRDefault="00E21160" w:rsidP="00A44598">
            <w:pPr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</w:pPr>
          </w:p>
        </w:tc>
        <w:tc>
          <w:tcPr>
            <w:tcW w:w="130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62119B5" w14:textId="77777777" w:rsidR="00E21160" w:rsidRPr="00576C5B" w:rsidRDefault="00E21160" w:rsidP="00A44598">
            <w:pPr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</w:pPr>
          </w:p>
        </w:tc>
        <w:tc>
          <w:tcPr>
            <w:tcW w:w="130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EE40214" w14:textId="77777777" w:rsidR="00E21160" w:rsidRPr="00576C5B" w:rsidRDefault="00E21160" w:rsidP="00A44598">
            <w:pPr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</w:pPr>
          </w:p>
        </w:tc>
      </w:tr>
      <w:tr w:rsidR="00E21160" w:rsidRPr="00576C5B" w14:paraId="0DFD85D9" w14:textId="77777777" w:rsidTr="00A44598">
        <w:trPr>
          <w:gridBefore w:val="1"/>
          <w:wBefore w:w="10" w:type="dxa"/>
          <w:trHeight w:val="320"/>
        </w:trPr>
        <w:tc>
          <w:tcPr>
            <w:tcW w:w="10260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5D1B392" w14:textId="03F7017F" w:rsidR="00E21160" w:rsidRDefault="00E21160" w:rsidP="00A44598">
            <w:pPr>
              <w:rPr>
                <w:rFonts w:ascii="Arial" w:eastAsia="Times New Roman" w:hAnsi="Arial" w:cs="Arial"/>
                <w:bCs/>
                <w:color w:val="000000"/>
                <w:sz w:val="22"/>
                <w:szCs w:val="22"/>
                <w:lang w:val="en-GB"/>
              </w:rPr>
            </w:pPr>
            <w:r>
              <w:rPr>
                <w:rFonts w:ascii="Arial" w:eastAsia="Times New Roman" w:hAnsi="Arial" w:cs="Arial"/>
                <w:bCs/>
                <w:color w:val="000000"/>
                <w:sz w:val="22"/>
                <w:szCs w:val="22"/>
                <w:lang w:val="en-GB"/>
              </w:rPr>
              <w:t>Give two ways in which patients can monitor their own bodies (e.g. blood pressure, sugar)</w:t>
            </w:r>
          </w:p>
        </w:tc>
        <w:tc>
          <w:tcPr>
            <w:tcW w:w="130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8E2D6DC" w14:textId="77777777" w:rsidR="00E21160" w:rsidRPr="00576C5B" w:rsidRDefault="00E21160" w:rsidP="00A44598">
            <w:pPr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</w:pPr>
          </w:p>
        </w:tc>
        <w:tc>
          <w:tcPr>
            <w:tcW w:w="130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1598232" w14:textId="77777777" w:rsidR="00E21160" w:rsidRPr="00576C5B" w:rsidRDefault="00E21160" w:rsidP="00A44598">
            <w:pPr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</w:pPr>
          </w:p>
        </w:tc>
        <w:tc>
          <w:tcPr>
            <w:tcW w:w="130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1E4B4EC" w14:textId="77777777" w:rsidR="00E21160" w:rsidRPr="00576C5B" w:rsidRDefault="00E21160" w:rsidP="00A44598">
            <w:pPr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</w:pPr>
          </w:p>
        </w:tc>
      </w:tr>
      <w:tr w:rsidR="00E21160" w:rsidRPr="00576C5B" w14:paraId="2B675201" w14:textId="77777777" w:rsidTr="00A44598">
        <w:trPr>
          <w:gridBefore w:val="1"/>
          <w:wBefore w:w="10" w:type="dxa"/>
          <w:trHeight w:val="320"/>
        </w:trPr>
        <w:tc>
          <w:tcPr>
            <w:tcW w:w="10260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8AA0096" w14:textId="480613E9" w:rsidR="00E21160" w:rsidRDefault="00E21160" w:rsidP="00A44598">
            <w:pPr>
              <w:rPr>
                <w:rFonts w:ascii="Arial" w:eastAsia="Times New Roman" w:hAnsi="Arial" w:cs="Arial"/>
                <w:bCs/>
                <w:color w:val="000000"/>
                <w:sz w:val="22"/>
                <w:szCs w:val="22"/>
                <w:lang w:val="en-GB"/>
              </w:rPr>
            </w:pPr>
            <w:r>
              <w:rPr>
                <w:rFonts w:ascii="Arial" w:eastAsia="Times New Roman" w:hAnsi="Arial" w:cs="Arial"/>
                <w:bCs/>
                <w:color w:val="000000"/>
                <w:sz w:val="22"/>
                <w:szCs w:val="22"/>
                <w:lang w:val="en-GB"/>
              </w:rPr>
              <w:t>Describe the technology that allows them to do this and how it is used</w:t>
            </w:r>
          </w:p>
        </w:tc>
        <w:tc>
          <w:tcPr>
            <w:tcW w:w="130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CE58569" w14:textId="77777777" w:rsidR="00E21160" w:rsidRPr="00576C5B" w:rsidRDefault="00E21160" w:rsidP="00A44598">
            <w:pPr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</w:pPr>
          </w:p>
        </w:tc>
        <w:tc>
          <w:tcPr>
            <w:tcW w:w="130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C3BDDFD" w14:textId="77777777" w:rsidR="00E21160" w:rsidRPr="00576C5B" w:rsidRDefault="00E21160" w:rsidP="00A44598">
            <w:pPr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</w:pPr>
          </w:p>
        </w:tc>
        <w:tc>
          <w:tcPr>
            <w:tcW w:w="130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FC032BD" w14:textId="77777777" w:rsidR="00E21160" w:rsidRPr="00576C5B" w:rsidRDefault="00E21160" w:rsidP="00A44598">
            <w:pPr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</w:pPr>
          </w:p>
        </w:tc>
      </w:tr>
      <w:tr w:rsidR="00A44598" w:rsidRPr="00576C5B" w14:paraId="03EC4CEB" w14:textId="77777777" w:rsidTr="00A44598">
        <w:trPr>
          <w:gridBefore w:val="1"/>
          <w:wBefore w:w="10" w:type="dxa"/>
          <w:trHeight w:val="780"/>
        </w:trPr>
        <w:tc>
          <w:tcPr>
            <w:tcW w:w="14160" w:type="dxa"/>
            <w:gridSpan w:val="8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000000" w:fill="EEECE1"/>
            <w:vAlign w:val="center"/>
            <w:hideMark/>
          </w:tcPr>
          <w:p w14:paraId="55DC6A71" w14:textId="43BEC073" w:rsidR="00A44598" w:rsidRPr="00576C5B" w:rsidRDefault="00E21160" w:rsidP="00A44598">
            <w:pPr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  <w:lang w:val="en-GB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  <w:lang w:val="en-GB"/>
              </w:rPr>
              <w:t>Penicillin</w:t>
            </w:r>
          </w:p>
        </w:tc>
      </w:tr>
      <w:tr w:rsidR="00E21160" w:rsidRPr="00576C5B" w14:paraId="65E5684E" w14:textId="77777777" w:rsidTr="00A44598">
        <w:trPr>
          <w:gridBefore w:val="1"/>
          <w:wBefore w:w="10" w:type="dxa"/>
          <w:trHeight w:val="320"/>
        </w:trPr>
        <w:tc>
          <w:tcPr>
            <w:tcW w:w="10260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07167ED" w14:textId="6AA00BC7" w:rsidR="00E21160" w:rsidRDefault="00E21160" w:rsidP="00E21160">
            <w:pPr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</w:pPr>
            <w:r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  <w:t>Define antibiotic</w:t>
            </w:r>
          </w:p>
        </w:tc>
        <w:tc>
          <w:tcPr>
            <w:tcW w:w="130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9ACCEDC" w14:textId="77777777" w:rsidR="00E21160" w:rsidRPr="00576C5B" w:rsidRDefault="00E21160" w:rsidP="00A44598">
            <w:pPr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</w:pPr>
          </w:p>
        </w:tc>
        <w:tc>
          <w:tcPr>
            <w:tcW w:w="130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58886A5" w14:textId="77777777" w:rsidR="00E21160" w:rsidRPr="00576C5B" w:rsidRDefault="00E21160" w:rsidP="00A44598">
            <w:pPr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</w:pPr>
          </w:p>
        </w:tc>
        <w:tc>
          <w:tcPr>
            <w:tcW w:w="130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1A22EAD" w14:textId="77777777" w:rsidR="00E21160" w:rsidRPr="00576C5B" w:rsidRDefault="00E21160" w:rsidP="00A44598">
            <w:pPr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</w:pPr>
          </w:p>
        </w:tc>
      </w:tr>
      <w:tr w:rsidR="00A44598" w:rsidRPr="00576C5B" w14:paraId="73DDC88E" w14:textId="77777777" w:rsidTr="00A44598">
        <w:trPr>
          <w:gridBefore w:val="1"/>
          <w:wBefore w:w="10" w:type="dxa"/>
          <w:trHeight w:val="320"/>
        </w:trPr>
        <w:tc>
          <w:tcPr>
            <w:tcW w:w="10260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B4F7B03" w14:textId="373C688A" w:rsidR="00A44598" w:rsidRDefault="00A44598" w:rsidP="00E21160">
            <w:pPr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</w:pPr>
            <w:r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  <w:t xml:space="preserve">Describe </w:t>
            </w:r>
            <w:r w:rsidR="00E21160"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  <w:t>the chronology of Alexander Fleming discovering penicillin</w:t>
            </w:r>
          </w:p>
        </w:tc>
        <w:tc>
          <w:tcPr>
            <w:tcW w:w="130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32ED8F0" w14:textId="77777777" w:rsidR="00A44598" w:rsidRPr="00576C5B" w:rsidRDefault="00A44598" w:rsidP="00A44598">
            <w:pPr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</w:pPr>
          </w:p>
        </w:tc>
        <w:tc>
          <w:tcPr>
            <w:tcW w:w="130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7454787" w14:textId="77777777" w:rsidR="00A44598" w:rsidRPr="00576C5B" w:rsidRDefault="00A44598" w:rsidP="00A44598">
            <w:pPr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</w:pPr>
          </w:p>
        </w:tc>
        <w:tc>
          <w:tcPr>
            <w:tcW w:w="130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7D5E5CD" w14:textId="77777777" w:rsidR="00A44598" w:rsidRPr="00576C5B" w:rsidRDefault="00A44598" w:rsidP="00A44598">
            <w:pPr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</w:pPr>
          </w:p>
        </w:tc>
      </w:tr>
      <w:tr w:rsidR="00A44598" w:rsidRPr="00576C5B" w14:paraId="59749155" w14:textId="77777777" w:rsidTr="00A44598">
        <w:trPr>
          <w:gridBefore w:val="1"/>
          <w:wBefore w:w="10" w:type="dxa"/>
          <w:trHeight w:val="320"/>
        </w:trPr>
        <w:tc>
          <w:tcPr>
            <w:tcW w:w="10260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E63DCAF" w14:textId="180D1D30" w:rsidR="00A44598" w:rsidRPr="00576C5B" w:rsidRDefault="00E21160" w:rsidP="00A44598">
            <w:pPr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</w:pPr>
            <w:r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  <w:t>Describe how Florey and Chain developed the work of Fleming</w:t>
            </w:r>
          </w:p>
        </w:tc>
        <w:tc>
          <w:tcPr>
            <w:tcW w:w="130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815EB08" w14:textId="77777777" w:rsidR="00A44598" w:rsidRPr="00576C5B" w:rsidRDefault="00A44598" w:rsidP="00A44598">
            <w:pPr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</w:pPr>
            <w:r w:rsidRPr="00576C5B"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  <w:t> </w:t>
            </w:r>
          </w:p>
        </w:tc>
        <w:tc>
          <w:tcPr>
            <w:tcW w:w="130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BE67A5A" w14:textId="77777777" w:rsidR="00A44598" w:rsidRPr="00576C5B" w:rsidRDefault="00A44598" w:rsidP="00A44598">
            <w:pPr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</w:pPr>
            <w:r w:rsidRPr="00576C5B"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  <w:t> </w:t>
            </w:r>
          </w:p>
        </w:tc>
        <w:tc>
          <w:tcPr>
            <w:tcW w:w="130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3F0D6FD" w14:textId="77777777" w:rsidR="00A44598" w:rsidRPr="00576C5B" w:rsidRDefault="00A44598" w:rsidP="00A44598">
            <w:pPr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</w:pPr>
            <w:r w:rsidRPr="00576C5B"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  <w:t> </w:t>
            </w:r>
          </w:p>
        </w:tc>
      </w:tr>
      <w:tr w:rsidR="00A44598" w:rsidRPr="00576C5B" w14:paraId="0117704C" w14:textId="77777777" w:rsidTr="00A44598">
        <w:trPr>
          <w:gridBefore w:val="1"/>
          <w:wBefore w:w="10" w:type="dxa"/>
          <w:trHeight w:val="320"/>
        </w:trPr>
        <w:tc>
          <w:tcPr>
            <w:tcW w:w="10260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7F85985" w14:textId="17043A99" w:rsidR="00A44598" w:rsidRPr="00576C5B" w:rsidRDefault="00E21160" w:rsidP="00A44598">
            <w:pPr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</w:pPr>
            <w:r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  <w:t>Explain how mass production of penicillin began</w:t>
            </w:r>
          </w:p>
        </w:tc>
        <w:tc>
          <w:tcPr>
            <w:tcW w:w="130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D8F35E2" w14:textId="77777777" w:rsidR="00A44598" w:rsidRPr="00576C5B" w:rsidRDefault="00A44598" w:rsidP="00A44598">
            <w:pPr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</w:pPr>
            <w:r w:rsidRPr="00576C5B"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  <w:t> </w:t>
            </w:r>
          </w:p>
        </w:tc>
        <w:tc>
          <w:tcPr>
            <w:tcW w:w="130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A12EE87" w14:textId="77777777" w:rsidR="00A44598" w:rsidRPr="00576C5B" w:rsidRDefault="00A44598" w:rsidP="00A44598">
            <w:pPr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</w:pPr>
            <w:r w:rsidRPr="00576C5B"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  <w:t> </w:t>
            </w:r>
          </w:p>
        </w:tc>
        <w:tc>
          <w:tcPr>
            <w:tcW w:w="130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3557934" w14:textId="77777777" w:rsidR="00A44598" w:rsidRPr="00576C5B" w:rsidRDefault="00A44598" w:rsidP="00A44598">
            <w:pPr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</w:pPr>
            <w:r w:rsidRPr="00576C5B"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  <w:t> </w:t>
            </w:r>
          </w:p>
        </w:tc>
      </w:tr>
      <w:tr w:rsidR="00A44598" w:rsidRPr="00576C5B" w14:paraId="61B58318" w14:textId="77777777" w:rsidTr="00A44598">
        <w:trPr>
          <w:gridBefore w:val="1"/>
          <w:wBefore w:w="10" w:type="dxa"/>
          <w:trHeight w:val="520"/>
        </w:trPr>
        <w:tc>
          <w:tcPr>
            <w:tcW w:w="14160" w:type="dxa"/>
            <w:gridSpan w:val="8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000000" w:fill="EEECE1"/>
            <w:vAlign w:val="center"/>
            <w:hideMark/>
          </w:tcPr>
          <w:p w14:paraId="72452551" w14:textId="5E8548B8" w:rsidR="00A44598" w:rsidRPr="00576C5B" w:rsidRDefault="00E21160" w:rsidP="00A44598">
            <w:pPr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  <w:lang w:val="en-GB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  <w:lang w:val="en-GB"/>
              </w:rPr>
              <w:t>Modern treatments</w:t>
            </w:r>
          </w:p>
        </w:tc>
      </w:tr>
      <w:tr w:rsidR="00A44598" w:rsidRPr="00576C5B" w14:paraId="6B327951" w14:textId="77777777" w:rsidTr="00A44598">
        <w:trPr>
          <w:gridBefore w:val="1"/>
          <w:wBefore w:w="10" w:type="dxa"/>
          <w:trHeight w:val="320"/>
        </w:trPr>
        <w:tc>
          <w:tcPr>
            <w:tcW w:w="10260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B731480" w14:textId="1954D17A" w:rsidR="00A44598" w:rsidRDefault="00E21160" w:rsidP="00A44598">
            <w:pPr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</w:pPr>
            <w:r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  <w:t>Define magic bullets</w:t>
            </w:r>
          </w:p>
        </w:tc>
        <w:tc>
          <w:tcPr>
            <w:tcW w:w="130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8E631BD" w14:textId="77777777" w:rsidR="00A44598" w:rsidRPr="00576C5B" w:rsidRDefault="00A44598" w:rsidP="00A44598">
            <w:pPr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</w:pPr>
          </w:p>
        </w:tc>
        <w:tc>
          <w:tcPr>
            <w:tcW w:w="130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20F0531" w14:textId="77777777" w:rsidR="00A44598" w:rsidRPr="00576C5B" w:rsidRDefault="00A44598" w:rsidP="00A44598">
            <w:pPr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</w:pPr>
          </w:p>
        </w:tc>
        <w:tc>
          <w:tcPr>
            <w:tcW w:w="130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546E0FF" w14:textId="77777777" w:rsidR="00A44598" w:rsidRPr="00576C5B" w:rsidRDefault="00A44598" w:rsidP="00A44598">
            <w:pPr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</w:pPr>
          </w:p>
        </w:tc>
      </w:tr>
      <w:tr w:rsidR="00A44598" w:rsidRPr="00576C5B" w14:paraId="71B684E8" w14:textId="77777777" w:rsidTr="00A44598">
        <w:trPr>
          <w:gridBefore w:val="1"/>
          <w:wBefore w:w="10" w:type="dxa"/>
          <w:trHeight w:val="320"/>
        </w:trPr>
        <w:tc>
          <w:tcPr>
            <w:tcW w:w="10260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A64FABC" w14:textId="4E8CE172" w:rsidR="00A44598" w:rsidRPr="00576C5B" w:rsidRDefault="00E21160" w:rsidP="00A44598">
            <w:pPr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</w:pPr>
            <w:r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  <w:t xml:space="preserve">Describe what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  <w:t>Salvarsan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  <w:t xml:space="preserve"> 606 was</w:t>
            </w:r>
          </w:p>
        </w:tc>
        <w:tc>
          <w:tcPr>
            <w:tcW w:w="130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EF3BDC2" w14:textId="77777777" w:rsidR="00A44598" w:rsidRPr="00576C5B" w:rsidRDefault="00A44598" w:rsidP="00A44598">
            <w:pPr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</w:pPr>
            <w:r w:rsidRPr="00576C5B"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  <w:t> </w:t>
            </w:r>
          </w:p>
        </w:tc>
        <w:tc>
          <w:tcPr>
            <w:tcW w:w="130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7C3B5E9" w14:textId="77777777" w:rsidR="00A44598" w:rsidRPr="00576C5B" w:rsidRDefault="00A44598" w:rsidP="00A44598">
            <w:pPr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</w:pPr>
            <w:r w:rsidRPr="00576C5B"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  <w:t> </w:t>
            </w:r>
          </w:p>
        </w:tc>
        <w:tc>
          <w:tcPr>
            <w:tcW w:w="130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A267DD7" w14:textId="77777777" w:rsidR="00A44598" w:rsidRPr="00576C5B" w:rsidRDefault="00A44598" w:rsidP="00A44598">
            <w:pPr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</w:pPr>
            <w:r w:rsidRPr="00576C5B"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  <w:t> </w:t>
            </w:r>
          </w:p>
        </w:tc>
      </w:tr>
      <w:tr w:rsidR="00A44598" w:rsidRPr="00576C5B" w14:paraId="4BF10A1A" w14:textId="77777777" w:rsidTr="00A44598">
        <w:trPr>
          <w:gridBefore w:val="1"/>
          <w:wBefore w:w="10" w:type="dxa"/>
          <w:trHeight w:val="320"/>
        </w:trPr>
        <w:tc>
          <w:tcPr>
            <w:tcW w:w="10260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215B664" w14:textId="3FA88996" w:rsidR="00A44598" w:rsidRDefault="00E21160" w:rsidP="00A44598">
            <w:pPr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</w:pPr>
            <w:r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  <w:t xml:space="preserve">Describe how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  <w:t>Prontosil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  <w:t xml:space="preserve"> was developed, using facts</w:t>
            </w:r>
          </w:p>
        </w:tc>
        <w:tc>
          <w:tcPr>
            <w:tcW w:w="130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602C26B" w14:textId="77777777" w:rsidR="00A44598" w:rsidRPr="00576C5B" w:rsidRDefault="00A44598" w:rsidP="00A44598">
            <w:pPr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</w:pPr>
          </w:p>
        </w:tc>
        <w:tc>
          <w:tcPr>
            <w:tcW w:w="130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2E93D2C" w14:textId="77777777" w:rsidR="00A44598" w:rsidRPr="00576C5B" w:rsidRDefault="00A44598" w:rsidP="00A44598">
            <w:pPr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</w:pPr>
          </w:p>
        </w:tc>
        <w:tc>
          <w:tcPr>
            <w:tcW w:w="130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8DC713D" w14:textId="77777777" w:rsidR="00A44598" w:rsidRPr="00576C5B" w:rsidRDefault="00A44598" w:rsidP="00A44598">
            <w:pPr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</w:pPr>
          </w:p>
        </w:tc>
      </w:tr>
      <w:tr w:rsidR="00A44598" w:rsidRPr="00576C5B" w14:paraId="37B12748" w14:textId="77777777" w:rsidTr="00A44598">
        <w:trPr>
          <w:gridBefore w:val="1"/>
          <w:wBefore w:w="10" w:type="dxa"/>
          <w:trHeight w:val="320"/>
        </w:trPr>
        <w:tc>
          <w:tcPr>
            <w:tcW w:w="10260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91D6939" w14:textId="62AC49D5" w:rsidR="00A44598" w:rsidRDefault="00BF3E0B" w:rsidP="00A44598">
            <w:pPr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</w:pPr>
            <w:r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  <w:t>Define radiotherap</w:t>
            </w:r>
            <w:r w:rsidR="00E21160"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  <w:t>y</w:t>
            </w:r>
          </w:p>
        </w:tc>
        <w:tc>
          <w:tcPr>
            <w:tcW w:w="130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85AB17B" w14:textId="77777777" w:rsidR="00A44598" w:rsidRPr="00576C5B" w:rsidRDefault="00A44598" w:rsidP="00A44598">
            <w:pPr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</w:pPr>
          </w:p>
        </w:tc>
        <w:tc>
          <w:tcPr>
            <w:tcW w:w="130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A57AC9A" w14:textId="77777777" w:rsidR="00A44598" w:rsidRPr="00576C5B" w:rsidRDefault="00A44598" w:rsidP="00A44598">
            <w:pPr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</w:pPr>
          </w:p>
        </w:tc>
        <w:tc>
          <w:tcPr>
            <w:tcW w:w="130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0855F99" w14:textId="77777777" w:rsidR="00A44598" w:rsidRPr="00576C5B" w:rsidRDefault="00A44598" w:rsidP="00A44598">
            <w:pPr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</w:pPr>
          </w:p>
        </w:tc>
      </w:tr>
      <w:tr w:rsidR="00A44598" w:rsidRPr="00576C5B" w14:paraId="7D3497DD" w14:textId="77777777" w:rsidTr="00A44598">
        <w:trPr>
          <w:gridBefore w:val="1"/>
          <w:wBefore w:w="10" w:type="dxa"/>
          <w:trHeight w:val="320"/>
        </w:trPr>
        <w:tc>
          <w:tcPr>
            <w:tcW w:w="10260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23CBF90" w14:textId="7ADD2342" w:rsidR="00A44598" w:rsidRDefault="00E21160" w:rsidP="00A44598">
            <w:pPr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</w:pPr>
            <w:r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  <w:t>Explain how radiotherapy is used to treat cancer</w:t>
            </w:r>
          </w:p>
        </w:tc>
        <w:tc>
          <w:tcPr>
            <w:tcW w:w="130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F8DB8F4" w14:textId="77777777" w:rsidR="00A44598" w:rsidRPr="00576C5B" w:rsidRDefault="00A44598" w:rsidP="00A44598">
            <w:pPr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</w:pPr>
          </w:p>
        </w:tc>
        <w:tc>
          <w:tcPr>
            <w:tcW w:w="130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AFD209D" w14:textId="77777777" w:rsidR="00A44598" w:rsidRPr="00576C5B" w:rsidRDefault="00A44598" w:rsidP="00A44598">
            <w:pPr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</w:pPr>
          </w:p>
        </w:tc>
        <w:tc>
          <w:tcPr>
            <w:tcW w:w="130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BD8F4CF" w14:textId="77777777" w:rsidR="00A44598" w:rsidRPr="00576C5B" w:rsidRDefault="00A44598" w:rsidP="00A44598">
            <w:pPr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</w:pPr>
          </w:p>
        </w:tc>
      </w:tr>
      <w:tr w:rsidR="00A44598" w:rsidRPr="00576C5B" w14:paraId="25EBF2ED" w14:textId="77777777" w:rsidTr="00A44598">
        <w:trPr>
          <w:gridBefore w:val="1"/>
          <w:wBefore w:w="10" w:type="dxa"/>
          <w:trHeight w:val="520"/>
        </w:trPr>
        <w:tc>
          <w:tcPr>
            <w:tcW w:w="14160" w:type="dxa"/>
            <w:gridSpan w:val="8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000000" w:fill="EEECE1"/>
            <w:vAlign w:val="center"/>
            <w:hideMark/>
          </w:tcPr>
          <w:p w14:paraId="03065B5F" w14:textId="1B0386A6" w:rsidR="00A44598" w:rsidRPr="00576C5B" w:rsidRDefault="00E21160" w:rsidP="00A44598">
            <w:pPr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  <w:lang w:val="en-GB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  <w:lang w:val="en-GB"/>
              </w:rPr>
              <w:t>Modern Surgery</w:t>
            </w:r>
          </w:p>
        </w:tc>
      </w:tr>
      <w:tr w:rsidR="00A44598" w:rsidRPr="00576C5B" w14:paraId="4142EB8A" w14:textId="77777777" w:rsidTr="00A44598">
        <w:trPr>
          <w:gridBefore w:val="1"/>
          <w:wBefore w:w="10" w:type="dxa"/>
          <w:trHeight w:val="320"/>
        </w:trPr>
        <w:tc>
          <w:tcPr>
            <w:tcW w:w="10260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7D33667" w14:textId="5ACEBC36" w:rsidR="00A44598" w:rsidRDefault="00F62B10" w:rsidP="00A44598">
            <w:pPr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</w:pPr>
            <w:r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  <w:t>Describe what happens during a blood transfusion</w:t>
            </w:r>
          </w:p>
        </w:tc>
        <w:tc>
          <w:tcPr>
            <w:tcW w:w="130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CDB0920" w14:textId="77777777" w:rsidR="00A44598" w:rsidRPr="00576C5B" w:rsidRDefault="00A44598" w:rsidP="00A44598">
            <w:pPr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</w:pPr>
          </w:p>
        </w:tc>
        <w:tc>
          <w:tcPr>
            <w:tcW w:w="130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9F9E631" w14:textId="77777777" w:rsidR="00A44598" w:rsidRPr="00576C5B" w:rsidRDefault="00A44598" w:rsidP="00A44598">
            <w:pPr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</w:pPr>
          </w:p>
        </w:tc>
        <w:tc>
          <w:tcPr>
            <w:tcW w:w="130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300D046" w14:textId="77777777" w:rsidR="00A44598" w:rsidRPr="00576C5B" w:rsidRDefault="00A44598" w:rsidP="00A44598">
            <w:pPr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</w:pPr>
          </w:p>
        </w:tc>
      </w:tr>
      <w:tr w:rsidR="00A44598" w:rsidRPr="00576C5B" w14:paraId="3ED0817F" w14:textId="77777777" w:rsidTr="00A44598">
        <w:trPr>
          <w:gridBefore w:val="1"/>
          <w:wBefore w:w="10" w:type="dxa"/>
          <w:trHeight w:val="320"/>
        </w:trPr>
        <w:tc>
          <w:tcPr>
            <w:tcW w:w="10260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F52EC5E" w14:textId="6025BAC7" w:rsidR="00A44598" w:rsidRPr="00576C5B" w:rsidRDefault="00F62B10" w:rsidP="00A44598">
            <w:pPr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</w:pPr>
            <w:r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  <w:t>Describe the work of Karl Landsteiner and why he is important</w:t>
            </w:r>
          </w:p>
        </w:tc>
        <w:tc>
          <w:tcPr>
            <w:tcW w:w="130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B42A6D1" w14:textId="77777777" w:rsidR="00A44598" w:rsidRPr="00576C5B" w:rsidRDefault="00A44598" w:rsidP="00A44598">
            <w:pPr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</w:pPr>
            <w:r w:rsidRPr="00576C5B"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  <w:t> </w:t>
            </w:r>
          </w:p>
        </w:tc>
        <w:tc>
          <w:tcPr>
            <w:tcW w:w="130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7068381" w14:textId="77777777" w:rsidR="00A44598" w:rsidRPr="00576C5B" w:rsidRDefault="00A44598" w:rsidP="00A44598">
            <w:pPr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</w:pPr>
            <w:r w:rsidRPr="00576C5B"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  <w:t> </w:t>
            </w:r>
          </w:p>
        </w:tc>
        <w:tc>
          <w:tcPr>
            <w:tcW w:w="130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FEFD523" w14:textId="77777777" w:rsidR="00A44598" w:rsidRPr="00576C5B" w:rsidRDefault="00A44598" w:rsidP="00A44598">
            <w:pPr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</w:pPr>
            <w:r w:rsidRPr="00576C5B"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  <w:t> </w:t>
            </w:r>
          </w:p>
        </w:tc>
      </w:tr>
      <w:tr w:rsidR="00A44598" w:rsidRPr="00576C5B" w14:paraId="447C798C" w14:textId="77777777" w:rsidTr="00A44598">
        <w:trPr>
          <w:gridBefore w:val="1"/>
          <w:wBefore w:w="10" w:type="dxa"/>
          <w:trHeight w:val="320"/>
        </w:trPr>
        <w:tc>
          <w:tcPr>
            <w:tcW w:w="10260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004C08C" w14:textId="3949FF67" w:rsidR="00A44598" w:rsidRDefault="00F62B10" w:rsidP="00A44598">
            <w:pPr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</w:pPr>
            <w:r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  <w:t>Give some key facts about the British National Blood Transfusion Service</w:t>
            </w:r>
          </w:p>
        </w:tc>
        <w:tc>
          <w:tcPr>
            <w:tcW w:w="130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15BABC7" w14:textId="77777777" w:rsidR="00A44598" w:rsidRPr="00576C5B" w:rsidRDefault="00A44598" w:rsidP="00A44598">
            <w:pPr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</w:pPr>
          </w:p>
        </w:tc>
        <w:tc>
          <w:tcPr>
            <w:tcW w:w="130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4D9C0DE" w14:textId="77777777" w:rsidR="00A44598" w:rsidRPr="00576C5B" w:rsidRDefault="00A44598" w:rsidP="00A44598">
            <w:pPr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</w:pPr>
          </w:p>
        </w:tc>
        <w:tc>
          <w:tcPr>
            <w:tcW w:w="130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0C8DABE" w14:textId="77777777" w:rsidR="00A44598" w:rsidRPr="00576C5B" w:rsidRDefault="00A44598" w:rsidP="00A44598">
            <w:pPr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</w:pPr>
          </w:p>
        </w:tc>
      </w:tr>
      <w:tr w:rsidR="00A44598" w:rsidRPr="00576C5B" w14:paraId="49A97E62" w14:textId="77777777" w:rsidTr="00A44598">
        <w:trPr>
          <w:gridBefore w:val="1"/>
          <w:wBefore w:w="10" w:type="dxa"/>
          <w:trHeight w:val="320"/>
        </w:trPr>
        <w:tc>
          <w:tcPr>
            <w:tcW w:w="10260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64FD77B" w14:textId="2862EACF" w:rsidR="00A44598" w:rsidRDefault="00F62B10" w:rsidP="00A44598">
            <w:pPr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</w:pPr>
            <w:r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  <w:lastRenderedPageBreak/>
              <w:t>List the facts about the first successful transplant of the cornea of the eye</w:t>
            </w:r>
          </w:p>
        </w:tc>
        <w:tc>
          <w:tcPr>
            <w:tcW w:w="130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00A91E7" w14:textId="77777777" w:rsidR="00A44598" w:rsidRPr="00576C5B" w:rsidRDefault="00A44598" w:rsidP="00A44598">
            <w:pPr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</w:pPr>
          </w:p>
        </w:tc>
        <w:tc>
          <w:tcPr>
            <w:tcW w:w="130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08C2D72" w14:textId="77777777" w:rsidR="00A44598" w:rsidRPr="00576C5B" w:rsidRDefault="00A44598" w:rsidP="00A44598">
            <w:pPr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</w:pPr>
          </w:p>
        </w:tc>
        <w:tc>
          <w:tcPr>
            <w:tcW w:w="130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CB86938" w14:textId="77777777" w:rsidR="00A44598" w:rsidRPr="00576C5B" w:rsidRDefault="00A44598" w:rsidP="00A44598">
            <w:pPr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</w:pPr>
          </w:p>
        </w:tc>
      </w:tr>
      <w:tr w:rsidR="00F62B10" w:rsidRPr="00576C5B" w14:paraId="66B1F6CD" w14:textId="77777777" w:rsidTr="00A44598">
        <w:trPr>
          <w:gridBefore w:val="1"/>
          <w:wBefore w:w="10" w:type="dxa"/>
          <w:trHeight w:val="320"/>
        </w:trPr>
        <w:tc>
          <w:tcPr>
            <w:tcW w:w="10260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7890E6A" w14:textId="365BB2C3" w:rsidR="00F62B10" w:rsidRDefault="00F62B10" w:rsidP="00A44598">
            <w:pPr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</w:pPr>
            <w:r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  <w:t>List the facts about the first successful transplant of the hear</w:t>
            </w:r>
          </w:p>
        </w:tc>
        <w:tc>
          <w:tcPr>
            <w:tcW w:w="130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FFAC948" w14:textId="77777777" w:rsidR="00F62B10" w:rsidRPr="00576C5B" w:rsidRDefault="00F62B10" w:rsidP="00A44598">
            <w:pPr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</w:pPr>
          </w:p>
        </w:tc>
        <w:tc>
          <w:tcPr>
            <w:tcW w:w="130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308A1A6" w14:textId="77777777" w:rsidR="00F62B10" w:rsidRPr="00576C5B" w:rsidRDefault="00F62B10" w:rsidP="00A44598">
            <w:pPr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</w:pPr>
          </w:p>
        </w:tc>
        <w:tc>
          <w:tcPr>
            <w:tcW w:w="130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D2E5CFC" w14:textId="77777777" w:rsidR="00F62B10" w:rsidRPr="00576C5B" w:rsidRDefault="00F62B10" w:rsidP="00A44598">
            <w:pPr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</w:pPr>
          </w:p>
        </w:tc>
      </w:tr>
      <w:tr w:rsidR="00F62B10" w:rsidRPr="00576C5B" w14:paraId="48329C1D" w14:textId="77777777" w:rsidTr="00A44598">
        <w:trPr>
          <w:gridBefore w:val="1"/>
          <w:wBefore w:w="10" w:type="dxa"/>
          <w:trHeight w:val="320"/>
        </w:trPr>
        <w:tc>
          <w:tcPr>
            <w:tcW w:w="10260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04C88DD" w14:textId="35988F74" w:rsidR="00F62B10" w:rsidRDefault="00F62B10" w:rsidP="00A44598">
            <w:pPr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</w:pPr>
            <w:r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  <w:t>Describe the common problems with transplants</w:t>
            </w:r>
          </w:p>
        </w:tc>
        <w:tc>
          <w:tcPr>
            <w:tcW w:w="130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32B3C9B" w14:textId="77777777" w:rsidR="00F62B10" w:rsidRPr="00576C5B" w:rsidRDefault="00F62B10" w:rsidP="00A44598">
            <w:pPr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</w:pPr>
          </w:p>
        </w:tc>
        <w:tc>
          <w:tcPr>
            <w:tcW w:w="130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CC0FA9A" w14:textId="77777777" w:rsidR="00F62B10" w:rsidRPr="00576C5B" w:rsidRDefault="00F62B10" w:rsidP="00A44598">
            <w:pPr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</w:pPr>
          </w:p>
        </w:tc>
        <w:tc>
          <w:tcPr>
            <w:tcW w:w="130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25A95D3" w14:textId="77777777" w:rsidR="00F62B10" w:rsidRPr="00576C5B" w:rsidRDefault="00F62B10" w:rsidP="00A44598">
            <w:pPr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</w:pPr>
          </w:p>
        </w:tc>
      </w:tr>
      <w:tr w:rsidR="00F62B10" w:rsidRPr="00576C5B" w14:paraId="6E534EBE" w14:textId="77777777" w:rsidTr="00A44598">
        <w:trPr>
          <w:gridBefore w:val="1"/>
          <w:wBefore w:w="10" w:type="dxa"/>
          <w:trHeight w:val="320"/>
        </w:trPr>
        <w:tc>
          <w:tcPr>
            <w:tcW w:w="10260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48E9C41" w14:textId="1B3068E6" w:rsidR="00F62B10" w:rsidRDefault="00F62B10" w:rsidP="00A44598">
            <w:pPr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</w:pPr>
            <w:r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  <w:t>Define keyhole and robot-assisted surgery</w:t>
            </w:r>
          </w:p>
        </w:tc>
        <w:tc>
          <w:tcPr>
            <w:tcW w:w="130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E0D14D9" w14:textId="77777777" w:rsidR="00F62B10" w:rsidRPr="00576C5B" w:rsidRDefault="00F62B10" w:rsidP="00A44598">
            <w:pPr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</w:pPr>
          </w:p>
        </w:tc>
        <w:tc>
          <w:tcPr>
            <w:tcW w:w="130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6E59B42" w14:textId="77777777" w:rsidR="00F62B10" w:rsidRPr="00576C5B" w:rsidRDefault="00F62B10" w:rsidP="00A44598">
            <w:pPr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</w:pPr>
          </w:p>
        </w:tc>
        <w:tc>
          <w:tcPr>
            <w:tcW w:w="130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181DEF7" w14:textId="77777777" w:rsidR="00F62B10" w:rsidRPr="00576C5B" w:rsidRDefault="00F62B10" w:rsidP="00A44598">
            <w:pPr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</w:pPr>
          </w:p>
        </w:tc>
      </w:tr>
      <w:tr w:rsidR="00F62B10" w:rsidRPr="00576C5B" w14:paraId="1FF6EBCB" w14:textId="77777777" w:rsidTr="00A44598">
        <w:trPr>
          <w:gridBefore w:val="1"/>
          <w:wBefore w:w="10" w:type="dxa"/>
          <w:trHeight w:val="320"/>
        </w:trPr>
        <w:tc>
          <w:tcPr>
            <w:tcW w:w="10260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224095F" w14:textId="1B6F45E3" w:rsidR="00F62B10" w:rsidRDefault="00F62B10" w:rsidP="00F62B10">
            <w:pPr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</w:pPr>
            <w:r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  <w:t>List the illnesses keyhole surgery is commonly used for</w:t>
            </w:r>
          </w:p>
        </w:tc>
        <w:tc>
          <w:tcPr>
            <w:tcW w:w="130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B886E75" w14:textId="77777777" w:rsidR="00F62B10" w:rsidRPr="00576C5B" w:rsidRDefault="00F62B10" w:rsidP="00A44598">
            <w:pPr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</w:pPr>
          </w:p>
        </w:tc>
        <w:tc>
          <w:tcPr>
            <w:tcW w:w="130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C025C89" w14:textId="77777777" w:rsidR="00F62B10" w:rsidRPr="00576C5B" w:rsidRDefault="00F62B10" w:rsidP="00A44598">
            <w:pPr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</w:pPr>
          </w:p>
        </w:tc>
        <w:tc>
          <w:tcPr>
            <w:tcW w:w="130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1A4F279" w14:textId="77777777" w:rsidR="00F62B10" w:rsidRPr="00576C5B" w:rsidRDefault="00F62B10" w:rsidP="00A44598">
            <w:pPr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</w:pPr>
          </w:p>
        </w:tc>
      </w:tr>
      <w:tr w:rsidR="00F62B10" w:rsidRPr="00576C5B" w14:paraId="6C021110" w14:textId="77777777" w:rsidTr="00A44598">
        <w:trPr>
          <w:gridBefore w:val="1"/>
          <w:wBefore w:w="10" w:type="dxa"/>
          <w:trHeight w:val="320"/>
        </w:trPr>
        <w:tc>
          <w:tcPr>
            <w:tcW w:w="10260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6CBE089" w14:textId="4CB0C207" w:rsidR="00F62B10" w:rsidRDefault="00F62B10" w:rsidP="00F62B10">
            <w:pPr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</w:pPr>
            <w:r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  <w:t>Describe the first operation carried out by a robot</w:t>
            </w:r>
          </w:p>
        </w:tc>
        <w:tc>
          <w:tcPr>
            <w:tcW w:w="130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671D265" w14:textId="77777777" w:rsidR="00F62B10" w:rsidRPr="00576C5B" w:rsidRDefault="00F62B10" w:rsidP="00A44598">
            <w:pPr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</w:pPr>
          </w:p>
        </w:tc>
        <w:tc>
          <w:tcPr>
            <w:tcW w:w="130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7A13260" w14:textId="77777777" w:rsidR="00F62B10" w:rsidRPr="00576C5B" w:rsidRDefault="00F62B10" w:rsidP="00A44598">
            <w:pPr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</w:pPr>
          </w:p>
        </w:tc>
        <w:tc>
          <w:tcPr>
            <w:tcW w:w="130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E1663DD" w14:textId="77777777" w:rsidR="00F62B10" w:rsidRPr="00576C5B" w:rsidRDefault="00F62B10" w:rsidP="00A44598">
            <w:pPr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</w:pPr>
          </w:p>
        </w:tc>
      </w:tr>
      <w:tr w:rsidR="00A44598" w:rsidRPr="00576C5B" w14:paraId="02FC05D5" w14:textId="77777777" w:rsidTr="00A44598">
        <w:trPr>
          <w:gridBefore w:val="1"/>
          <w:wBefore w:w="10" w:type="dxa"/>
          <w:trHeight w:val="520"/>
        </w:trPr>
        <w:tc>
          <w:tcPr>
            <w:tcW w:w="14160" w:type="dxa"/>
            <w:gridSpan w:val="8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000000" w:fill="EEECE1"/>
            <w:vAlign w:val="center"/>
            <w:hideMark/>
          </w:tcPr>
          <w:p w14:paraId="066244F4" w14:textId="112B320D" w:rsidR="00A44598" w:rsidRPr="00576C5B" w:rsidRDefault="00E21160" w:rsidP="00A44598">
            <w:pPr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  <w:lang w:val="en-GB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  <w:lang w:val="en-GB"/>
              </w:rPr>
              <w:t>The National Health Service (NHS)</w:t>
            </w:r>
          </w:p>
        </w:tc>
      </w:tr>
      <w:tr w:rsidR="00A44598" w:rsidRPr="00576C5B" w14:paraId="6CC58117" w14:textId="77777777" w:rsidTr="00A44598">
        <w:trPr>
          <w:gridAfter w:val="1"/>
          <w:wAfter w:w="10" w:type="dxa"/>
          <w:trHeight w:val="320"/>
        </w:trPr>
        <w:tc>
          <w:tcPr>
            <w:tcW w:w="10260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97870E8" w14:textId="46CBD926" w:rsidR="00A44598" w:rsidRPr="00576C5B" w:rsidRDefault="00F62B10" w:rsidP="00A44598">
            <w:pPr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</w:pPr>
            <w:r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  <w:t>Explain why access to healthcare was limited before the NHS</w:t>
            </w:r>
          </w:p>
        </w:tc>
        <w:tc>
          <w:tcPr>
            <w:tcW w:w="130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C90346C" w14:textId="77777777" w:rsidR="00A44598" w:rsidRPr="00576C5B" w:rsidRDefault="00A44598" w:rsidP="00A44598">
            <w:pPr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</w:pPr>
            <w:r w:rsidRPr="00576C5B"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  <w:t> </w:t>
            </w:r>
          </w:p>
        </w:tc>
        <w:tc>
          <w:tcPr>
            <w:tcW w:w="130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337F04D" w14:textId="77777777" w:rsidR="00A44598" w:rsidRPr="00576C5B" w:rsidRDefault="00A44598" w:rsidP="00A44598">
            <w:pPr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</w:pPr>
            <w:r w:rsidRPr="00576C5B"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  <w:t> </w:t>
            </w:r>
          </w:p>
        </w:tc>
        <w:tc>
          <w:tcPr>
            <w:tcW w:w="130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40A5E04" w14:textId="77777777" w:rsidR="00A44598" w:rsidRPr="00576C5B" w:rsidRDefault="00A44598" w:rsidP="00A44598">
            <w:pPr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</w:pPr>
            <w:r w:rsidRPr="00576C5B"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  <w:t> </w:t>
            </w:r>
          </w:p>
        </w:tc>
      </w:tr>
      <w:tr w:rsidR="00A44598" w:rsidRPr="00576C5B" w14:paraId="7792D93C" w14:textId="77777777" w:rsidTr="00A44598">
        <w:trPr>
          <w:gridAfter w:val="1"/>
          <w:wAfter w:w="10" w:type="dxa"/>
          <w:trHeight w:val="320"/>
        </w:trPr>
        <w:tc>
          <w:tcPr>
            <w:tcW w:w="10260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FF644B1" w14:textId="610E26CB" w:rsidR="00A44598" w:rsidRDefault="00F62B10" w:rsidP="00A44598">
            <w:pPr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</w:pPr>
            <w:r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  <w:t>List the key aims of the NHS</w:t>
            </w:r>
          </w:p>
        </w:tc>
        <w:tc>
          <w:tcPr>
            <w:tcW w:w="130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5B62586" w14:textId="77777777" w:rsidR="00A44598" w:rsidRPr="00576C5B" w:rsidRDefault="00A44598" w:rsidP="00A44598">
            <w:pPr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</w:pPr>
          </w:p>
        </w:tc>
        <w:tc>
          <w:tcPr>
            <w:tcW w:w="130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7CA5CD2" w14:textId="77777777" w:rsidR="00A44598" w:rsidRPr="00576C5B" w:rsidRDefault="00A44598" w:rsidP="00A44598">
            <w:pPr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</w:pPr>
          </w:p>
        </w:tc>
        <w:tc>
          <w:tcPr>
            <w:tcW w:w="130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957C7A5" w14:textId="77777777" w:rsidR="00A44598" w:rsidRPr="00576C5B" w:rsidRDefault="00A44598" w:rsidP="00A44598">
            <w:pPr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</w:pPr>
          </w:p>
        </w:tc>
      </w:tr>
      <w:tr w:rsidR="00A44598" w:rsidRPr="00576C5B" w14:paraId="324FBD29" w14:textId="77777777" w:rsidTr="00A44598">
        <w:trPr>
          <w:gridAfter w:val="1"/>
          <w:wAfter w:w="10" w:type="dxa"/>
          <w:trHeight w:val="320"/>
        </w:trPr>
        <w:tc>
          <w:tcPr>
            <w:tcW w:w="10260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7A4B9E6" w14:textId="5554DEAF" w:rsidR="00A44598" w:rsidRDefault="00F62B10" w:rsidP="00A44598">
            <w:pPr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</w:pPr>
            <w:r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  <w:t>Describe who founded it, when and where</w:t>
            </w:r>
          </w:p>
        </w:tc>
        <w:tc>
          <w:tcPr>
            <w:tcW w:w="130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57C83FE" w14:textId="77777777" w:rsidR="00A44598" w:rsidRPr="00576C5B" w:rsidRDefault="00A44598" w:rsidP="00A44598">
            <w:pPr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</w:pPr>
          </w:p>
        </w:tc>
        <w:tc>
          <w:tcPr>
            <w:tcW w:w="130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4E0A680" w14:textId="77777777" w:rsidR="00A44598" w:rsidRPr="00576C5B" w:rsidRDefault="00A44598" w:rsidP="00A44598">
            <w:pPr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</w:pPr>
          </w:p>
        </w:tc>
        <w:tc>
          <w:tcPr>
            <w:tcW w:w="130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96066AC" w14:textId="77777777" w:rsidR="00A44598" w:rsidRPr="00576C5B" w:rsidRDefault="00A44598" w:rsidP="00A44598">
            <w:pPr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</w:pPr>
          </w:p>
        </w:tc>
      </w:tr>
      <w:tr w:rsidR="00A44598" w:rsidRPr="00576C5B" w14:paraId="03A70B53" w14:textId="77777777" w:rsidTr="00A44598">
        <w:trPr>
          <w:gridAfter w:val="1"/>
          <w:wAfter w:w="10" w:type="dxa"/>
          <w:trHeight w:val="320"/>
        </w:trPr>
        <w:tc>
          <w:tcPr>
            <w:tcW w:w="10260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8189E38" w14:textId="3A609BEF" w:rsidR="00A44598" w:rsidRDefault="00F62B10" w:rsidP="00E21160">
            <w:pPr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</w:pPr>
            <w:r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  <w:t>Describe the impact the NHS has had on healthcare in this country</w:t>
            </w:r>
          </w:p>
        </w:tc>
        <w:tc>
          <w:tcPr>
            <w:tcW w:w="130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37A9965" w14:textId="77777777" w:rsidR="00A44598" w:rsidRPr="00576C5B" w:rsidRDefault="00A44598" w:rsidP="00A44598">
            <w:pPr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</w:pPr>
          </w:p>
        </w:tc>
        <w:tc>
          <w:tcPr>
            <w:tcW w:w="130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15B835F" w14:textId="77777777" w:rsidR="00A44598" w:rsidRPr="00576C5B" w:rsidRDefault="00A44598" w:rsidP="00A44598">
            <w:pPr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</w:pPr>
          </w:p>
        </w:tc>
        <w:tc>
          <w:tcPr>
            <w:tcW w:w="130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ECB9886" w14:textId="77777777" w:rsidR="00A44598" w:rsidRPr="00576C5B" w:rsidRDefault="00A44598" w:rsidP="00A44598">
            <w:pPr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</w:pPr>
          </w:p>
        </w:tc>
      </w:tr>
      <w:tr w:rsidR="00E21160" w:rsidRPr="00576C5B" w14:paraId="609FB584" w14:textId="77777777" w:rsidTr="00E21160">
        <w:trPr>
          <w:gridBefore w:val="1"/>
          <w:wBefore w:w="10" w:type="dxa"/>
          <w:trHeight w:val="520"/>
        </w:trPr>
        <w:tc>
          <w:tcPr>
            <w:tcW w:w="14160" w:type="dxa"/>
            <w:gridSpan w:val="8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000000" w:fill="EEECE1"/>
            <w:vAlign w:val="center"/>
            <w:hideMark/>
          </w:tcPr>
          <w:p w14:paraId="2B7C74F5" w14:textId="2DDD07D0" w:rsidR="00E21160" w:rsidRPr="00576C5B" w:rsidRDefault="00E21160" w:rsidP="00E21160">
            <w:pPr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  <w:lang w:val="en-GB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  <w:lang w:val="en-GB"/>
              </w:rPr>
              <w:t>The Government’s role in Healthcare</w:t>
            </w:r>
          </w:p>
        </w:tc>
      </w:tr>
      <w:tr w:rsidR="00E21160" w:rsidRPr="00576C5B" w14:paraId="686D5B21" w14:textId="77777777" w:rsidTr="00E21160">
        <w:trPr>
          <w:gridAfter w:val="1"/>
          <w:wAfter w:w="10" w:type="dxa"/>
          <w:trHeight w:val="320"/>
        </w:trPr>
        <w:tc>
          <w:tcPr>
            <w:tcW w:w="10260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A0372F9" w14:textId="1ECAA387" w:rsidR="00E21160" w:rsidRPr="00576C5B" w:rsidRDefault="00B41EE7" w:rsidP="00E21160">
            <w:pPr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</w:pPr>
            <w:r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  <w:t xml:space="preserve">Define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  <w:t>Diptheria</w:t>
            </w:r>
            <w:proofErr w:type="spellEnd"/>
          </w:p>
        </w:tc>
        <w:tc>
          <w:tcPr>
            <w:tcW w:w="130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15EBB7C" w14:textId="77777777" w:rsidR="00E21160" w:rsidRPr="00576C5B" w:rsidRDefault="00E21160" w:rsidP="00E21160">
            <w:pPr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</w:pPr>
            <w:r w:rsidRPr="00576C5B"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  <w:t> </w:t>
            </w:r>
          </w:p>
        </w:tc>
        <w:tc>
          <w:tcPr>
            <w:tcW w:w="130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A4B55A5" w14:textId="77777777" w:rsidR="00E21160" w:rsidRPr="00576C5B" w:rsidRDefault="00E21160" w:rsidP="00E21160">
            <w:pPr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</w:pPr>
            <w:r w:rsidRPr="00576C5B"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  <w:t> </w:t>
            </w:r>
          </w:p>
        </w:tc>
        <w:tc>
          <w:tcPr>
            <w:tcW w:w="130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7216D5D" w14:textId="77777777" w:rsidR="00E21160" w:rsidRPr="00576C5B" w:rsidRDefault="00E21160" w:rsidP="00E21160">
            <w:pPr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</w:pPr>
            <w:r w:rsidRPr="00576C5B"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  <w:t> </w:t>
            </w:r>
          </w:p>
        </w:tc>
      </w:tr>
      <w:tr w:rsidR="00E21160" w:rsidRPr="00576C5B" w14:paraId="3FDBA07C" w14:textId="77777777" w:rsidTr="00E21160">
        <w:trPr>
          <w:gridAfter w:val="1"/>
          <w:wAfter w:w="10" w:type="dxa"/>
          <w:trHeight w:val="320"/>
        </w:trPr>
        <w:tc>
          <w:tcPr>
            <w:tcW w:w="10260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64DF2BB" w14:textId="25AAAC8D" w:rsidR="00E21160" w:rsidRDefault="00B41EE7" w:rsidP="00E21160">
            <w:pPr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</w:pPr>
            <w:r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  <w:t>Define Polio</w:t>
            </w:r>
          </w:p>
        </w:tc>
        <w:tc>
          <w:tcPr>
            <w:tcW w:w="130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765BF6F" w14:textId="77777777" w:rsidR="00E21160" w:rsidRPr="00576C5B" w:rsidRDefault="00E21160" w:rsidP="00E21160">
            <w:pPr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</w:pPr>
          </w:p>
        </w:tc>
        <w:tc>
          <w:tcPr>
            <w:tcW w:w="130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56DD473" w14:textId="77777777" w:rsidR="00E21160" w:rsidRPr="00576C5B" w:rsidRDefault="00E21160" w:rsidP="00E21160">
            <w:pPr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</w:pPr>
          </w:p>
        </w:tc>
        <w:tc>
          <w:tcPr>
            <w:tcW w:w="130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17C126C" w14:textId="77777777" w:rsidR="00E21160" w:rsidRPr="00576C5B" w:rsidRDefault="00E21160" w:rsidP="00E21160">
            <w:pPr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</w:pPr>
          </w:p>
        </w:tc>
      </w:tr>
      <w:tr w:rsidR="00E21160" w:rsidRPr="00576C5B" w14:paraId="32518896" w14:textId="77777777" w:rsidTr="00E21160">
        <w:trPr>
          <w:gridAfter w:val="1"/>
          <w:wAfter w:w="10" w:type="dxa"/>
          <w:trHeight w:val="320"/>
        </w:trPr>
        <w:tc>
          <w:tcPr>
            <w:tcW w:w="10260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7A89A93" w14:textId="6E1F5CBF" w:rsidR="00E21160" w:rsidRDefault="00B41EE7" w:rsidP="00E21160">
            <w:pPr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</w:pPr>
            <w:r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  <w:t>Describe why Diphtheria was so dangerous before the 1940s</w:t>
            </w:r>
          </w:p>
        </w:tc>
        <w:tc>
          <w:tcPr>
            <w:tcW w:w="130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A3ED7F6" w14:textId="77777777" w:rsidR="00E21160" w:rsidRPr="00576C5B" w:rsidRDefault="00E21160" w:rsidP="00E21160">
            <w:pPr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</w:pPr>
          </w:p>
        </w:tc>
        <w:tc>
          <w:tcPr>
            <w:tcW w:w="130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7EFDB0C" w14:textId="77777777" w:rsidR="00E21160" w:rsidRPr="00576C5B" w:rsidRDefault="00E21160" w:rsidP="00E21160">
            <w:pPr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</w:pPr>
          </w:p>
        </w:tc>
        <w:tc>
          <w:tcPr>
            <w:tcW w:w="130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7B33DAA" w14:textId="77777777" w:rsidR="00E21160" w:rsidRPr="00576C5B" w:rsidRDefault="00E21160" w:rsidP="00E21160">
            <w:pPr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</w:pPr>
          </w:p>
        </w:tc>
      </w:tr>
      <w:tr w:rsidR="00E21160" w:rsidRPr="00576C5B" w14:paraId="766226D4" w14:textId="77777777" w:rsidTr="00E21160">
        <w:trPr>
          <w:gridAfter w:val="1"/>
          <w:wAfter w:w="10" w:type="dxa"/>
          <w:trHeight w:val="320"/>
        </w:trPr>
        <w:tc>
          <w:tcPr>
            <w:tcW w:w="10260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CF1B6A2" w14:textId="55D34D68" w:rsidR="00E21160" w:rsidRDefault="00B41EE7" w:rsidP="00E21160">
            <w:pPr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</w:pPr>
            <w:r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  <w:t>Describe why Polio was so dangerous before the 1950s</w:t>
            </w:r>
          </w:p>
        </w:tc>
        <w:tc>
          <w:tcPr>
            <w:tcW w:w="130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FF86461" w14:textId="77777777" w:rsidR="00E21160" w:rsidRPr="00576C5B" w:rsidRDefault="00E21160" w:rsidP="00E21160">
            <w:pPr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</w:pPr>
          </w:p>
        </w:tc>
        <w:tc>
          <w:tcPr>
            <w:tcW w:w="130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72FBD12" w14:textId="77777777" w:rsidR="00E21160" w:rsidRPr="00576C5B" w:rsidRDefault="00E21160" w:rsidP="00E21160">
            <w:pPr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</w:pPr>
          </w:p>
        </w:tc>
        <w:tc>
          <w:tcPr>
            <w:tcW w:w="130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D754197" w14:textId="77777777" w:rsidR="00E21160" w:rsidRPr="00576C5B" w:rsidRDefault="00E21160" w:rsidP="00E21160">
            <w:pPr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</w:pPr>
          </w:p>
        </w:tc>
      </w:tr>
      <w:tr w:rsidR="00B41EE7" w:rsidRPr="00576C5B" w14:paraId="4A64A220" w14:textId="77777777" w:rsidTr="00E21160">
        <w:trPr>
          <w:gridAfter w:val="1"/>
          <w:wAfter w:w="10" w:type="dxa"/>
          <w:trHeight w:val="320"/>
        </w:trPr>
        <w:tc>
          <w:tcPr>
            <w:tcW w:w="10260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A1ED07C" w14:textId="26BA5D02" w:rsidR="00B41EE7" w:rsidRDefault="00B41EE7" w:rsidP="00E21160">
            <w:pPr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</w:pPr>
            <w:r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  <w:t xml:space="preserve">List the actions the government took, during the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  <w:t>Diptheria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  <w:t xml:space="preserve"> vaccination campaign</w:t>
            </w:r>
          </w:p>
        </w:tc>
        <w:tc>
          <w:tcPr>
            <w:tcW w:w="130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B311E0E" w14:textId="77777777" w:rsidR="00B41EE7" w:rsidRPr="00576C5B" w:rsidRDefault="00B41EE7" w:rsidP="00E21160">
            <w:pPr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</w:pPr>
          </w:p>
        </w:tc>
        <w:tc>
          <w:tcPr>
            <w:tcW w:w="130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65AE656" w14:textId="77777777" w:rsidR="00B41EE7" w:rsidRPr="00576C5B" w:rsidRDefault="00B41EE7" w:rsidP="00E21160">
            <w:pPr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</w:pPr>
          </w:p>
        </w:tc>
        <w:tc>
          <w:tcPr>
            <w:tcW w:w="130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84356C4" w14:textId="77777777" w:rsidR="00B41EE7" w:rsidRPr="00576C5B" w:rsidRDefault="00B41EE7" w:rsidP="00E21160">
            <w:pPr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</w:pPr>
          </w:p>
        </w:tc>
      </w:tr>
      <w:tr w:rsidR="00B41EE7" w:rsidRPr="00576C5B" w14:paraId="484025D1" w14:textId="77777777" w:rsidTr="00E21160">
        <w:trPr>
          <w:gridAfter w:val="1"/>
          <w:wAfter w:w="10" w:type="dxa"/>
          <w:trHeight w:val="320"/>
        </w:trPr>
        <w:tc>
          <w:tcPr>
            <w:tcW w:w="10260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17485F3" w14:textId="0103F3F4" w:rsidR="00B41EE7" w:rsidRDefault="00B41EE7" w:rsidP="00E21160">
            <w:pPr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</w:pPr>
            <w:r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  <w:t>Describe the impact of the campaign</w:t>
            </w:r>
          </w:p>
        </w:tc>
        <w:tc>
          <w:tcPr>
            <w:tcW w:w="130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E43B184" w14:textId="77777777" w:rsidR="00B41EE7" w:rsidRPr="00576C5B" w:rsidRDefault="00B41EE7" w:rsidP="00E21160">
            <w:pPr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</w:pPr>
          </w:p>
        </w:tc>
        <w:tc>
          <w:tcPr>
            <w:tcW w:w="130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5FDE0B5" w14:textId="77777777" w:rsidR="00B41EE7" w:rsidRPr="00576C5B" w:rsidRDefault="00B41EE7" w:rsidP="00E21160">
            <w:pPr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</w:pPr>
          </w:p>
        </w:tc>
        <w:tc>
          <w:tcPr>
            <w:tcW w:w="130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7A24BBC" w14:textId="77777777" w:rsidR="00B41EE7" w:rsidRPr="00576C5B" w:rsidRDefault="00B41EE7" w:rsidP="00E21160">
            <w:pPr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</w:pPr>
          </w:p>
        </w:tc>
      </w:tr>
      <w:tr w:rsidR="00B41EE7" w:rsidRPr="00576C5B" w14:paraId="4E984488" w14:textId="77777777" w:rsidTr="00E21160">
        <w:trPr>
          <w:gridAfter w:val="1"/>
          <w:wAfter w:w="10" w:type="dxa"/>
          <w:trHeight w:val="320"/>
        </w:trPr>
        <w:tc>
          <w:tcPr>
            <w:tcW w:w="10260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EB6D906" w14:textId="5424F979" w:rsidR="00B41EE7" w:rsidRDefault="00B41EE7" w:rsidP="00E21160">
            <w:pPr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</w:pPr>
            <w:r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  <w:t>List the actions the government took, during the Polio vaccination campaign</w:t>
            </w:r>
          </w:p>
        </w:tc>
        <w:tc>
          <w:tcPr>
            <w:tcW w:w="130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7B08043" w14:textId="77777777" w:rsidR="00B41EE7" w:rsidRPr="00576C5B" w:rsidRDefault="00B41EE7" w:rsidP="00E21160">
            <w:pPr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</w:pPr>
          </w:p>
        </w:tc>
        <w:tc>
          <w:tcPr>
            <w:tcW w:w="130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935764F" w14:textId="77777777" w:rsidR="00B41EE7" w:rsidRPr="00576C5B" w:rsidRDefault="00B41EE7" w:rsidP="00E21160">
            <w:pPr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</w:pPr>
          </w:p>
        </w:tc>
        <w:tc>
          <w:tcPr>
            <w:tcW w:w="130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308AB17" w14:textId="77777777" w:rsidR="00B41EE7" w:rsidRPr="00576C5B" w:rsidRDefault="00B41EE7" w:rsidP="00E21160">
            <w:pPr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</w:pPr>
          </w:p>
        </w:tc>
      </w:tr>
      <w:tr w:rsidR="00B41EE7" w:rsidRPr="00576C5B" w14:paraId="2F6A000C" w14:textId="77777777" w:rsidTr="00E21160">
        <w:trPr>
          <w:gridAfter w:val="1"/>
          <w:wAfter w:w="10" w:type="dxa"/>
          <w:trHeight w:val="320"/>
        </w:trPr>
        <w:tc>
          <w:tcPr>
            <w:tcW w:w="10260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D726B84" w14:textId="0C48C689" w:rsidR="00B41EE7" w:rsidRDefault="00B41EE7" w:rsidP="00E21160">
            <w:pPr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</w:pPr>
            <w:r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  <w:t>Describe the impact of the campaign</w:t>
            </w:r>
          </w:p>
        </w:tc>
        <w:tc>
          <w:tcPr>
            <w:tcW w:w="130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993781A" w14:textId="77777777" w:rsidR="00B41EE7" w:rsidRPr="00576C5B" w:rsidRDefault="00B41EE7" w:rsidP="00E21160">
            <w:pPr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</w:pPr>
          </w:p>
        </w:tc>
        <w:tc>
          <w:tcPr>
            <w:tcW w:w="130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9734C6C" w14:textId="77777777" w:rsidR="00B41EE7" w:rsidRPr="00576C5B" w:rsidRDefault="00B41EE7" w:rsidP="00E21160">
            <w:pPr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</w:pPr>
          </w:p>
        </w:tc>
        <w:tc>
          <w:tcPr>
            <w:tcW w:w="130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7478FF2" w14:textId="77777777" w:rsidR="00B41EE7" w:rsidRPr="00576C5B" w:rsidRDefault="00B41EE7" w:rsidP="00E21160">
            <w:pPr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</w:pPr>
          </w:p>
        </w:tc>
      </w:tr>
      <w:tr w:rsidR="00E21160" w:rsidRPr="00576C5B" w14:paraId="41AC913D" w14:textId="77777777" w:rsidTr="00E21160">
        <w:trPr>
          <w:gridBefore w:val="1"/>
          <w:wBefore w:w="10" w:type="dxa"/>
          <w:trHeight w:val="520"/>
        </w:trPr>
        <w:tc>
          <w:tcPr>
            <w:tcW w:w="14160" w:type="dxa"/>
            <w:gridSpan w:val="8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000000" w:fill="EEECE1"/>
            <w:vAlign w:val="center"/>
            <w:hideMark/>
          </w:tcPr>
          <w:p w14:paraId="1806385A" w14:textId="77C59A7D" w:rsidR="00E21160" w:rsidRPr="00576C5B" w:rsidRDefault="00E21160" w:rsidP="00E21160">
            <w:pPr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  <w:lang w:val="en-GB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  <w:lang w:val="en-GB"/>
              </w:rPr>
              <w:t>Case Study: Lung Cancer</w:t>
            </w:r>
          </w:p>
        </w:tc>
      </w:tr>
      <w:tr w:rsidR="00E21160" w:rsidRPr="00576C5B" w14:paraId="5053F56B" w14:textId="77777777" w:rsidTr="00E21160">
        <w:trPr>
          <w:gridAfter w:val="1"/>
          <w:wAfter w:w="10" w:type="dxa"/>
          <w:trHeight w:val="320"/>
        </w:trPr>
        <w:tc>
          <w:tcPr>
            <w:tcW w:w="10260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44CA203" w14:textId="1B0C2ADE" w:rsidR="00E21160" w:rsidRPr="00576C5B" w:rsidRDefault="00AD2AB1" w:rsidP="00E21160">
            <w:pPr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</w:pPr>
            <w:r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  <w:t>Describe the causes of lung cancer</w:t>
            </w:r>
          </w:p>
        </w:tc>
        <w:tc>
          <w:tcPr>
            <w:tcW w:w="130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AF00031" w14:textId="77777777" w:rsidR="00E21160" w:rsidRPr="00576C5B" w:rsidRDefault="00E21160" w:rsidP="00E21160">
            <w:pPr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</w:pPr>
            <w:r w:rsidRPr="00576C5B"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  <w:t> </w:t>
            </w:r>
          </w:p>
        </w:tc>
        <w:tc>
          <w:tcPr>
            <w:tcW w:w="130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4442CFF" w14:textId="77777777" w:rsidR="00E21160" w:rsidRPr="00576C5B" w:rsidRDefault="00E21160" w:rsidP="00E21160">
            <w:pPr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</w:pPr>
            <w:r w:rsidRPr="00576C5B"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  <w:t> </w:t>
            </w:r>
          </w:p>
        </w:tc>
        <w:tc>
          <w:tcPr>
            <w:tcW w:w="130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67EFA46" w14:textId="77777777" w:rsidR="00E21160" w:rsidRPr="00576C5B" w:rsidRDefault="00E21160" w:rsidP="00E21160">
            <w:pPr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</w:pPr>
            <w:r w:rsidRPr="00576C5B"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  <w:t> </w:t>
            </w:r>
          </w:p>
        </w:tc>
      </w:tr>
      <w:tr w:rsidR="00E21160" w:rsidRPr="00576C5B" w14:paraId="670DFAB3" w14:textId="77777777" w:rsidTr="00E21160">
        <w:trPr>
          <w:gridAfter w:val="1"/>
          <w:wAfter w:w="10" w:type="dxa"/>
          <w:trHeight w:val="320"/>
        </w:trPr>
        <w:tc>
          <w:tcPr>
            <w:tcW w:w="10260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FFAE73B" w14:textId="57BBEF90" w:rsidR="00E21160" w:rsidRDefault="00AD2AB1" w:rsidP="00E21160">
            <w:pPr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</w:pPr>
            <w:r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  <w:t>List the technology used in the diagnosis of lung cancer</w:t>
            </w:r>
          </w:p>
        </w:tc>
        <w:tc>
          <w:tcPr>
            <w:tcW w:w="130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785A8B7" w14:textId="77777777" w:rsidR="00E21160" w:rsidRPr="00576C5B" w:rsidRDefault="00E21160" w:rsidP="00E21160">
            <w:pPr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</w:pPr>
          </w:p>
        </w:tc>
        <w:tc>
          <w:tcPr>
            <w:tcW w:w="130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DA625A1" w14:textId="77777777" w:rsidR="00E21160" w:rsidRPr="00576C5B" w:rsidRDefault="00E21160" w:rsidP="00E21160">
            <w:pPr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</w:pPr>
          </w:p>
        </w:tc>
        <w:tc>
          <w:tcPr>
            <w:tcW w:w="130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9FE97AF" w14:textId="77777777" w:rsidR="00E21160" w:rsidRPr="00576C5B" w:rsidRDefault="00E21160" w:rsidP="00E21160">
            <w:pPr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</w:pPr>
          </w:p>
        </w:tc>
      </w:tr>
      <w:tr w:rsidR="00E21160" w:rsidRPr="00576C5B" w14:paraId="57E661CB" w14:textId="77777777" w:rsidTr="00E21160">
        <w:trPr>
          <w:gridAfter w:val="1"/>
          <w:wAfter w:w="10" w:type="dxa"/>
          <w:trHeight w:val="320"/>
        </w:trPr>
        <w:tc>
          <w:tcPr>
            <w:tcW w:w="10260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E5794F9" w14:textId="31E48C11" w:rsidR="00E21160" w:rsidRDefault="00AD2AB1" w:rsidP="00E21160">
            <w:pPr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</w:pPr>
            <w:r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  <w:t>Describe how they are used</w:t>
            </w:r>
          </w:p>
        </w:tc>
        <w:tc>
          <w:tcPr>
            <w:tcW w:w="130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0FAD62C" w14:textId="77777777" w:rsidR="00E21160" w:rsidRPr="00576C5B" w:rsidRDefault="00E21160" w:rsidP="00E21160">
            <w:pPr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</w:pPr>
          </w:p>
        </w:tc>
        <w:tc>
          <w:tcPr>
            <w:tcW w:w="130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1F714EC" w14:textId="77777777" w:rsidR="00E21160" w:rsidRPr="00576C5B" w:rsidRDefault="00E21160" w:rsidP="00E21160">
            <w:pPr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</w:pPr>
          </w:p>
        </w:tc>
        <w:tc>
          <w:tcPr>
            <w:tcW w:w="130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EEA91C1" w14:textId="77777777" w:rsidR="00E21160" w:rsidRPr="00576C5B" w:rsidRDefault="00E21160" w:rsidP="00E21160">
            <w:pPr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</w:pPr>
          </w:p>
        </w:tc>
      </w:tr>
      <w:tr w:rsidR="00E21160" w:rsidRPr="00576C5B" w14:paraId="4C7DB752" w14:textId="77777777" w:rsidTr="00E21160">
        <w:trPr>
          <w:gridAfter w:val="1"/>
          <w:wAfter w:w="10" w:type="dxa"/>
          <w:trHeight w:val="320"/>
        </w:trPr>
        <w:tc>
          <w:tcPr>
            <w:tcW w:w="10260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C4289EE" w14:textId="6E65DF19" w:rsidR="00E21160" w:rsidRDefault="00AD2AB1" w:rsidP="00E21160">
            <w:pPr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</w:pPr>
            <w:r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  <w:t>List the technology used in the treatment of lung cancer</w:t>
            </w:r>
          </w:p>
        </w:tc>
        <w:tc>
          <w:tcPr>
            <w:tcW w:w="130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FB2397D" w14:textId="77777777" w:rsidR="00E21160" w:rsidRPr="00576C5B" w:rsidRDefault="00E21160" w:rsidP="00E21160">
            <w:pPr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</w:pPr>
          </w:p>
        </w:tc>
        <w:tc>
          <w:tcPr>
            <w:tcW w:w="130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3545BEE" w14:textId="77777777" w:rsidR="00E21160" w:rsidRPr="00576C5B" w:rsidRDefault="00E21160" w:rsidP="00E21160">
            <w:pPr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</w:pPr>
          </w:p>
        </w:tc>
        <w:tc>
          <w:tcPr>
            <w:tcW w:w="130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657AC66" w14:textId="77777777" w:rsidR="00E21160" w:rsidRPr="00576C5B" w:rsidRDefault="00E21160" w:rsidP="00E21160">
            <w:pPr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</w:pPr>
          </w:p>
        </w:tc>
      </w:tr>
      <w:tr w:rsidR="00AD2AB1" w:rsidRPr="00576C5B" w14:paraId="622D54ED" w14:textId="77777777" w:rsidTr="00E21160">
        <w:trPr>
          <w:gridAfter w:val="1"/>
          <w:wAfter w:w="10" w:type="dxa"/>
          <w:trHeight w:val="320"/>
        </w:trPr>
        <w:tc>
          <w:tcPr>
            <w:tcW w:w="10260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D40E3CB" w14:textId="5C6DF030" w:rsidR="00AD2AB1" w:rsidRDefault="00AD2AB1" w:rsidP="00E21160">
            <w:pPr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</w:pPr>
            <w:r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  <w:t>Describe how they are used</w:t>
            </w:r>
          </w:p>
        </w:tc>
        <w:tc>
          <w:tcPr>
            <w:tcW w:w="130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D6FD22B" w14:textId="77777777" w:rsidR="00AD2AB1" w:rsidRPr="00576C5B" w:rsidRDefault="00AD2AB1" w:rsidP="00E21160">
            <w:pPr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</w:pPr>
          </w:p>
        </w:tc>
        <w:tc>
          <w:tcPr>
            <w:tcW w:w="130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5DE72EB" w14:textId="77777777" w:rsidR="00AD2AB1" w:rsidRPr="00576C5B" w:rsidRDefault="00AD2AB1" w:rsidP="00E21160">
            <w:pPr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</w:pPr>
          </w:p>
        </w:tc>
        <w:tc>
          <w:tcPr>
            <w:tcW w:w="130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1EB7D29" w14:textId="77777777" w:rsidR="00AD2AB1" w:rsidRPr="00576C5B" w:rsidRDefault="00AD2AB1" w:rsidP="00E21160">
            <w:pPr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</w:pPr>
          </w:p>
        </w:tc>
      </w:tr>
      <w:tr w:rsidR="00AD2AB1" w:rsidRPr="00576C5B" w14:paraId="2366F1BD" w14:textId="77777777" w:rsidTr="00E21160">
        <w:trPr>
          <w:gridAfter w:val="1"/>
          <w:wAfter w:w="10" w:type="dxa"/>
          <w:trHeight w:val="320"/>
        </w:trPr>
        <w:tc>
          <w:tcPr>
            <w:tcW w:w="10260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DBA9876" w14:textId="651D9D97" w:rsidR="00AD2AB1" w:rsidRDefault="00AD2AB1" w:rsidP="00E21160">
            <w:pPr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</w:pPr>
            <w:r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  <w:t>List the actions the government have taken to reduce smoking</w:t>
            </w:r>
          </w:p>
        </w:tc>
        <w:tc>
          <w:tcPr>
            <w:tcW w:w="130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A77D65D" w14:textId="77777777" w:rsidR="00AD2AB1" w:rsidRPr="00576C5B" w:rsidRDefault="00AD2AB1" w:rsidP="00E21160">
            <w:pPr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</w:pPr>
          </w:p>
        </w:tc>
        <w:tc>
          <w:tcPr>
            <w:tcW w:w="130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2676C0D" w14:textId="77777777" w:rsidR="00AD2AB1" w:rsidRPr="00576C5B" w:rsidRDefault="00AD2AB1" w:rsidP="00E21160">
            <w:pPr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</w:pPr>
          </w:p>
        </w:tc>
        <w:tc>
          <w:tcPr>
            <w:tcW w:w="130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4A90664" w14:textId="77777777" w:rsidR="00AD2AB1" w:rsidRPr="00576C5B" w:rsidRDefault="00AD2AB1" w:rsidP="00E21160">
            <w:pPr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</w:pPr>
          </w:p>
        </w:tc>
      </w:tr>
      <w:tr w:rsidR="00E21160" w:rsidRPr="00576C5B" w14:paraId="7BD56DEB" w14:textId="77777777" w:rsidTr="00E21160">
        <w:trPr>
          <w:gridBefore w:val="1"/>
          <w:wBefore w:w="10" w:type="dxa"/>
          <w:trHeight w:val="520"/>
        </w:trPr>
        <w:tc>
          <w:tcPr>
            <w:tcW w:w="14160" w:type="dxa"/>
            <w:gridSpan w:val="8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000000" w:fill="EEECE1"/>
            <w:vAlign w:val="center"/>
            <w:hideMark/>
          </w:tcPr>
          <w:p w14:paraId="72C49D5A" w14:textId="437935B7" w:rsidR="00E21160" w:rsidRPr="00576C5B" w:rsidRDefault="00E21160" w:rsidP="00E21160">
            <w:pPr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  <w:lang w:val="en-GB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  <w:lang w:val="en-GB"/>
              </w:rPr>
              <w:t>Trench Warfare on the Western Front</w:t>
            </w:r>
          </w:p>
        </w:tc>
      </w:tr>
      <w:tr w:rsidR="00E21160" w:rsidRPr="00576C5B" w14:paraId="42CB5872" w14:textId="77777777" w:rsidTr="00E21160">
        <w:trPr>
          <w:gridAfter w:val="1"/>
          <w:wAfter w:w="10" w:type="dxa"/>
          <w:trHeight w:val="320"/>
        </w:trPr>
        <w:tc>
          <w:tcPr>
            <w:tcW w:w="10260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5E6C3B0" w14:textId="25E5319A" w:rsidR="00E21160" w:rsidRPr="00576C5B" w:rsidRDefault="005859C0" w:rsidP="00E21160">
            <w:pPr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</w:pPr>
            <w:r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  <w:t>Define trench warfare</w:t>
            </w:r>
          </w:p>
        </w:tc>
        <w:tc>
          <w:tcPr>
            <w:tcW w:w="130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0EDFF65" w14:textId="77777777" w:rsidR="00E21160" w:rsidRPr="00576C5B" w:rsidRDefault="00E21160" w:rsidP="00E21160">
            <w:pPr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</w:pPr>
            <w:r w:rsidRPr="00576C5B"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  <w:t> </w:t>
            </w:r>
          </w:p>
        </w:tc>
        <w:tc>
          <w:tcPr>
            <w:tcW w:w="130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56B91F9" w14:textId="77777777" w:rsidR="00E21160" w:rsidRPr="00576C5B" w:rsidRDefault="00E21160" w:rsidP="00E21160">
            <w:pPr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</w:pPr>
            <w:r w:rsidRPr="00576C5B"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  <w:t> </w:t>
            </w:r>
          </w:p>
        </w:tc>
        <w:tc>
          <w:tcPr>
            <w:tcW w:w="130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ACBAD7D" w14:textId="77777777" w:rsidR="00E21160" w:rsidRPr="00576C5B" w:rsidRDefault="00E21160" w:rsidP="00E21160">
            <w:pPr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</w:pPr>
            <w:r w:rsidRPr="00576C5B"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  <w:t> </w:t>
            </w:r>
          </w:p>
        </w:tc>
      </w:tr>
      <w:tr w:rsidR="005859C0" w:rsidRPr="00576C5B" w14:paraId="78B63726" w14:textId="77777777" w:rsidTr="00E21160">
        <w:trPr>
          <w:gridAfter w:val="1"/>
          <w:wAfter w:w="10" w:type="dxa"/>
          <w:trHeight w:val="320"/>
        </w:trPr>
        <w:tc>
          <w:tcPr>
            <w:tcW w:w="10260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FDEC858" w14:textId="222CC6C2" w:rsidR="005859C0" w:rsidRDefault="005859C0" w:rsidP="00E21160">
            <w:pPr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</w:pPr>
            <w:r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  <w:lastRenderedPageBreak/>
              <w:t>Define the Western Front</w:t>
            </w:r>
          </w:p>
        </w:tc>
        <w:tc>
          <w:tcPr>
            <w:tcW w:w="130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0B8A9DE" w14:textId="77777777" w:rsidR="005859C0" w:rsidRPr="00576C5B" w:rsidRDefault="005859C0" w:rsidP="00E21160">
            <w:pPr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</w:pPr>
          </w:p>
        </w:tc>
        <w:tc>
          <w:tcPr>
            <w:tcW w:w="130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7597195" w14:textId="77777777" w:rsidR="005859C0" w:rsidRPr="00576C5B" w:rsidRDefault="005859C0" w:rsidP="00E21160">
            <w:pPr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</w:pPr>
          </w:p>
        </w:tc>
        <w:tc>
          <w:tcPr>
            <w:tcW w:w="130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D6722FD" w14:textId="77777777" w:rsidR="005859C0" w:rsidRPr="00576C5B" w:rsidRDefault="005859C0" w:rsidP="00E21160">
            <w:pPr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</w:pPr>
          </w:p>
        </w:tc>
      </w:tr>
      <w:tr w:rsidR="00E21160" w:rsidRPr="00576C5B" w14:paraId="7BE9F87A" w14:textId="77777777" w:rsidTr="00E21160">
        <w:trPr>
          <w:gridAfter w:val="1"/>
          <w:wAfter w:w="10" w:type="dxa"/>
          <w:trHeight w:val="320"/>
        </w:trPr>
        <w:tc>
          <w:tcPr>
            <w:tcW w:w="10260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E0CE48F" w14:textId="78C8B4D6" w:rsidR="00E21160" w:rsidRDefault="005859C0" w:rsidP="00E21160">
            <w:pPr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</w:pPr>
            <w:r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  <w:t>Describe the different lines of a trench system</w:t>
            </w:r>
          </w:p>
        </w:tc>
        <w:tc>
          <w:tcPr>
            <w:tcW w:w="130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FA8FEF1" w14:textId="77777777" w:rsidR="00E21160" w:rsidRPr="00576C5B" w:rsidRDefault="00E21160" w:rsidP="00E21160">
            <w:pPr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</w:pPr>
          </w:p>
        </w:tc>
        <w:tc>
          <w:tcPr>
            <w:tcW w:w="130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14937D9" w14:textId="77777777" w:rsidR="00E21160" w:rsidRPr="00576C5B" w:rsidRDefault="00E21160" w:rsidP="00E21160">
            <w:pPr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</w:pPr>
          </w:p>
        </w:tc>
        <w:tc>
          <w:tcPr>
            <w:tcW w:w="130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0F04092" w14:textId="77777777" w:rsidR="00E21160" w:rsidRPr="00576C5B" w:rsidRDefault="00E21160" w:rsidP="00E21160">
            <w:pPr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</w:pPr>
          </w:p>
        </w:tc>
      </w:tr>
      <w:tr w:rsidR="00E21160" w:rsidRPr="00576C5B" w14:paraId="08F4B6C9" w14:textId="77777777" w:rsidTr="00E21160">
        <w:trPr>
          <w:gridAfter w:val="1"/>
          <w:wAfter w:w="10" w:type="dxa"/>
          <w:trHeight w:val="320"/>
        </w:trPr>
        <w:tc>
          <w:tcPr>
            <w:tcW w:w="10260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9EE5F8C" w14:textId="06D7AD0F" w:rsidR="00E21160" w:rsidRDefault="005859C0" w:rsidP="00E21160">
            <w:pPr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</w:pPr>
            <w:r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  <w:t xml:space="preserve">Describe the key features of a trench e.g. parapet, duckboards,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  <w:t>firestep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  <w:t xml:space="preserve">, </w:t>
            </w:r>
            <w:r w:rsidR="00CB7299"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  <w:t>sandbags</w:t>
            </w:r>
          </w:p>
        </w:tc>
        <w:tc>
          <w:tcPr>
            <w:tcW w:w="130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8D4682F" w14:textId="77777777" w:rsidR="00E21160" w:rsidRPr="00576C5B" w:rsidRDefault="00E21160" w:rsidP="00E21160">
            <w:pPr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</w:pPr>
          </w:p>
        </w:tc>
        <w:tc>
          <w:tcPr>
            <w:tcW w:w="130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7ADA33F" w14:textId="77777777" w:rsidR="00E21160" w:rsidRPr="00576C5B" w:rsidRDefault="00E21160" w:rsidP="00E21160">
            <w:pPr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</w:pPr>
          </w:p>
        </w:tc>
        <w:tc>
          <w:tcPr>
            <w:tcW w:w="130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B5C8F5D" w14:textId="77777777" w:rsidR="00E21160" w:rsidRPr="00576C5B" w:rsidRDefault="00E21160" w:rsidP="00E21160">
            <w:pPr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</w:pPr>
          </w:p>
        </w:tc>
      </w:tr>
      <w:tr w:rsidR="00E21160" w:rsidRPr="00576C5B" w14:paraId="280BB26E" w14:textId="77777777" w:rsidTr="00E21160">
        <w:trPr>
          <w:gridAfter w:val="1"/>
          <w:wAfter w:w="10" w:type="dxa"/>
          <w:trHeight w:val="320"/>
        </w:trPr>
        <w:tc>
          <w:tcPr>
            <w:tcW w:w="10260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F14E1E3" w14:textId="18F6A6A1" w:rsidR="00E21160" w:rsidRDefault="00CB7299" w:rsidP="00E21160">
            <w:pPr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</w:pPr>
            <w:r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  <w:t>Describe how tunnelling was used during WW1</w:t>
            </w:r>
          </w:p>
        </w:tc>
        <w:tc>
          <w:tcPr>
            <w:tcW w:w="130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F2A8307" w14:textId="77777777" w:rsidR="00E21160" w:rsidRPr="00576C5B" w:rsidRDefault="00E21160" w:rsidP="00E21160">
            <w:pPr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</w:pPr>
          </w:p>
        </w:tc>
        <w:tc>
          <w:tcPr>
            <w:tcW w:w="130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CF17AE9" w14:textId="77777777" w:rsidR="00E21160" w:rsidRPr="00576C5B" w:rsidRDefault="00E21160" w:rsidP="00E21160">
            <w:pPr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</w:pPr>
          </w:p>
        </w:tc>
        <w:tc>
          <w:tcPr>
            <w:tcW w:w="130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7050E8B" w14:textId="77777777" w:rsidR="00E21160" w:rsidRPr="00576C5B" w:rsidRDefault="00E21160" w:rsidP="00E21160">
            <w:pPr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</w:pPr>
          </w:p>
        </w:tc>
      </w:tr>
      <w:tr w:rsidR="00E21160" w:rsidRPr="00576C5B" w14:paraId="3EBD10AA" w14:textId="77777777" w:rsidTr="00E21160">
        <w:trPr>
          <w:gridBefore w:val="1"/>
          <w:wBefore w:w="10" w:type="dxa"/>
          <w:trHeight w:val="520"/>
        </w:trPr>
        <w:tc>
          <w:tcPr>
            <w:tcW w:w="14160" w:type="dxa"/>
            <w:gridSpan w:val="8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000000" w:fill="EEECE1"/>
            <w:vAlign w:val="center"/>
            <w:hideMark/>
          </w:tcPr>
          <w:p w14:paraId="518036A4" w14:textId="48C2C202" w:rsidR="00E21160" w:rsidRPr="00576C5B" w:rsidRDefault="00E21160" w:rsidP="00E21160">
            <w:pPr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  <w:lang w:val="en-GB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  <w:lang w:val="en-GB"/>
              </w:rPr>
              <w:t>The RAMC and the FANY</w:t>
            </w:r>
          </w:p>
        </w:tc>
      </w:tr>
      <w:tr w:rsidR="00E21160" w:rsidRPr="00576C5B" w14:paraId="6EBBB046" w14:textId="77777777" w:rsidTr="00E21160">
        <w:trPr>
          <w:gridAfter w:val="1"/>
          <w:wAfter w:w="10" w:type="dxa"/>
          <w:trHeight w:val="320"/>
        </w:trPr>
        <w:tc>
          <w:tcPr>
            <w:tcW w:w="10260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635107D" w14:textId="5624FA22" w:rsidR="00E21160" w:rsidRPr="00576C5B" w:rsidRDefault="00CB7299" w:rsidP="00E21160">
            <w:pPr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</w:pPr>
            <w:r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  <w:t>Define RAMC</w:t>
            </w:r>
          </w:p>
        </w:tc>
        <w:tc>
          <w:tcPr>
            <w:tcW w:w="130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CC6773B" w14:textId="77777777" w:rsidR="00E21160" w:rsidRPr="00576C5B" w:rsidRDefault="00E21160" w:rsidP="00E21160">
            <w:pPr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</w:pPr>
            <w:r w:rsidRPr="00576C5B"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  <w:t> </w:t>
            </w:r>
          </w:p>
        </w:tc>
        <w:tc>
          <w:tcPr>
            <w:tcW w:w="130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4D8FAF6" w14:textId="77777777" w:rsidR="00E21160" w:rsidRPr="00576C5B" w:rsidRDefault="00E21160" w:rsidP="00E21160">
            <w:pPr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</w:pPr>
            <w:r w:rsidRPr="00576C5B"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  <w:t> </w:t>
            </w:r>
          </w:p>
        </w:tc>
        <w:tc>
          <w:tcPr>
            <w:tcW w:w="130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32071D4" w14:textId="77777777" w:rsidR="00E21160" w:rsidRPr="00576C5B" w:rsidRDefault="00E21160" w:rsidP="00E21160">
            <w:pPr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</w:pPr>
            <w:r w:rsidRPr="00576C5B"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  <w:t> </w:t>
            </w:r>
          </w:p>
        </w:tc>
      </w:tr>
      <w:tr w:rsidR="00E21160" w:rsidRPr="00576C5B" w14:paraId="50069E6F" w14:textId="77777777" w:rsidTr="00E21160">
        <w:trPr>
          <w:gridAfter w:val="1"/>
          <w:wAfter w:w="10" w:type="dxa"/>
          <w:trHeight w:val="320"/>
        </w:trPr>
        <w:tc>
          <w:tcPr>
            <w:tcW w:w="10260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1665A9A" w14:textId="4A61E268" w:rsidR="00E21160" w:rsidRDefault="00CB7299" w:rsidP="00E21160">
            <w:pPr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</w:pPr>
            <w:r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  <w:t>Define FANY</w:t>
            </w:r>
          </w:p>
        </w:tc>
        <w:tc>
          <w:tcPr>
            <w:tcW w:w="130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EAE9273" w14:textId="77777777" w:rsidR="00E21160" w:rsidRPr="00576C5B" w:rsidRDefault="00E21160" w:rsidP="00E21160">
            <w:pPr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</w:pPr>
          </w:p>
        </w:tc>
        <w:tc>
          <w:tcPr>
            <w:tcW w:w="130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A350AB6" w14:textId="77777777" w:rsidR="00E21160" w:rsidRPr="00576C5B" w:rsidRDefault="00E21160" w:rsidP="00E21160">
            <w:pPr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</w:pPr>
          </w:p>
        </w:tc>
        <w:tc>
          <w:tcPr>
            <w:tcW w:w="130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FE8C626" w14:textId="77777777" w:rsidR="00E21160" w:rsidRPr="00576C5B" w:rsidRDefault="00E21160" w:rsidP="00E21160">
            <w:pPr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</w:pPr>
          </w:p>
        </w:tc>
      </w:tr>
      <w:tr w:rsidR="00E21160" w:rsidRPr="00576C5B" w14:paraId="313CA06E" w14:textId="77777777" w:rsidTr="00E21160">
        <w:trPr>
          <w:gridAfter w:val="1"/>
          <w:wAfter w:w="10" w:type="dxa"/>
          <w:trHeight w:val="320"/>
        </w:trPr>
        <w:tc>
          <w:tcPr>
            <w:tcW w:w="10260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8F8E144" w14:textId="175EEB27" w:rsidR="00E21160" w:rsidRDefault="00CB7299" w:rsidP="00E21160">
            <w:pPr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</w:pPr>
            <w:r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  <w:t>Give 3 facts about the role of the RAMC</w:t>
            </w:r>
          </w:p>
        </w:tc>
        <w:tc>
          <w:tcPr>
            <w:tcW w:w="130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EE6B87B" w14:textId="77777777" w:rsidR="00E21160" w:rsidRPr="00576C5B" w:rsidRDefault="00E21160" w:rsidP="00E21160">
            <w:pPr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</w:pPr>
          </w:p>
        </w:tc>
        <w:tc>
          <w:tcPr>
            <w:tcW w:w="130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4402B2A" w14:textId="77777777" w:rsidR="00E21160" w:rsidRPr="00576C5B" w:rsidRDefault="00E21160" w:rsidP="00E21160">
            <w:pPr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</w:pPr>
          </w:p>
        </w:tc>
        <w:tc>
          <w:tcPr>
            <w:tcW w:w="130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CC4B410" w14:textId="77777777" w:rsidR="00E21160" w:rsidRPr="00576C5B" w:rsidRDefault="00E21160" w:rsidP="00E21160">
            <w:pPr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</w:pPr>
          </w:p>
        </w:tc>
      </w:tr>
      <w:tr w:rsidR="00E21160" w:rsidRPr="00576C5B" w14:paraId="508FB16A" w14:textId="77777777" w:rsidTr="00E21160">
        <w:trPr>
          <w:gridAfter w:val="1"/>
          <w:wAfter w:w="10" w:type="dxa"/>
          <w:trHeight w:val="320"/>
        </w:trPr>
        <w:tc>
          <w:tcPr>
            <w:tcW w:w="10260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DE374E6" w14:textId="0E7AF5AF" w:rsidR="00E21160" w:rsidRDefault="00CB7299" w:rsidP="00E21160">
            <w:pPr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</w:pPr>
            <w:r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  <w:t>Give 3 facts about the role of the FANY</w:t>
            </w:r>
          </w:p>
        </w:tc>
        <w:tc>
          <w:tcPr>
            <w:tcW w:w="130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A088CB3" w14:textId="77777777" w:rsidR="00E21160" w:rsidRPr="00576C5B" w:rsidRDefault="00E21160" w:rsidP="00E21160">
            <w:pPr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</w:pPr>
          </w:p>
        </w:tc>
        <w:tc>
          <w:tcPr>
            <w:tcW w:w="130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50A6D4B" w14:textId="77777777" w:rsidR="00E21160" w:rsidRPr="00576C5B" w:rsidRDefault="00E21160" w:rsidP="00E21160">
            <w:pPr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</w:pPr>
          </w:p>
        </w:tc>
        <w:tc>
          <w:tcPr>
            <w:tcW w:w="130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C0FADEA" w14:textId="77777777" w:rsidR="00E21160" w:rsidRPr="00576C5B" w:rsidRDefault="00E21160" w:rsidP="00E21160">
            <w:pPr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</w:pPr>
          </w:p>
        </w:tc>
      </w:tr>
      <w:tr w:rsidR="00CB7299" w:rsidRPr="00576C5B" w14:paraId="27604611" w14:textId="77777777" w:rsidTr="00E21160">
        <w:trPr>
          <w:gridAfter w:val="1"/>
          <w:wAfter w:w="10" w:type="dxa"/>
          <w:trHeight w:val="320"/>
        </w:trPr>
        <w:tc>
          <w:tcPr>
            <w:tcW w:w="10260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B32E1D2" w14:textId="3CFC1D27" w:rsidR="00CB7299" w:rsidRDefault="00CB7299" w:rsidP="00E21160">
            <w:pPr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</w:pPr>
            <w:r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  <w:t>Define Chain of Evacuation</w:t>
            </w:r>
          </w:p>
        </w:tc>
        <w:tc>
          <w:tcPr>
            <w:tcW w:w="130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A0E0BD4" w14:textId="77777777" w:rsidR="00CB7299" w:rsidRPr="00576C5B" w:rsidRDefault="00CB7299" w:rsidP="00E21160">
            <w:pPr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</w:pPr>
          </w:p>
        </w:tc>
        <w:tc>
          <w:tcPr>
            <w:tcW w:w="130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7E8BC5B" w14:textId="77777777" w:rsidR="00CB7299" w:rsidRPr="00576C5B" w:rsidRDefault="00CB7299" w:rsidP="00E21160">
            <w:pPr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</w:pPr>
          </w:p>
        </w:tc>
        <w:tc>
          <w:tcPr>
            <w:tcW w:w="130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68E97C0" w14:textId="77777777" w:rsidR="00CB7299" w:rsidRPr="00576C5B" w:rsidRDefault="00CB7299" w:rsidP="00E21160">
            <w:pPr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</w:pPr>
          </w:p>
        </w:tc>
      </w:tr>
      <w:tr w:rsidR="00CB7299" w:rsidRPr="00576C5B" w14:paraId="333A3E8D" w14:textId="77777777" w:rsidTr="00E21160">
        <w:trPr>
          <w:gridAfter w:val="1"/>
          <w:wAfter w:w="10" w:type="dxa"/>
          <w:trHeight w:val="320"/>
        </w:trPr>
        <w:tc>
          <w:tcPr>
            <w:tcW w:w="10260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3853B6B" w14:textId="10AE73BF" w:rsidR="00CB7299" w:rsidRDefault="00CB7299" w:rsidP="00CB7299">
            <w:pPr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</w:pPr>
            <w:r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  <w:t>List the four different stages of the Chain of Evacuation</w:t>
            </w:r>
          </w:p>
        </w:tc>
        <w:tc>
          <w:tcPr>
            <w:tcW w:w="130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945674A" w14:textId="77777777" w:rsidR="00CB7299" w:rsidRPr="00576C5B" w:rsidRDefault="00CB7299" w:rsidP="00E21160">
            <w:pPr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</w:pPr>
          </w:p>
        </w:tc>
        <w:tc>
          <w:tcPr>
            <w:tcW w:w="130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6985F8B" w14:textId="77777777" w:rsidR="00CB7299" w:rsidRPr="00576C5B" w:rsidRDefault="00CB7299" w:rsidP="00E21160">
            <w:pPr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</w:pPr>
          </w:p>
        </w:tc>
        <w:tc>
          <w:tcPr>
            <w:tcW w:w="130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E963349" w14:textId="77777777" w:rsidR="00CB7299" w:rsidRPr="00576C5B" w:rsidRDefault="00CB7299" w:rsidP="00E21160">
            <w:pPr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</w:pPr>
          </w:p>
        </w:tc>
      </w:tr>
      <w:tr w:rsidR="00CB7299" w:rsidRPr="00576C5B" w14:paraId="43BDDD28" w14:textId="77777777" w:rsidTr="00E21160">
        <w:trPr>
          <w:gridAfter w:val="1"/>
          <w:wAfter w:w="10" w:type="dxa"/>
          <w:trHeight w:val="320"/>
        </w:trPr>
        <w:tc>
          <w:tcPr>
            <w:tcW w:w="10260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3AC5D4B" w14:textId="7DB35ACF" w:rsidR="00CB7299" w:rsidRDefault="00CB7299" w:rsidP="00E21160">
            <w:pPr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</w:pPr>
            <w:r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  <w:t>Describe what happened at a Regimental Aid Post</w:t>
            </w:r>
          </w:p>
        </w:tc>
        <w:tc>
          <w:tcPr>
            <w:tcW w:w="130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68403F9" w14:textId="77777777" w:rsidR="00CB7299" w:rsidRPr="00576C5B" w:rsidRDefault="00CB7299" w:rsidP="00E21160">
            <w:pPr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</w:pPr>
          </w:p>
        </w:tc>
        <w:tc>
          <w:tcPr>
            <w:tcW w:w="130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1995FB7" w14:textId="77777777" w:rsidR="00CB7299" w:rsidRPr="00576C5B" w:rsidRDefault="00CB7299" w:rsidP="00E21160">
            <w:pPr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</w:pPr>
          </w:p>
        </w:tc>
        <w:tc>
          <w:tcPr>
            <w:tcW w:w="130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3F9DDC7" w14:textId="77777777" w:rsidR="00CB7299" w:rsidRPr="00576C5B" w:rsidRDefault="00CB7299" w:rsidP="00E21160">
            <w:pPr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</w:pPr>
          </w:p>
        </w:tc>
      </w:tr>
      <w:tr w:rsidR="00CB7299" w:rsidRPr="00576C5B" w14:paraId="1D48320D" w14:textId="77777777" w:rsidTr="00E21160">
        <w:trPr>
          <w:gridAfter w:val="1"/>
          <w:wAfter w:w="10" w:type="dxa"/>
          <w:trHeight w:val="320"/>
        </w:trPr>
        <w:tc>
          <w:tcPr>
            <w:tcW w:w="10260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5540142" w14:textId="747065F9" w:rsidR="00CB7299" w:rsidRDefault="00CB7299" w:rsidP="00E21160">
            <w:pPr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</w:pPr>
            <w:r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  <w:t>Describe what happened at a Casualty Clearing Station</w:t>
            </w:r>
          </w:p>
        </w:tc>
        <w:tc>
          <w:tcPr>
            <w:tcW w:w="130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2C0EE9B" w14:textId="77777777" w:rsidR="00CB7299" w:rsidRPr="00576C5B" w:rsidRDefault="00CB7299" w:rsidP="00E21160">
            <w:pPr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</w:pPr>
          </w:p>
        </w:tc>
        <w:tc>
          <w:tcPr>
            <w:tcW w:w="130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E8EA1E6" w14:textId="77777777" w:rsidR="00CB7299" w:rsidRPr="00576C5B" w:rsidRDefault="00CB7299" w:rsidP="00E21160">
            <w:pPr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</w:pPr>
          </w:p>
        </w:tc>
        <w:tc>
          <w:tcPr>
            <w:tcW w:w="130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0E5DC7B" w14:textId="77777777" w:rsidR="00CB7299" w:rsidRPr="00576C5B" w:rsidRDefault="00CB7299" w:rsidP="00E21160">
            <w:pPr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</w:pPr>
          </w:p>
        </w:tc>
      </w:tr>
      <w:tr w:rsidR="00CB7299" w:rsidRPr="00576C5B" w14:paraId="58D1C90B" w14:textId="77777777" w:rsidTr="00E21160">
        <w:trPr>
          <w:gridAfter w:val="1"/>
          <w:wAfter w:w="10" w:type="dxa"/>
          <w:trHeight w:val="320"/>
        </w:trPr>
        <w:tc>
          <w:tcPr>
            <w:tcW w:w="10260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3F0FF0E" w14:textId="642A1384" w:rsidR="00CB7299" w:rsidRDefault="00CB7299" w:rsidP="00E21160">
            <w:pPr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</w:pPr>
            <w:r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  <w:t>Describe what happened at an Advanced Dressing Station</w:t>
            </w:r>
          </w:p>
        </w:tc>
        <w:tc>
          <w:tcPr>
            <w:tcW w:w="130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F757B40" w14:textId="77777777" w:rsidR="00CB7299" w:rsidRPr="00576C5B" w:rsidRDefault="00CB7299" w:rsidP="00E21160">
            <w:pPr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</w:pPr>
          </w:p>
        </w:tc>
        <w:tc>
          <w:tcPr>
            <w:tcW w:w="130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90624CF" w14:textId="77777777" w:rsidR="00CB7299" w:rsidRPr="00576C5B" w:rsidRDefault="00CB7299" w:rsidP="00E21160">
            <w:pPr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</w:pPr>
          </w:p>
        </w:tc>
        <w:tc>
          <w:tcPr>
            <w:tcW w:w="130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BBEFBE2" w14:textId="77777777" w:rsidR="00CB7299" w:rsidRPr="00576C5B" w:rsidRDefault="00CB7299" w:rsidP="00E21160">
            <w:pPr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</w:pPr>
          </w:p>
        </w:tc>
      </w:tr>
      <w:tr w:rsidR="00CB7299" w:rsidRPr="00576C5B" w14:paraId="66E4BB03" w14:textId="77777777" w:rsidTr="00E21160">
        <w:trPr>
          <w:gridAfter w:val="1"/>
          <w:wAfter w:w="10" w:type="dxa"/>
          <w:trHeight w:val="320"/>
        </w:trPr>
        <w:tc>
          <w:tcPr>
            <w:tcW w:w="10260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225EEC0" w14:textId="230DDECF" w:rsidR="00CB7299" w:rsidRDefault="00CB7299" w:rsidP="00E21160">
            <w:pPr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</w:pPr>
            <w:r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  <w:t>Describe what happened at a Base Hospital</w:t>
            </w:r>
          </w:p>
        </w:tc>
        <w:tc>
          <w:tcPr>
            <w:tcW w:w="130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444E496" w14:textId="77777777" w:rsidR="00CB7299" w:rsidRPr="00576C5B" w:rsidRDefault="00CB7299" w:rsidP="00E21160">
            <w:pPr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</w:pPr>
          </w:p>
        </w:tc>
        <w:tc>
          <w:tcPr>
            <w:tcW w:w="130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202281B" w14:textId="77777777" w:rsidR="00CB7299" w:rsidRPr="00576C5B" w:rsidRDefault="00CB7299" w:rsidP="00E21160">
            <w:pPr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</w:pPr>
          </w:p>
        </w:tc>
        <w:tc>
          <w:tcPr>
            <w:tcW w:w="130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7C976F0" w14:textId="77777777" w:rsidR="00CB7299" w:rsidRPr="00576C5B" w:rsidRDefault="00CB7299" w:rsidP="00E21160">
            <w:pPr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</w:pPr>
          </w:p>
        </w:tc>
      </w:tr>
      <w:tr w:rsidR="00CB7299" w:rsidRPr="00576C5B" w14:paraId="3D0C6431" w14:textId="77777777" w:rsidTr="00E21160">
        <w:trPr>
          <w:gridAfter w:val="1"/>
          <w:wAfter w:w="10" w:type="dxa"/>
          <w:trHeight w:val="320"/>
        </w:trPr>
        <w:tc>
          <w:tcPr>
            <w:tcW w:w="10260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0C7DCAF" w14:textId="2226ABAF" w:rsidR="00CB7299" w:rsidRDefault="00CB7299" w:rsidP="00E21160">
            <w:pPr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</w:pPr>
            <w:r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  <w:t>List the ways in which the FANY helped with transport</w:t>
            </w:r>
          </w:p>
        </w:tc>
        <w:tc>
          <w:tcPr>
            <w:tcW w:w="130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E69F7D9" w14:textId="77777777" w:rsidR="00CB7299" w:rsidRPr="00576C5B" w:rsidRDefault="00CB7299" w:rsidP="00E21160">
            <w:pPr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</w:pPr>
          </w:p>
        </w:tc>
        <w:tc>
          <w:tcPr>
            <w:tcW w:w="130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256043E" w14:textId="77777777" w:rsidR="00CB7299" w:rsidRPr="00576C5B" w:rsidRDefault="00CB7299" w:rsidP="00E21160">
            <w:pPr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</w:pPr>
          </w:p>
        </w:tc>
        <w:tc>
          <w:tcPr>
            <w:tcW w:w="130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8ED9225" w14:textId="77777777" w:rsidR="00CB7299" w:rsidRPr="00576C5B" w:rsidRDefault="00CB7299" w:rsidP="00E21160">
            <w:pPr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</w:pPr>
          </w:p>
        </w:tc>
      </w:tr>
      <w:tr w:rsidR="00E21160" w:rsidRPr="00576C5B" w14:paraId="0A8F2DE7" w14:textId="77777777" w:rsidTr="00E21160">
        <w:trPr>
          <w:gridBefore w:val="1"/>
          <w:wBefore w:w="10" w:type="dxa"/>
          <w:trHeight w:val="520"/>
        </w:trPr>
        <w:tc>
          <w:tcPr>
            <w:tcW w:w="14160" w:type="dxa"/>
            <w:gridSpan w:val="8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000000" w:fill="EEECE1"/>
            <w:vAlign w:val="center"/>
            <w:hideMark/>
          </w:tcPr>
          <w:p w14:paraId="72999FAA" w14:textId="4A52CDE1" w:rsidR="00E21160" w:rsidRPr="00576C5B" w:rsidRDefault="00E21160" w:rsidP="00E21160">
            <w:pPr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  <w:lang w:val="en-GB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  <w:lang w:val="en-GB"/>
              </w:rPr>
              <w:t>Conditions in Trenches</w:t>
            </w:r>
          </w:p>
        </w:tc>
      </w:tr>
      <w:tr w:rsidR="00E21160" w:rsidRPr="00576C5B" w14:paraId="6EE7334A" w14:textId="77777777" w:rsidTr="00E21160">
        <w:trPr>
          <w:gridAfter w:val="1"/>
          <w:wAfter w:w="10" w:type="dxa"/>
          <w:trHeight w:val="320"/>
        </w:trPr>
        <w:tc>
          <w:tcPr>
            <w:tcW w:w="10260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1E0B52F" w14:textId="165151C6" w:rsidR="00E21160" w:rsidRPr="00576C5B" w:rsidRDefault="00CB7299" w:rsidP="00E21160">
            <w:pPr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</w:pPr>
            <w:r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  <w:t>Describe the causes, symptoms, treatment and prevention of Trench Foot</w:t>
            </w:r>
          </w:p>
        </w:tc>
        <w:tc>
          <w:tcPr>
            <w:tcW w:w="130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493A3BE" w14:textId="77777777" w:rsidR="00E21160" w:rsidRPr="00576C5B" w:rsidRDefault="00E21160" w:rsidP="00E21160">
            <w:pPr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</w:pPr>
            <w:r w:rsidRPr="00576C5B"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  <w:t> </w:t>
            </w:r>
          </w:p>
        </w:tc>
        <w:tc>
          <w:tcPr>
            <w:tcW w:w="130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EFD776D" w14:textId="77777777" w:rsidR="00E21160" w:rsidRPr="00576C5B" w:rsidRDefault="00E21160" w:rsidP="00E21160">
            <w:pPr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</w:pPr>
            <w:r w:rsidRPr="00576C5B"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  <w:t> </w:t>
            </w:r>
          </w:p>
        </w:tc>
        <w:tc>
          <w:tcPr>
            <w:tcW w:w="130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CDB94C5" w14:textId="77777777" w:rsidR="00E21160" w:rsidRPr="00576C5B" w:rsidRDefault="00E21160" w:rsidP="00E21160">
            <w:pPr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</w:pPr>
            <w:r w:rsidRPr="00576C5B"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  <w:t> </w:t>
            </w:r>
          </w:p>
        </w:tc>
      </w:tr>
      <w:tr w:rsidR="00E21160" w:rsidRPr="00576C5B" w14:paraId="3B5024DC" w14:textId="77777777" w:rsidTr="00E21160">
        <w:trPr>
          <w:gridAfter w:val="1"/>
          <w:wAfter w:w="10" w:type="dxa"/>
          <w:trHeight w:val="320"/>
        </w:trPr>
        <w:tc>
          <w:tcPr>
            <w:tcW w:w="10260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6A78309" w14:textId="7188EA96" w:rsidR="00E21160" w:rsidRDefault="00CB7299" w:rsidP="00CB7299">
            <w:pPr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</w:pPr>
            <w:r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  <w:t>Describe the causes, symptoms, treatment and prevention of Trench Fever</w:t>
            </w:r>
          </w:p>
        </w:tc>
        <w:tc>
          <w:tcPr>
            <w:tcW w:w="130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35AD280" w14:textId="77777777" w:rsidR="00E21160" w:rsidRPr="00576C5B" w:rsidRDefault="00E21160" w:rsidP="00E21160">
            <w:pPr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</w:pPr>
          </w:p>
        </w:tc>
        <w:tc>
          <w:tcPr>
            <w:tcW w:w="130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E4A575C" w14:textId="77777777" w:rsidR="00E21160" w:rsidRPr="00576C5B" w:rsidRDefault="00E21160" w:rsidP="00E21160">
            <w:pPr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</w:pPr>
          </w:p>
        </w:tc>
        <w:tc>
          <w:tcPr>
            <w:tcW w:w="130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5063C9C" w14:textId="77777777" w:rsidR="00E21160" w:rsidRPr="00576C5B" w:rsidRDefault="00E21160" w:rsidP="00E21160">
            <w:pPr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</w:pPr>
          </w:p>
        </w:tc>
      </w:tr>
      <w:tr w:rsidR="00E21160" w:rsidRPr="00576C5B" w14:paraId="450C0964" w14:textId="77777777" w:rsidTr="00E21160">
        <w:trPr>
          <w:gridAfter w:val="1"/>
          <w:wAfter w:w="10" w:type="dxa"/>
          <w:trHeight w:val="320"/>
        </w:trPr>
        <w:tc>
          <w:tcPr>
            <w:tcW w:w="10260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CA2CCE3" w14:textId="484E5055" w:rsidR="00E21160" w:rsidRDefault="00CB7299" w:rsidP="00CB7299">
            <w:pPr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</w:pPr>
            <w:r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  <w:t>Describe the causes, symptoms, treatment and prevention of Shellshock</w:t>
            </w:r>
          </w:p>
        </w:tc>
        <w:tc>
          <w:tcPr>
            <w:tcW w:w="130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C9AE672" w14:textId="77777777" w:rsidR="00E21160" w:rsidRPr="00576C5B" w:rsidRDefault="00E21160" w:rsidP="00E21160">
            <w:pPr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</w:pPr>
          </w:p>
        </w:tc>
        <w:tc>
          <w:tcPr>
            <w:tcW w:w="130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D879648" w14:textId="77777777" w:rsidR="00E21160" w:rsidRPr="00576C5B" w:rsidRDefault="00E21160" w:rsidP="00E21160">
            <w:pPr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</w:pPr>
          </w:p>
        </w:tc>
        <w:tc>
          <w:tcPr>
            <w:tcW w:w="130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59D0D18" w14:textId="77777777" w:rsidR="00E21160" w:rsidRPr="00576C5B" w:rsidRDefault="00E21160" w:rsidP="00E21160">
            <w:pPr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</w:pPr>
          </w:p>
        </w:tc>
      </w:tr>
      <w:tr w:rsidR="00E21160" w:rsidRPr="00576C5B" w14:paraId="1BEE88F3" w14:textId="77777777" w:rsidTr="00E21160">
        <w:trPr>
          <w:gridAfter w:val="1"/>
          <w:wAfter w:w="10" w:type="dxa"/>
          <w:trHeight w:val="320"/>
        </w:trPr>
        <w:tc>
          <w:tcPr>
            <w:tcW w:w="10260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9D11997" w14:textId="0ADFD027" w:rsidR="00E21160" w:rsidRDefault="00CB7299" w:rsidP="00E21160">
            <w:pPr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</w:pPr>
            <w:r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  <w:t>Define Chlorine Gas and say when it was first used and how</w:t>
            </w:r>
          </w:p>
        </w:tc>
        <w:tc>
          <w:tcPr>
            <w:tcW w:w="130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5CFB502" w14:textId="77777777" w:rsidR="00E21160" w:rsidRPr="00576C5B" w:rsidRDefault="00E21160" w:rsidP="00E21160">
            <w:pPr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</w:pPr>
          </w:p>
        </w:tc>
        <w:tc>
          <w:tcPr>
            <w:tcW w:w="130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C5FF101" w14:textId="77777777" w:rsidR="00E21160" w:rsidRPr="00576C5B" w:rsidRDefault="00E21160" w:rsidP="00E21160">
            <w:pPr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</w:pPr>
          </w:p>
        </w:tc>
        <w:tc>
          <w:tcPr>
            <w:tcW w:w="130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7ADA70E" w14:textId="77777777" w:rsidR="00E21160" w:rsidRPr="00576C5B" w:rsidRDefault="00E21160" w:rsidP="00E21160">
            <w:pPr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</w:pPr>
          </w:p>
        </w:tc>
      </w:tr>
      <w:tr w:rsidR="00CB7299" w:rsidRPr="00576C5B" w14:paraId="6BB0308F" w14:textId="77777777" w:rsidTr="00E21160">
        <w:trPr>
          <w:gridAfter w:val="1"/>
          <w:wAfter w:w="10" w:type="dxa"/>
          <w:trHeight w:val="320"/>
        </w:trPr>
        <w:tc>
          <w:tcPr>
            <w:tcW w:w="10260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EE9B097" w14:textId="169C4513" w:rsidR="00CB7299" w:rsidRDefault="00CB7299" w:rsidP="00CB7299">
            <w:pPr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</w:pPr>
            <w:r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  <w:t>Define Mustard Gas and say when it was first used and how</w:t>
            </w:r>
          </w:p>
        </w:tc>
        <w:tc>
          <w:tcPr>
            <w:tcW w:w="130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6287064" w14:textId="77777777" w:rsidR="00CB7299" w:rsidRPr="00576C5B" w:rsidRDefault="00CB7299" w:rsidP="00E21160">
            <w:pPr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</w:pPr>
          </w:p>
        </w:tc>
        <w:tc>
          <w:tcPr>
            <w:tcW w:w="130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86C7681" w14:textId="77777777" w:rsidR="00CB7299" w:rsidRPr="00576C5B" w:rsidRDefault="00CB7299" w:rsidP="00E21160">
            <w:pPr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</w:pPr>
          </w:p>
        </w:tc>
        <w:tc>
          <w:tcPr>
            <w:tcW w:w="130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40B2C52" w14:textId="77777777" w:rsidR="00CB7299" w:rsidRPr="00576C5B" w:rsidRDefault="00CB7299" w:rsidP="00E21160">
            <w:pPr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</w:pPr>
          </w:p>
        </w:tc>
      </w:tr>
      <w:tr w:rsidR="00CB7299" w:rsidRPr="00576C5B" w14:paraId="26DBAC9C" w14:textId="77777777" w:rsidTr="00E21160">
        <w:trPr>
          <w:gridAfter w:val="1"/>
          <w:wAfter w:w="10" w:type="dxa"/>
          <w:trHeight w:val="320"/>
        </w:trPr>
        <w:tc>
          <w:tcPr>
            <w:tcW w:w="10260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AFA9B16" w14:textId="1B24634E" w:rsidR="00CB7299" w:rsidRDefault="00CB7299" w:rsidP="00E21160">
            <w:pPr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</w:pPr>
            <w:r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  <w:t>Define Phosgene Gas and say when it was first used and how</w:t>
            </w:r>
          </w:p>
        </w:tc>
        <w:tc>
          <w:tcPr>
            <w:tcW w:w="130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B1C80F9" w14:textId="77777777" w:rsidR="00CB7299" w:rsidRPr="00576C5B" w:rsidRDefault="00CB7299" w:rsidP="00E21160">
            <w:pPr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</w:pPr>
          </w:p>
        </w:tc>
        <w:tc>
          <w:tcPr>
            <w:tcW w:w="130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F8C8C19" w14:textId="77777777" w:rsidR="00CB7299" w:rsidRPr="00576C5B" w:rsidRDefault="00CB7299" w:rsidP="00E21160">
            <w:pPr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</w:pPr>
          </w:p>
        </w:tc>
        <w:tc>
          <w:tcPr>
            <w:tcW w:w="130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DE78B67" w14:textId="77777777" w:rsidR="00CB7299" w:rsidRPr="00576C5B" w:rsidRDefault="00CB7299" w:rsidP="00E21160">
            <w:pPr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</w:pPr>
          </w:p>
        </w:tc>
      </w:tr>
      <w:tr w:rsidR="00E21160" w:rsidRPr="00576C5B" w14:paraId="529990D4" w14:textId="77777777" w:rsidTr="00E21160">
        <w:trPr>
          <w:gridBefore w:val="1"/>
          <w:wBefore w:w="10" w:type="dxa"/>
          <w:trHeight w:val="520"/>
        </w:trPr>
        <w:tc>
          <w:tcPr>
            <w:tcW w:w="14160" w:type="dxa"/>
            <w:gridSpan w:val="8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000000" w:fill="EEECE1"/>
            <w:vAlign w:val="center"/>
            <w:hideMark/>
          </w:tcPr>
          <w:p w14:paraId="65B101A9" w14:textId="79696D40" w:rsidR="00E21160" w:rsidRPr="00576C5B" w:rsidRDefault="007E374D" w:rsidP="00E21160">
            <w:pPr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  <w:lang w:val="en-GB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  <w:lang w:val="en-GB"/>
              </w:rPr>
              <w:t>Wounds and Injuries</w:t>
            </w:r>
          </w:p>
        </w:tc>
      </w:tr>
      <w:tr w:rsidR="00E21160" w:rsidRPr="00576C5B" w14:paraId="2AF3FE52" w14:textId="77777777" w:rsidTr="00E21160">
        <w:trPr>
          <w:gridAfter w:val="1"/>
          <w:wAfter w:w="10" w:type="dxa"/>
          <w:trHeight w:val="320"/>
        </w:trPr>
        <w:tc>
          <w:tcPr>
            <w:tcW w:w="10260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855E616" w14:textId="6EDB383E" w:rsidR="00E21160" w:rsidRPr="00576C5B" w:rsidRDefault="00BF3E0B" w:rsidP="00E21160">
            <w:pPr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</w:pPr>
            <w:r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  <w:t>Explain the damage gunshot wounds did and why</w:t>
            </w:r>
          </w:p>
        </w:tc>
        <w:tc>
          <w:tcPr>
            <w:tcW w:w="130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268C85D" w14:textId="77777777" w:rsidR="00E21160" w:rsidRPr="00576C5B" w:rsidRDefault="00E21160" w:rsidP="00E21160">
            <w:pPr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</w:pPr>
            <w:r w:rsidRPr="00576C5B"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  <w:t> </w:t>
            </w:r>
          </w:p>
        </w:tc>
        <w:tc>
          <w:tcPr>
            <w:tcW w:w="130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8DB609E" w14:textId="77777777" w:rsidR="00E21160" w:rsidRPr="00576C5B" w:rsidRDefault="00E21160" w:rsidP="00E21160">
            <w:pPr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</w:pPr>
            <w:r w:rsidRPr="00576C5B"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  <w:t> </w:t>
            </w:r>
          </w:p>
        </w:tc>
        <w:tc>
          <w:tcPr>
            <w:tcW w:w="130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3165628" w14:textId="77777777" w:rsidR="00E21160" w:rsidRPr="00576C5B" w:rsidRDefault="00E21160" w:rsidP="00E21160">
            <w:pPr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</w:pPr>
            <w:r w:rsidRPr="00576C5B"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  <w:t> </w:t>
            </w:r>
          </w:p>
        </w:tc>
      </w:tr>
      <w:tr w:rsidR="00E21160" w:rsidRPr="00576C5B" w14:paraId="6D1A89FC" w14:textId="77777777" w:rsidTr="00E21160">
        <w:trPr>
          <w:gridAfter w:val="1"/>
          <w:wAfter w:w="10" w:type="dxa"/>
          <w:trHeight w:val="320"/>
        </w:trPr>
        <w:tc>
          <w:tcPr>
            <w:tcW w:w="10260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D7055B2" w14:textId="485CC823" w:rsidR="00E21160" w:rsidRDefault="00BF3E0B" w:rsidP="00E21160">
            <w:pPr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</w:pPr>
            <w:r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  <w:t>Explain the damage shrapnel did and why</w:t>
            </w:r>
          </w:p>
        </w:tc>
        <w:tc>
          <w:tcPr>
            <w:tcW w:w="130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9947990" w14:textId="77777777" w:rsidR="00E21160" w:rsidRPr="00576C5B" w:rsidRDefault="00E21160" w:rsidP="00E21160">
            <w:pPr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</w:pPr>
          </w:p>
        </w:tc>
        <w:tc>
          <w:tcPr>
            <w:tcW w:w="130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008525F" w14:textId="77777777" w:rsidR="00E21160" w:rsidRPr="00576C5B" w:rsidRDefault="00E21160" w:rsidP="00E21160">
            <w:pPr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</w:pPr>
          </w:p>
        </w:tc>
        <w:tc>
          <w:tcPr>
            <w:tcW w:w="130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A4CBDCE" w14:textId="77777777" w:rsidR="00E21160" w:rsidRPr="00576C5B" w:rsidRDefault="00E21160" w:rsidP="00E21160">
            <w:pPr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</w:pPr>
          </w:p>
        </w:tc>
      </w:tr>
      <w:tr w:rsidR="00E21160" w:rsidRPr="00576C5B" w14:paraId="3FEF3167" w14:textId="77777777" w:rsidTr="00E21160">
        <w:trPr>
          <w:gridAfter w:val="1"/>
          <w:wAfter w:w="10" w:type="dxa"/>
          <w:trHeight w:val="320"/>
        </w:trPr>
        <w:tc>
          <w:tcPr>
            <w:tcW w:w="10260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E2C7605" w14:textId="39EB0291" w:rsidR="00E21160" w:rsidRDefault="00BF3E0B" w:rsidP="00E21160">
            <w:pPr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</w:pPr>
            <w:r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  <w:t>What was the Brodie Helmet?</w:t>
            </w:r>
          </w:p>
        </w:tc>
        <w:tc>
          <w:tcPr>
            <w:tcW w:w="130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AB85FD3" w14:textId="77777777" w:rsidR="00E21160" w:rsidRPr="00576C5B" w:rsidRDefault="00E21160" w:rsidP="00E21160">
            <w:pPr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</w:pPr>
          </w:p>
        </w:tc>
        <w:tc>
          <w:tcPr>
            <w:tcW w:w="130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E4122D5" w14:textId="77777777" w:rsidR="00E21160" w:rsidRPr="00576C5B" w:rsidRDefault="00E21160" w:rsidP="00E21160">
            <w:pPr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</w:pPr>
          </w:p>
        </w:tc>
        <w:tc>
          <w:tcPr>
            <w:tcW w:w="130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3E1FE8C" w14:textId="77777777" w:rsidR="00E21160" w:rsidRPr="00576C5B" w:rsidRDefault="00E21160" w:rsidP="00E21160">
            <w:pPr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</w:pPr>
          </w:p>
        </w:tc>
      </w:tr>
      <w:tr w:rsidR="00E21160" w:rsidRPr="00576C5B" w14:paraId="7C4ADFFA" w14:textId="77777777" w:rsidTr="00E21160">
        <w:trPr>
          <w:gridAfter w:val="1"/>
          <w:wAfter w:w="10" w:type="dxa"/>
          <w:trHeight w:val="320"/>
        </w:trPr>
        <w:tc>
          <w:tcPr>
            <w:tcW w:w="10260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6470FAA" w14:textId="00C7C8D6" w:rsidR="00E21160" w:rsidRDefault="00BF3E0B" w:rsidP="00E21160">
            <w:pPr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</w:pPr>
            <w:r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  <w:t>Describe the impact of the Brodie Helmet</w:t>
            </w:r>
          </w:p>
        </w:tc>
        <w:tc>
          <w:tcPr>
            <w:tcW w:w="130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F30BF07" w14:textId="77777777" w:rsidR="00E21160" w:rsidRPr="00576C5B" w:rsidRDefault="00E21160" w:rsidP="00E21160">
            <w:pPr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</w:pPr>
          </w:p>
        </w:tc>
        <w:tc>
          <w:tcPr>
            <w:tcW w:w="130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C1D5A52" w14:textId="77777777" w:rsidR="00E21160" w:rsidRPr="00576C5B" w:rsidRDefault="00E21160" w:rsidP="00E21160">
            <w:pPr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</w:pPr>
          </w:p>
        </w:tc>
        <w:tc>
          <w:tcPr>
            <w:tcW w:w="130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D1EA91F" w14:textId="77777777" w:rsidR="00E21160" w:rsidRPr="00576C5B" w:rsidRDefault="00E21160" w:rsidP="00E21160">
            <w:pPr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</w:pPr>
          </w:p>
        </w:tc>
      </w:tr>
      <w:tr w:rsidR="00BF3E0B" w:rsidRPr="00576C5B" w14:paraId="02AA3CB7" w14:textId="77777777" w:rsidTr="00E21160">
        <w:trPr>
          <w:gridAfter w:val="1"/>
          <w:wAfter w:w="10" w:type="dxa"/>
          <w:trHeight w:val="320"/>
        </w:trPr>
        <w:tc>
          <w:tcPr>
            <w:tcW w:w="10260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B72849A" w14:textId="64EDAA1B" w:rsidR="00BF3E0B" w:rsidRDefault="00BF3E0B" w:rsidP="00E21160">
            <w:pPr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</w:pPr>
            <w:r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  <w:t>Explain the link between bacteria in fertilisers and wound infection</w:t>
            </w:r>
          </w:p>
        </w:tc>
        <w:tc>
          <w:tcPr>
            <w:tcW w:w="130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355DBF2" w14:textId="77777777" w:rsidR="00BF3E0B" w:rsidRPr="00576C5B" w:rsidRDefault="00BF3E0B" w:rsidP="00E21160">
            <w:pPr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</w:pPr>
          </w:p>
        </w:tc>
        <w:tc>
          <w:tcPr>
            <w:tcW w:w="130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FE377C8" w14:textId="77777777" w:rsidR="00BF3E0B" w:rsidRPr="00576C5B" w:rsidRDefault="00BF3E0B" w:rsidP="00E21160">
            <w:pPr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</w:pPr>
          </w:p>
        </w:tc>
        <w:tc>
          <w:tcPr>
            <w:tcW w:w="130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476F538" w14:textId="77777777" w:rsidR="00BF3E0B" w:rsidRPr="00576C5B" w:rsidRDefault="00BF3E0B" w:rsidP="00E21160">
            <w:pPr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</w:pPr>
          </w:p>
        </w:tc>
      </w:tr>
      <w:tr w:rsidR="00BF3E0B" w:rsidRPr="00576C5B" w14:paraId="47B5DA76" w14:textId="77777777" w:rsidTr="00E21160">
        <w:trPr>
          <w:gridAfter w:val="1"/>
          <w:wAfter w:w="10" w:type="dxa"/>
          <w:trHeight w:val="320"/>
        </w:trPr>
        <w:tc>
          <w:tcPr>
            <w:tcW w:w="10260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6B1BCF0" w14:textId="3134F005" w:rsidR="00BF3E0B" w:rsidRDefault="00BF3E0B" w:rsidP="00E21160">
            <w:pPr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</w:pPr>
            <w:r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  <w:t>Define plastic surgery</w:t>
            </w:r>
          </w:p>
        </w:tc>
        <w:tc>
          <w:tcPr>
            <w:tcW w:w="130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BAA390D" w14:textId="77777777" w:rsidR="00BF3E0B" w:rsidRPr="00576C5B" w:rsidRDefault="00BF3E0B" w:rsidP="00E21160">
            <w:pPr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</w:pPr>
          </w:p>
        </w:tc>
        <w:tc>
          <w:tcPr>
            <w:tcW w:w="130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C5B76EB" w14:textId="77777777" w:rsidR="00BF3E0B" w:rsidRPr="00576C5B" w:rsidRDefault="00BF3E0B" w:rsidP="00E21160">
            <w:pPr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</w:pPr>
          </w:p>
        </w:tc>
        <w:tc>
          <w:tcPr>
            <w:tcW w:w="130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BEE155A" w14:textId="77777777" w:rsidR="00BF3E0B" w:rsidRPr="00576C5B" w:rsidRDefault="00BF3E0B" w:rsidP="00E21160">
            <w:pPr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</w:pPr>
          </w:p>
        </w:tc>
      </w:tr>
      <w:tr w:rsidR="00BF3E0B" w:rsidRPr="00576C5B" w14:paraId="2D61B02B" w14:textId="77777777" w:rsidTr="00E21160">
        <w:trPr>
          <w:gridAfter w:val="1"/>
          <w:wAfter w:w="10" w:type="dxa"/>
          <w:trHeight w:val="320"/>
        </w:trPr>
        <w:tc>
          <w:tcPr>
            <w:tcW w:w="10260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59913C8" w14:textId="51926C43" w:rsidR="00BF3E0B" w:rsidRDefault="00BF3E0B" w:rsidP="00BF3E0B">
            <w:pPr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</w:pPr>
            <w:r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  <w:lastRenderedPageBreak/>
              <w:t>Describe how plastic surgery was developed during WW1</w:t>
            </w:r>
          </w:p>
        </w:tc>
        <w:tc>
          <w:tcPr>
            <w:tcW w:w="130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C98A0C4" w14:textId="77777777" w:rsidR="00BF3E0B" w:rsidRPr="00576C5B" w:rsidRDefault="00BF3E0B" w:rsidP="00E21160">
            <w:pPr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</w:pPr>
          </w:p>
        </w:tc>
        <w:tc>
          <w:tcPr>
            <w:tcW w:w="130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65C797D" w14:textId="77777777" w:rsidR="00BF3E0B" w:rsidRPr="00576C5B" w:rsidRDefault="00BF3E0B" w:rsidP="00E21160">
            <w:pPr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</w:pPr>
          </w:p>
        </w:tc>
        <w:tc>
          <w:tcPr>
            <w:tcW w:w="130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4AD74AC" w14:textId="77777777" w:rsidR="00BF3E0B" w:rsidRPr="00576C5B" w:rsidRDefault="00BF3E0B" w:rsidP="00E21160">
            <w:pPr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</w:pPr>
          </w:p>
        </w:tc>
      </w:tr>
      <w:tr w:rsidR="00BF3E0B" w:rsidRPr="00576C5B" w14:paraId="5E479D51" w14:textId="77777777" w:rsidTr="00E21160">
        <w:trPr>
          <w:gridAfter w:val="1"/>
          <w:wAfter w:w="10" w:type="dxa"/>
          <w:trHeight w:val="320"/>
        </w:trPr>
        <w:tc>
          <w:tcPr>
            <w:tcW w:w="10260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D015C04" w14:textId="15757361" w:rsidR="00BF3E0B" w:rsidRDefault="00BF3E0B" w:rsidP="00E21160">
            <w:pPr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</w:pPr>
            <w:r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  <w:t>List the ways that infection was fought, at the start of WW1</w:t>
            </w:r>
          </w:p>
        </w:tc>
        <w:tc>
          <w:tcPr>
            <w:tcW w:w="130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833BACD" w14:textId="77777777" w:rsidR="00BF3E0B" w:rsidRPr="00576C5B" w:rsidRDefault="00BF3E0B" w:rsidP="00E21160">
            <w:pPr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</w:pPr>
          </w:p>
        </w:tc>
        <w:tc>
          <w:tcPr>
            <w:tcW w:w="130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39230E6" w14:textId="77777777" w:rsidR="00BF3E0B" w:rsidRPr="00576C5B" w:rsidRDefault="00BF3E0B" w:rsidP="00E21160">
            <w:pPr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</w:pPr>
          </w:p>
        </w:tc>
        <w:tc>
          <w:tcPr>
            <w:tcW w:w="130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A6ACD02" w14:textId="77777777" w:rsidR="00BF3E0B" w:rsidRPr="00576C5B" w:rsidRDefault="00BF3E0B" w:rsidP="00E21160">
            <w:pPr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</w:pPr>
          </w:p>
        </w:tc>
      </w:tr>
      <w:tr w:rsidR="007E374D" w:rsidRPr="00576C5B" w14:paraId="46D1DCEC" w14:textId="77777777" w:rsidTr="005859C0">
        <w:trPr>
          <w:gridBefore w:val="1"/>
          <w:wBefore w:w="10" w:type="dxa"/>
          <w:trHeight w:val="520"/>
        </w:trPr>
        <w:tc>
          <w:tcPr>
            <w:tcW w:w="14160" w:type="dxa"/>
            <w:gridSpan w:val="8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000000" w:fill="EEECE1"/>
            <w:vAlign w:val="center"/>
            <w:hideMark/>
          </w:tcPr>
          <w:p w14:paraId="5C9121FD" w14:textId="2A2A0DBB" w:rsidR="007E374D" w:rsidRPr="00576C5B" w:rsidRDefault="007E374D" w:rsidP="005859C0">
            <w:pPr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  <w:lang w:val="en-GB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  <w:lang w:val="en-GB"/>
              </w:rPr>
              <w:t>Developments in Surgery and Medicine</w:t>
            </w:r>
          </w:p>
        </w:tc>
      </w:tr>
      <w:tr w:rsidR="00D75DC7" w:rsidRPr="00576C5B" w14:paraId="6A148EE7" w14:textId="77777777" w:rsidTr="005859C0">
        <w:trPr>
          <w:gridAfter w:val="1"/>
          <w:wAfter w:w="10" w:type="dxa"/>
          <w:trHeight w:val="320"/>
        </w:trPr>
        <w:tc>
          <w:tcPr>
            <w:tcW w:w="10260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1F9B5DE" w14:textId="2D5180E9" w:rsidR="00D75DC7" w:rsidRDefault="00D75DC7" w:rsidP="005859C0">
            <w:pPr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</w:pPr>
            <w:r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  <w:t>Describe how x-rays were used at the start of the war</w:t>
            </w:r>
          </w:p>
        </w:tc>
        <w:tc>
          <w:tcPr>
            <w:tcW w:w="130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3C2FC43" w14:textId="77777777" w:rsidR="00D75DC7" w:rsidRPr="00576C5B" w:rsidRDefault="00D75DC7" w:rsidP="005859C0">
            <w:pPr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</w:pPr>
          </w:p>
        </w:tc>
        <w:tc>
          <w:tcPr>
            <w:tcW w:w="130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A545E6C" w14:textId="77777777" w:rsidR="00D75DC7" w:rsidRPr="00576C5B" w:rsidRDefault="00D75DC7" w:rsidP="005859C0">
            <w:pPr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</w:pPr>
          </w:p>
        </w:tc>
        <w:tc>
          <w:tcPr>
            <w:tcW w:w="130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1B7250A" w14:textId="77777777" w:rsidR="00D75DC7" w:rsidRPr="00576C5B" w:rsidRDefault="00D75DC7" w:rsidP="005859C0">
            <w:pPr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</w:pPr>
          </w:p>
        </w:tc>
      </w:tr>
      <w:tr w:rsidR="00D75DC7" w:rsidRPr="00576C5B" w14:paraId="09EE5633" w14:textId="77777777" w:rsidTr="005859C0">
        <w:trPr>
          <w:gridAfter w:val="1"/>
          <w:wAfter w:w="10" w:type="dxa"/>
          <w:trHeight w:val="320"/>
        </w:trPr>
        <w:tc>
          <w:tcPr>
            <w:tcW w:w="10260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E4D7D24" w14:textId="7D53E18A" w:rsidR="00D75DC7" w:rsidRDefault="00D75DC7" w:rsidP="005859C0">
            <w:pPr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</w:pPr>
            <w:r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  <w:t>Identify and describe a problem with x-rays</w:t>
            </w:r>
          </w:p>
        </w:tc>
        <w:tc>
          <w:tcPr>
            <w:tcW w:w="130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DC67CAF" w14:textId="77777777" w:rsidR="00D75DC7" w:rsidRPr="00576C5B" w:rsidRDefault="00D75DC7" w:rsidP="005859C0">
            <w:pPr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</w:pPr>
          </w:p>
        </w:tc>
        <w:tc>
          <w:tcPr>
            <w:tcW w:w="130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2AA1EAA" w14:textId="77777777" w:rsidR="00D75DC7" w:rsidRPr="00576C5B" w:rsidRDefault="00D75DC7" w:rsidP="005859C0">
            <w:pPr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</w:pPr>
          </w:p>
        </w:tc>
        <w:tc>
          <w:tcPr>
            <w:tcW w:w="130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3673879" w14:textId="77777777" w:rsidR="00D75DC7" w:rsidRPr="00576C5B" w:rsidRDefault="00D75DC7" w:rsidP="005859C0">
            <w:pPr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</w:pPr>
          </w:p>
        </w:tc>
      </w:tr>
      <w:tr w:rsidR="00D75DC7" w:rsidRPr="00576C5B" w14:paraId="239DD366" w14:textId="77777777" w:rsidTr="005859C0">
        <w:trPr>
          <w:gridAfter w:val="1"/>
          <w:wAfter w:w="10" w:type="dxa"/>
          <w:trHeight w:val="320"/>
        </w:trPr>
        <w:tc>
          <w:tcPr>
            <w:tcW w:w="10260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51ABA84" w14:textId="7F3E9965" w:rsidR="00D75DC7" w:rsidRDefault="00D75DC7" w:rsidP="005859C0">
            <w:pPr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</w:pPr>
            <w:r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  <w:t>Define the Thomas Splint</w:t>
            </w:r>
          </w:p>
        </w:tc>
        <w:tc>
          <w:tcPr>
            <w:tcW w:w="130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D724A45" w14:textId="77777777" w:rsidR="00D75DC7" w:rsidRPr="00576C5B" w:rsidRDefault="00D75DC7" w:rsidP="005859C0">
            <w:pPr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</w:pPr>
          </w:p>
        </w:tc>
        <w:tc>
          <w:tcPr>
            <w:tcW w:w="130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4981D9F" w14:textId="77777777" w:rsidR="00D75DC7" w:rsidRPr="00576C5B" w:rsidRDefault="00D75DC7" w:rsidP="005859C0">
            <w:pPr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</w:pPr>
          </w:p>
        </w:tc>
        <w:tc>
          <w:tcPr>
            <w:tcW w:w="130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AB52D76" w14:textId="77777777" w:rsidR="00D75DC7" w:rsidRPr="00576C5B" w:rsidRDefault="00D75DC7" w:rsidP="005859C0">
            <w:pPr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</w:pPr>
          </w:p>
        </w:tc>
      </w:tr>
      <w:tr w:rsidR="00D75DC7" w:rsidRPr="00576C5B" w14:paraId="453F222F" w14:textId="77777777" w:rsidTr="005859C0">
        <w:trPr>
          <w:gridAfter w:val="1"/>
          <w:wAfter w:w="10" w:type="dxa"/>
          <w:trHeight w:val="320"/>
        </w:trPr>
        <w:tc>
          <w:tcPr>
            <w:tcW w:w="10260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9070BD2" w14:textId="1C1AC8A2" w:rsidR="00D75DC7" w:rsidRDefault="00D75DC7" w:rsidP="005859C0">
            <w:pPr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</w:pPr>
            <w:r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  <w:t>Explain the impact the splint had on death rates during WW1</w:t>
            </w:r>
          </w:p>
        </w:tc>
        <w:tc>
          <w:tcPr>
            <w:tcW w:w="130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E5D5A58" w14:textId="77777777" w:rsidR="00D75DC7" w:rsidRPr="00576C5B" w:rsidRDefault="00D75DC7" w:rsidP="005859C0">
            <w:pPr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</w:pPr>
          </w:p>
        </w:tc>
        <w:tc>
          <w:tcPr>
            <w:tcW w:w="130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E5FC0C0" w14:textId="77777777" w:rsidR="00D75DC7" w:rsidRPr="00576C5B" w:rsidRDefault="00D75DC7" w:rsidP="005859C0">
            <w:pPr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</w:pPr>
          </w:p>
        </w:tc>
        <w:tc>
          <w:tcPr>
            <w:tcW w:w="130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A727D55" w14:textId="77777777" w:rsidR="00D75DC7" w:rsidRPr="00576C5B" w:rsidRDefault="00D75DC7" w:rsidP="005859C0">
            <w:pPr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</w:pPr>
          </w:p>
        </w:tc>
      </w:tr>
      <w:tr w:rsidR="00D75DC7" w:rsidRPr="00576C5B" w14:paraId="36BA7615" w14:textId="77777777" w:rsidTr="005859C0">
        <w:trPr>
          <w:gridAfter w:val="1"/>
          <w:wAfter w:w="10" w:type="dxa"/>
          <w:trHeight w:val="320"/>
        </w:trPr>
        <w:tc>
          <w:tcPr>
            <w:tcW w:w="10260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E8DBE5E" w14:textId="3516E564" w:rsidR="00D75DC7" w:rsidRDefault="00D75DC7" w:rsidP="005859C0">
            <w:pPr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</w:pPr>
            <w:r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  <w:t>Define Blood Bank</w:t>
            </w:r>
          </w:p>
        </w:tc>
        <w:tc>
          <w:tcPr>
            <w:tcW w:w="130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ECD2592" w14:textId="77777777" w:rsidR="00D75DC7" w:rsidRPr="00576C5B" w:rsidRDefault="00D75DC7" w:rsidP="005859C0">
            <w:pPr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</w:pPr>
          </w:p>
        </w:tc>
        <w:tc>
          <w:tcPr>
            <w:tcW w:w="130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F270A9C" w14:textId="77777777" w:rsidR="00D75DC7" w:rsidRPr="00576C5B" w:rsidRDefault="00D75DC7" w:rsidP="005859C0">
            <w:pPr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</w:pPr>
          </w:p>
        </w:tc>
        <w:tc>
          <w:tcPr>
            <w:tcW w:w="130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7CEE1D4" w14:textId="77777777" w:rsidR="00D75DC7" w:rsidRPr="00576C5B" w:rsidRDefault="00D75DC7" w:rsidP="005859C0">
            <w:pPr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</w:pPr>
          </w:p>
        </w:tc>
      </w:tr>
      <w:tr w:rsidR="00D75DC7" w:rsidRPr="00576C5B" w14:paraId="04D5ABE9" w14:textId="77777777" w:rsidTr="005859C0">
        <w:trPr>
          <w:gridAfter w:val="1"/>
          <w:wAfter w:w="10" w:type="dxa"/>
          <w:trHeight w:val="320"/>
        </w:trPr>
        <w:tc>
          <w:tcPr>
            <w:tcW w:w="10260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6E6B35D" w14:textId="0406761C" w:rsidR="00D75DC7" w:rsidRDefault="00D75DC7" w:rsidP="005859C0">
            <w:pPr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</w:pPr>
            <w:r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  <w:t>Describe Captain Oswald Robertson’s work</w:t>
            </w:r>
          </w:p>
        </w:tc>
        <w:tc>
          <w:tcPr>
            <w:tcW w:w="130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B7BD57F" w14:textId="77777777" w:rsidR="00D75DC7" w:rsidRPr="00576C5B" w:rsidRDefault="00D75DC7" w:rsidP="005859C0">
            <w:pPr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</w:pPr>
          </w:p>
        </w:tc>
        <w:tc>
          <w:tcPr>
            <w:tcW w:w="130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8BA3365" w14:textId="77777777" w:rsidR="00D75DC7" w:rsidRPr="00576C5B" w:rsidRDefault="00D75DC7" w:rsidP="005859C0">
            <w:pPr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</w:pPr>
          </w:p>
        </w:tc>
        <w:tc>
          <w:tcPr>
            <w:tcW w:w="130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A525D65" w14:textId="77777777" w:rsidR="00D75DC7" w:rsidRPr="00576C5B" w:rsidRDefault="00D75DC7" w:rsidP="005859C0">
            <w:pPr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</w:pPr>
          </w:p>
        </w:tc>
      </w:tr>
      <w:tr w:rsidR="00D75DC7" w:rsidRPr="00576C5B" w14:paraId="0D9DEA49" w14:textId="77777777" w:rsidTr="005859C0">
        <w:trPr>
          <w:gridAfter w:val="1"/>
          <w:wAfter w:w="10" w:type="dxa"/>
          <w:trHeight w:val="320"/>
        </w:trPr>
        <w:tc>
          <w:tcPr>
            <w:tcW w:w="10260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7040BF3" w14:textId="11EB1C2A" w:rsidR="00D75DC7" w:rsidRDefault="00D75DC7" w:rsidP="005859C0">
            <w:pPr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</w:pPr>
            <w:r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  <w:t xml:space="preserve">Describe what happened at the Battle of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  <w:t>Cambrai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  <w:t xml:space="preserve"> in 1917</w:t>
            </w:r>
          </w:p>
        </w:tc>
        <w:tc>
          <w:tcPr>
            <w:tcW w:w="130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14B6643" w14:textId="77777777" w:rsidR="00D75DC7" w:rsidRPr="00576C5B" w:rsidRDefault="00D75DC7" w:rsidP="005859C0">
            <w:pPr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</w:pPr>
          </w:p>
        </w:tc>
        <w:tc>
          <w:tcPr>
            <w:tcW w:w="130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49ECAEA" w14:textId="77777777" w:rsidR="00D75DC7" w:rsidRPr="00576C5B" w:rsidRDefault="00D75DC7" w:rsidP="005859C0">
            <w:pPr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</w:pPr>
          </w:p>
        </w:tc>
        <w:tc>
          <w:tcPr>
            <w:tcW w:w="130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ADB6426" w14:textId="77777777" w:rsidR="00D75DC7" w:rsidRPr="00576C5B" w:rsidRDefault="00D75DC7" w:rsidP="005859C0">
            <w:pPr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</w:pPr>
          </w:p>
        </w:tc>
      </w:tr>
      <w:tr w:rsidR="007E374D" w:rsidRPr="00576C5B" w14:paraId="7E111577" w14:textId="77777777" w:rsidTr="005859C0">
        <w:trPr>
          <w:gridAfter w:val="1"/>
          <w:wAfter w:w="10" w:type="dxa"/>
          <w:trHeight w:val="320"/>
        </w:trPr>
        <w:tc>
          <w:tcPr>
            <w:tcW w:w="10260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C1526CB" w14:textId="28EE5AA1" w:rsidR="007E374D" w:rsidRPr="00576C5B" w:rsidRDefault="00D75DC7" w:rsidP="005859C0">
            <w:pPr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</w:pPr>
            <w:r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  <w:t>Describe the work of Alexi Carrel and Henry Dakin</w:t>
            </w:r>
            <w:r w:rsidR="00BF3E0B"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  <w:t xml:space="preserve"> </w:t>
            </w:r>
          </w:p>
        </w:tc>
        <w:tc>
          <w:tcPr>
            <w:tcW w:w="130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27E2A83" w14:textId="77777777" w:rsidR="007E374D" w:rsidRPr="00576C5B" w:rsidRDefault="007E374D" w:rsidP="005859C0">
            <w:pPr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</w:pPr>
            <w:r w:rsidRPr="00576C5B"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  <w:t> </w:t>
            </w:r>
          </w:p>
        </w:tc>
        <w:tc>
          <w:tcPr>
            <w:tcW w:w="130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D31CBAA" w14:textId="77777777" w:rsidR="007E374D" w:rsidRPr="00576C5B" w:rsidRDefault="007E374D" w:rsidP="005859C0">
            <w:pPr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</w:pPr>
            <w:r w:rsidRPr="00576C5B"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  <w:t> </w:t>
            </w:r>
          </w:p>
        </w:tc>
        <w:tc>
          <w:tcPr>
            <w:tcW w:w="130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A5F1E11" w14:textId="77777777" w:rsidR="007E374D" w:rsidRPr="00576C5B" w:rsidRDefault="007E374D" w:rsidP="005859C0">
            <w:pPr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</w:pPr>
            <w:r w:rsidRPr="00576C5B"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  <w:t> </w:t>
            </w:r>
          </w:p>
        </w:tc>
      </w:tr>
      <w:tr w:rsidR="007E374D" w:rsidRPr="00576C5B" w14:paraId="07FB0B1E" w14:textId="77777777" w:rsidTr="005859C0">
        <w:trPr>
          <w:gridAfter w:val="1"/>
          <w:wAfter w:w="10" w:type="dxa"/>
          <w:trHeight w:val="320"/>
        </w:trPr>
        <w:tc>
          <w:tcPr>
            <w:tcW w:w="10260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0716546" w14:textId="3AA023A7" w:rsidR="007E374D" w:rsidRDefault="00D75DC7" w:rsidP="005859C0">
            <w:pPr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</w:pPr>
            <w:r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  <w:t>Explain why their work is significant</w:t>
            </w:r>
          </w:p>
        </w:tc>
        <w:tc>
          <w:tcPr>
            <w:tcW w:w="130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9470FC3" w14:textId="77777777" w:rsidR="007E374D" w:rsidRPr="00576C5B" w:rsidRDefault="007E374D" w:rsidP="005859C0">
            <w:pPr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</w:pPr>
          </w:p>
        </w:tc>
        <w:tc>
          <w:tcPr>
            <w:tcW w:w="130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63483E1" w14:textId="77777777" w:rsidR="007E374D" w:rsidRPr="00576C5B" w:rsidRDefault="007E374D" w:rsidP="005859C0">
            <w:pPr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</w:pPr>
          </w:p>
        </w:tc>
        <w:tc>
          <w:tcPr>
            <w:tcW w:w="130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7B438FC" w14:textId="77777777" w:rsidR="007E374D" w:rsidRPr="00576C5B" w:rsidRDefault="007E374D" w:rsidP="005859C0">
            <w:pPr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</w:pPr>
          </w:p>
        </w:tc>
      </w:tr>
      <w:tr w:rsidR="007E374D" w:rsidRPr="00576C5B" w14:paraId="7D07A085" w14:textId="77777777" w:rsidTr="005859C0">
        <w:trPr>
          <w:gridAfter w:val="1"/>
          <w:wAfter w:w="10" w:type="dxa"/>
          <w:trHeight w:val="320"/>
        </w:trPr>
        <w:tc>
          <w:tcPr>
            <w:tcW w:w="10260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4E64322" w14:textId="60157E60" w:rsidR="007E374D" w:rsidRDefault="00D75DC7" w:rsidP="005859C0">
            <w:pPr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</w:pPr>
            <w:r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  <w:t xml:space="preserve">Describe the work of Antoine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  <w:t>Depage</w:t>
            </w:r>
            <w:proofErr w:type="spellEnd"/>
          </w:p>
        </w:tc>
        <w:tc>
          <w:tcPr>
            <w:tcW w:w="130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0AA42E5" w14:textId="77777777" w:rsidR="007E374D" w:rsidRPr="00576C5B" w:rsidRDefault="007E374D" w:rsidP="005859C0">
            <w:pPr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</w:pPr>
          </w:p>
        </w:tc>
        <w:tc>
          <w:tcPr>
            <w:tcW w:w="130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ED53956" w14:textId="77777777" w:rsidR="007E374D" w:rsidRPr="00576C5B" w:rsidRDefault="007E374D" w:rsidP="005859C0">
            <w:pPr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</w:pPr>
          </w:p>
        </w:tc>
        <w:tc>
          <w:tcPr>
            <w:tcW w:w="130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5057288" w14:textId="77777777" w:rsidR="007E374D" w:rsidRPr="00576C5B" w:rsidRDefault="007E374D" w:rsidP="005859C0">
            <w:pPr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</w:pPr>
          </w:p>
        </w:tc>
      </w:tr>
      <w:tr w:rsidR="007E374D" w:rsidRPr="00576C5B" w14:paraId="3CBE0D6D" w14:textId="77777777" w:rsidTr="005859C0">
        <w:trPr>
          <w:gridAfter w:val="1"/>
          <w:wAfter w:w="10" w:type="dxa"/>
          <w:trHeight w:val="320"/>
        </w:trPr>
        <w:tc>
          <w:tcPr>
            <w:tcW w:w="10260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8A61BB5" w14:textId="157F1EB2" w:rsidR="007E374D" w:rsidRDefault="00D75DC7" w:rsidP="005859C0">
            <w:pPr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</w:pPr>
            <w:r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  <w:t>Explain why his work is significant</w:t>
            </w:r>
          </w:p>
        </w:tc>
        <w:tc>
          <w:tcPr>
            <w:tcW w:w="130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781BF4E" w14:textId="77777777" w:rsidR="007E374D" w:rsidRPr="00576C5B" w:rsidRDefault="007E374D" w:rsidP="005859C0">
            <w:pPr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</w:pPr>
          </w:p>
        </w:tc>
        <w:tc>
          <w:tcPr>
            <w:tcW w:w="130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794D0EE" w14:textId="77777777" w:rsidR="007E374D" w:rsidRPr="00576C5B" w:rsidRDefault="007E374D" w:rsidP="005859C0">
            <w:pPr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</w:pPr>
          </w:p>
        </w:tc>
        <w:tc>
          <w:tcPr>
            <w:tcW w:w="130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31FF9C7" w14:textId="77777777" w:rsidR="007E374D" w:rsidRPr="00576C5B" w:rsidRDefault="007E374D" w:rsidP="005859C0">
            <w:pPr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</w:pPr>
          </w:p>
        </w:tc>
      </w:tr>
    </w:tbl>
    <w:p w14:paraId="7E7A703A" w14:textId="337E4425" w:rsidR="00A44598" w:rsidRPr="002A5D30" w:rsidRDefault="00A44598">
      <w:pPr>
        <w:rPr>
          <w:rFonts w:ascii="Arial" w:hAnsi="Arial" w:cs="Arial"/>
        </w:rPr>
      </w:pPr>
      <w:bookmarkStart w:id="0" w:name="_GoBack"/>
      <w:bookmarkEnd w:id="0"/>
    </w:p>
    <w:sectPr w:rsidR="00A44598" w:rsidRPr="002A5D30" w:rsidSect="002164FB">
      <w:pgSz w:w="16840" w:h="11900" w:orient="landscape"/>
      <w:pgMar w:top="720" w:right="720" w:bottom="27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  <w:font w:name="MS Mincho">
    <w:altName w:val="Yu Gothic UI"/>
    <w:panose1 w:val="02020609040205080304"/>
    <w:charset w:val="4E"/>
    <w:family w:val="auto"/>
    <w:pitch w:val="variable"/>
    <w:sig w:usb0="E00002FF" w:usb1="6AC7FDFB" w:usb2="00000012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B61112E"/>
    <w:multiLevelType w:val="hybridMultilevel"/>
    <w:tmpl w:val="4FDCFF6C"/>
    <w:lvl w:ilvl="0" w:tplc="09F8C146">
      <w:start w:val="1"/>
      <w:numFmt w:val="decimal"/>
      <w:lvlText w:val="%1."/>
      <w:lvlJc w:val="left"/>
      <w:pPr>
        <w:ind w:left="1035" w:hanging="375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740" w:hanging="360"/>
      </w:pPr>
    </w:lvl>
    <w:lvl w:ilvl="2" w:tplc="0809001B" w:tentative="1">
      <w:start w:val="1"/>
      <w:numFmt w:val="lowerRoman"/>
      <w:lvlText w:val="%3."/>
      <w:lvlJc w:val="right"/>
      <w:pPr>
        <w:ind w:left="2460" w:hanging="180"/>
      </w:pPr>
    </w:lvl>
    <w:lvl w:ilvl="3" w:tplc="0809000F" w:tentative="1">
      <w:start w:val="1"/>
      <w:numFmt w:val="decimal"/>
      <w:lvlText w:val="%4."/>
      <w:lvlJc w:val="left"/>
      <w:pPr>
        <w:ind w:left="3180" w:hanging="360"/>
      </w:pPr>
    </w:lvl>
    <w:lvl w:ilvl="4" w:tplc="08090019" w:tentative="1">
      <w:start w:val="1"/>
      <w:numFmt w:val="lowerLetter"/>
      <w:lvlText w:val="%5."/>
      <w:lvlJc w:val="left"/>
      <w:pPr>
        <w:ind w:left="3900" w:hanging="360"/>
      </w:pPr>
    </w:lvl>
    <w:lvl w:ilvl="5" w:tplc="0809001B" w:tentative="1">
      <w:start w:val="1"/>
      <w:numFmt w:val="lowerRoman"/>
      <w:lvlText w:val="%6."/>
      <w:lvlJc w:val="right"/>
      <w:pPr>
        <w:ind w:left="4620" w:hanging="180"/>
      </w:pPr>
    </w:lvl>
    <w:lvl w:ilvl="6" w:tplc="0809000F" w:tentative="1">
      <w:start w:val="1"/>
      <w:numFmt w:val="decimal"/>
      <w:lvlText w:val="%7."/>
      <w:lvlJc w:val="left"/>
      <w:pPr>
        <w:ind w:left="5340" w:hanging="360"/>
      </w:pPr>
    </w:lvl>
    <w:lvl w:ilvl="7" w:tplc="08090019" w:tentative="1">
      <w:start w:val="1"/>
      <w:numFmt w:val="lowerLetter"/>
      <w:lvlText w:val="%8."/>
      <w:lvlJc w:val="left"/>
      <w:pPr>
        <w:ind w:left="6060" w:hanging="360"/>
      </w:pPr>
    </w:lvl>
    <w:lvl w:ilvl="8" w:tplc="0809001B" w:tentative="1">
      <w:start w:val="1"/>
      <w:numFmt w:val="lowerRoman"/>
      <w:lvlText w:val="%9."/>
      <w:lvlJc w:val="right"/>
      <w:pPr>
        <w:ind w:left="67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6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95153"/>
    <w:rsid w:val="00004693"/>
    <w:rsid w:val="00085E21"/>
    <w:rsid w:val="00103797"/>
    <w:rsid w:val="00173F7F"/>
    <w:rsid w:val="00174389"/>
    <w:rsid w:val="00176F65"/>
    <w:rsid w:val="0017749E"/>
    <w:rsid w:val="001A0EA6"/>
    <w:rsid w:val="002164FB"/>
    <w:rsid w:val="00223B49"/>
    <w:rsid w:val="002600DA"/>
    <w:rsid w:val="00276028"/>
    <w:rsid w:val="002A5D30"/>
    <w:rsid w:val="00314AAC"/>
    <w:rsid w:val="003A33C3"/>
    <w:rsid w:val="003B12A2"/>
    <w:rsid w:val="003B5048"/>
    <w:rsid w:val="00537B55"/>
    <w:rsid w:val="0054034A"/>
    <w:rsid w:val="0056502D"/>
    <w:rsid w:val="00576C5B"/>
    <w:rsid w:val="005859C0"/>
    <w:rsid w:val="005B6A29"/>
    <w:rsid w:val="00673BD8"/>
    <w:rsid w:val="006B252E"/>
    <w:rsid w:val="007E374D"/>
    <w:rsid w:val="007F30B0"/>
    <w:rsid w:val="008144D7"/>
    <w:rsid w:val="008323A9"/>
    <w:rsid w:val="00842350"/>
    <w:rsid w:val="008F4477"/>
    <w:rsid w:val="009125B4"/>
    <w:rsid w:val="009126DF"/>
    <w:rsid w:val="00984607"/>
    <w:rsid w:val="00995153"/>
    <w:rsid w:val="00A44598"/>
    <w:rsid w:val="00A76AFC"/>
    <w:rsid w:val="00AC3C82"/>
    <w:rsid w:val="00AD2AB1"/>
    <w:rsid w:val="00B41EE7"/>
    <w:rsid w:val="00B91D26"/>
    <w:rsid w:val="00BF3E0B"/>
    <w:rsid w:val="00BF6594"/>
    <w:rsid w:val="00C7650F"/>
    <w:rsid w:val="00CB7299"/>
    <w:rsid w:val="00D60A00"/>
    <w:rsid w:val="00D75DC7"/>
    <w:rsid w:val="00E21160"/>
    <w:rsid w:val="00E77EB8"/>
    <w:rsid w:val="00EB55BF"/>
    <w:rsid w:val="00F62B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742C774D"/>
  <w14:defaultImageDpi w14:val="300"/>
  <w15:docId w15:val="{FB87FA0C-4F67-42F9-9D80-5516EE91C7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3A33C3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B91D26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91D26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7803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19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109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087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675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757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2.xml"/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customXml" Target="../customXml/item4.xml"/><Relationship Id="rId4" Type="http://schemas.openxmlformats.org/officeDocument/2006/relationships/settings" Target="settings.xml"/><Relationship Id="rId9" Type="http://schemas.openxmlformats.org/officeDocument/2006/relationships/customXml" Target="../customXml/item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9E303A24878EC40BDE89EF0FAE0F3C1" ma:contentTypeVersion="6" ma:contentTypeDescription="Create a new document." ma:contentTypeScope="" ma:versionID="e926d7a18a8e7be6bcc7efb4c9e7a213">
  <xsd:schema xmlns:xsd="http://www.w3.org/2001/XMLSchema" xmlns:xs="http://www.w3.org/2001/XMLSchema" xmlns:p="http://schemas.microsoft.com/office/2006/metadata/properties" xmlns:ns2="02c14ed3-67d2-457b-a49c-d68044acfa92" targetNamespace="http://schemas.microsoft.com/office/2006/metadata/properties" ma:root="true" ma:fieldsID="eba7384ff1acbc617534c57de4bfd291" ns2:_="">
    <xsd:import namespace="02c14ed3-67d2-457b-a49c-d68044acfa9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Location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2c14ed3-67d2-457b-a49c-d68044acfa9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Location" ma:index="12" nillable="true" ma:displayName="Location" ma:internalName="MediaServiceLocation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07F1A42-AC38-4129-9D69-926A5DA206EB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0FBAA9FA-0429-4E15-9087-80CCB43C9A1C}"/>
</file>

<file path=customXml/itemProps3.xml><?xml version="1.0" encoding="utf-8"?>
<ds:datastoreItem xmlns:ds="http://schemas.openxmlformats.org/officeDocument/2006/customXml" ds:itemID="{A1449EE0-8F29-46E3-BD08-18B6725185A4}"/>
</file>

<file path=customXml/itemProps4.xml><?xml version="1.0" encoding="utf-8"?>
<ds:datastoreItem xmlns:ds="http://schemas.openxmlformats.org/officeDocument/2006/customXml" ds:itemID="{33AE3F64-9B76-4267-923D-5183C9C2B61D}"/>
</file>

<file path=docProps/app.xml><?xml version="1.0" encoding="utf-8"?>
<Properties xmlns="http://schemas.openxmlformats.org/officeDocument/2006/extended-properties" xmlns:vt="http://schemas.openxmlformats.org/officeDocument/2006/docPropsVTypes">
  <Template>208643B7</Template>
  <TotalTime>219</TotalTime>
  <Pages>9</Pages>
  <Words>1739</Words>
  <Characters>9915</Characters>
  <Application>Microsoft Office Word</Application>
  <DocSecurity>0</DocSecurity>
  <Lines>82</Lines>
  <Paragraphs>23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11631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s.egginton</dc:creator>
  <cp:keywords/>
  <dc:description/>
  <cp:lastModifiedBy>Stuart Pickford</cp:lastModifiedBy>
  <cp:revision>15</cp:revision>
  <cp:lastPrinted>2018-05-17T14:18:00Z</cp:lastPrinted>
  <dcterms:created xsi:type="dcterms:W3CDTF">2018-05-10T07:14:00Z</dcterms:created>
  <dcterms:modified xsi:type="dcterms:W3CDTF">2018-05-17T14:19:00Z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0x01010099E303A24878EC40BDE89EF0FAE0F3C1</vt:lpwstr>
  </property>
</Properties>
</file>