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DE6" w:rsidRPr="000A017F" w:rsidRDefault="005173FC" w:rsidP="000A017F">
      <w:pPr>
        <w:rPr>
          <w:b/>
          <w:sz w:val="32"/>
          <w:szCs w:val="32"/>
          <w:u w:val="single"/>
        </w:rPr>
      </w:pPr>
      <w:r w:rsidRPr="000A017F">
        <w:rPr>
          <w:b/>
          <w:sz w:val="32"/>
          <w:szCs w:val="32"/>
          <w:u w:val="single"/>
        </w:rPr>
        <w:t>What I need to do for Task 4</w:t>
      </w:r>
    </w:p>
    <w:tbl>
      <w:tblPr>
        <w:tblStyle w:val="TableGrid"/>
        <w:tblW w:w="10348" w:type="dxa"/>
        <w:tblInd w:w="-572" w:type="dxa"/>
        <w:tblLook w:val="04A0" w:firstRow="1" w:lastRow="0" w:firstColumn="1" w:lastColumn="0" w:noHBand="0" w:noVBand="1"/>
      </w:tblPr>
      <w:tblGrid>
        <w:gridCol w:w="8080"/>
        <w:gridCol w:w="2268"/>
      </w:tblGrid>
      <w:tr w:rsidR="00E830B6" w:rsidRPr="000A017F" w:rsidTr="000A017F">
        <w:tc>
          <w:tcPr>
            <w:tcW w:w="8080" w:type="dxa"/>
          </w:tcPr>
          <w:p w:rsidR="005173FC" w:rsidRDefault="005173FC">
            <w:pPr>
              <w:rPr>
                <w:b/>
                <w:sz w:val="28"/>
                <w:szCs w:val="28"/>
                <w:u w:val="single"/>
              </w:rPr>
            </w:pPr>
            <w:r w:rsidRPr="000A017F">
              <w:rPr>
                <w:b/>
                <w:sz w:val="28"/>
                <w:szCs w:val="28"/>
                <w:u w:val="single"/>
              </w:rPr>
              <w:t xml:space="preserve">ONE TO ONE ROLE PLAY </w:t>
            </w:r>
            <w:r w:rsidR="000A017F">
              <w:rPr>
                <w:b/>
                <w:sz w:val="28"/>
                <w:szCs w:val="28"/>
                <w:u w:val="single"/>
              </w:rPr>
              <w:t>–</w:t>
            </w:r>
          </w:p>
          <w:p w:rsidR="005173FC" w:rsidRPr="000A017F" w:rsidRDefault="005173FC">
            <w:pPr>
              <w:rPr>
                <w:b/>
                <w:sz w:val="28"/>
                <w:szCs w:val="28"/>
                <w:u w:val="single"/>
              </w:rPr>
            </w:pPr>
            <w:r w:rsidRPr="000A017F">
              <w:rPr>
                <w:b/>
                <w:sz w:val="28"/>
                <w:szCs w:val="28"/>
                <w:u w:val="single"/>
              </w:rPr>
              <w:t>What I need to do:</w:t>
            </w:r>
          </w:p>
          <w:p w:rsidR="005173FC" w:rsidRPr="000A017F" w:rsidRDefault="005173FC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268" w:type="dxa"/>
          </w:tcPr>
          <w:p w:rsidR="005173FC" w:rsidRPr="000A017F" w:rsidRDefault="005173FC" w:rsidP="005173FC">
            <w:pPr>
              <w:rPr>
                <w:b/>
                <w:sz w:val="28"/>
                <w:szCs w:val="28"/>
                <w:u w:val="single"/>
              </w:rPr>
            </w:pPr>
            <w:r w:rsidRPr="000A017F">
              <w:rPr>
                <w:b/>
                <w:sz w:val="28"/>
                <w:szCs w:val="28"/>
                <w:u w:val="single"/>
              </w:rPr>
              <w:t>Have I done this?  (T</w:t>
            </w:r>
            <w:r w:rsidR="000A017F">
              <w:rPr>
                <w:b/>
                <w:sz w:val="28"/>
                <w:szCs w:val="28"/>
                <w:u w:val="single"/>
              </w:rPr>
              <w:t>ICK</w:t>
            </w:r>
            <w:r w:rsidRPr="000A017F">
              <w:rPr>
                <w:b/>
                <w:sz w:val="28"/>
                <w:szCs w:val="28"/>
                <w:u w:val="single"/>
              </w:rPr>
              <w:t xml:space="preserve"> when completed)</w:t>
            </w:r>
          </w:p>
          <w:p w:rsidR="005173FC" w:rsidRPr="000A017F" w:rsidRDefault="005173FC" w:rsidP="005173FC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E830B6" w:rsidRPr="000A017F" w:rsidTr="000A017F">
        <w:tc>
          <w:tcPr>
            <w:tcW w:w="8080" w:type="dxa"/>
          </w:tcPr>
          <w:p w:rsidR="005173FC" w:rsidRPr="000A017F" w:rsidRDefault="005173FC" w:rsidP="005173FC">
            <w:pPr>
              <w:rPr>
                <w:b/>
                <w:sz w:val="28"/>
                <w:szCs w:val="28"/>
                <w:u w:val="single"/>
              </w:rPr>
            </w:pPr>
            <w:r w:rsidRPr="00A602AD">
              <w:rPr>
                <w:b/>
                <w:sz w:val="28"/>
                <w:szCs w:val="28"/>
              </w:rPr>
              <w:t>PRODUCE A PLAN</w:t>
            </w:r>
            <w:r w:rsidRPr="000A017F">
              <w:rPr>
                <w:sz w:val="28"/>
                <w:szCs w:val="28"/>
              </w:rPr>
              <w:t xml:space="preserve">: YOU ARE THE </w:t>
            </w:r>
            <w:r w:rsidRPr="000A017F">
              <w:rPr>
                <w:b/>
                <w:sz w:val="28"/>
                <w:szCs w:val="28"/>
                <w:u w:val="single"/>
              </w:rPr>
              <w:t>CARE WORKER</w:t>
            </w:r>
          </w:p>
          <w:p w:rsidR="005173FC" w:rsidRPr="000A017F" w:rsidRDefault="005173FC" w:rsidP="005173FC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268" w:type="dxa"/>
          </w:tcPr>
          <w:p w:rsidR="005173FC" w:rsidRPr="000A017F" w:rsidRDefault="00E830B6">
            <w:pPr>
              <w:rPr>
                <w:b/>
                <w:sz w:val="28"/>
                <w:szCs w:val="28"/>
                <w:u w:val="single"/>
              </w:rPr>
            </w:pPr>
            <w:r w:rsidRPr="00E830B6">
              <w:rPr>
                <w:b/>
                <w:noProof/>
                <w:sz w:val="28"/>
                <w:szCs w:val="28"/>
                <w:u w:val="single"/>
                <w:lang w:eastAsia="en-GB"/>
              </w:rPr>
              <w:drawing>
                <wp:inline distT="0" distB="0" distL="0" distR="0">
                  <wp:extent cx="333375" cy="406914"/>
                  <wp:effectExtent l="0" t="0" r="0" b="0"/>
                  <wp:docPr id="5" name="Picture 5" descr="D:\SYDENHAM SCHOOL JULY 2016 -\MISC\My Pictures\writin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SYDENHAM SCHOOL JULY 2016 -\MISC\My Pictures\writin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723" cy="4146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30B6" w:rsidRPr="000A017F" w:rsidTr="000A017F">
        <w:tc>
          <w:tcPr>
            <w:tcW w:w="8080" w:type="dxa"/>
          </w:tcPr>
          <w:p w:rsidR="005173FC" w:rsidRDefault="005173FC">
            <w:pPr>
              <w:rPr>
                <w:sz w:val="28"/>
                <w:szCs w:val="28"/>
              </w:rPr>
            </w:pPr>
            <w:r w:rsidRPr="000A017F">
              <w:rPr>
                <w:sz w:val="28"/>
                <w:szCs w:val="28"/>
              </w:rPr>
              <w:t>CONSIDER THE FACTORS THAT INFLUENCE COMMUNICATION AND DEMONSTRATE THIS</w:t>
            </w:r>
            <w:r w:rsidR="00A602AD">
              <w:rPr>
                <w:sz w:val="28"/>
                <w:szCs w:val="28"/>
              </w:rPr>
              <w:t xml:space="preserve"> (this will be shown during the </w:t>
            </w:r>
            <w:r w:rsidR="00A602AD" w:rsidRPr="00A602AD">
              <w:rPr>
                <w:b/>
                <w:sz w:val="28"/>
                <w:szCs w:val="28"/>
              </w:rPr>
              <w:t>role play</w:t>
            </w:r>
            <w:r w:rsidR="00A602AD">
              <w:rPr>
                <w:sz w:val="28"/>
                <w:szCs w:val="28"/>
              </w:rPr>
              <w:t xml:space="preserve"> you do)</w:t>
            </w:r>
          </w:p>
          <w:p w:rsidR="00E830B6" w:rsidRPr="000A017F" w:rsidRDefault="00E830B6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5173FC" w:rsidRPr="000A017F" w:rsidRDefault="00E830B6">
            <w:pPr>
              <w:rPr>
                <w:b/>
                <w:sz w:val="28"/>
                <w:szCs w:val="28"/>
                <w:u w:val="single"/>
              </w:rPr>
            </w:pPr>
            <w:r w:rsidRPr="00E830B6">
              <w:rPr>
                <w:b/>
                <w:noProof/>
                <w:sz w:val="28"/>
                <w:szCs w:val="28"/>
                <w:u w:val="single"/>
                <w:lang w:eastAsia="en-GB"/>
              </w:rPr>
              <w:drawing>
                <wp:inline distT="0" distB="0" distL="0" distR="0">
                  <wp:extent cx="404937" cy="381000"/>
                  <wp:effectExtent l="0" t="0" r="0" b="0"/>
                  <wp:docPr id="1" name="Picture 1" descr="D:\SYDENHAM SCHOOL JULY 2016 -\MISC\My Pictures\brain thinkin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SYDENHAM SCHOOL JULY 2016 -\MISC\My Pictures\brain thinkin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985" cy="3960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30B6" w:rsidRPr="000A017F" w:rsidTr="000A017F">
        <w:tc>
          <w:tcPr>
            <w:tcW w:w="8080" w:type="dxa"/>
          </w:tcPr>
          <w:p w:rsidR="005173FC" w:rsidRDefault="005173FC">
            <w:pPr>
              <w:rPr>
                <w:sz w:val="28"/>
                <w:szCs w:val="28"/>
              </w:rPr>
            </w:pPr>
            <w:r w:rsidRPr="000A017F">
              <w:rPr>
                <w:sz w:val="28"/>
                <w:szCs w:val="28"/>
              </w:rPr>
              <w:t xml:space="preserve">CONSIDER HOW TO OVERCOME THE BARRIERS AND DEMONSTRATE </w:t>
            </w:r>
            <w:proofErr w:type="gramStart"/>
            <w:r w:rsidRPr="000A017F">
              <w:rPr>
                <w:sz w:val="28"/>
                <w:szCs w:val="28"/>
              </w:rPr>
              <w:t>THIS</w:t>
            </w:r>
            <w:r w:rsidR="00A602AD">
              <w:rPr>
                <w:sz w:val="28"/>
                <w:szCs w:val="28"/>
              </w:rPr>
              <w:t xml:space="preserve">  (</w:t>
            </w:r>
            <w:proofErr w:type="gramEnd"/>
            <w:r w:rsidR="00A602AD">
              <w:rPr>
                <w:sz w:val="28"/>
                <w:szCs w:val="28"/>
              </w:rPr>
              <w:t xml:space="preserve">this will be shown during the </w:t>
            </w:r>
            <w:r w:rsidR="00A602AD" w:rsidRPr="00A602AD">
              <w:rPr>
                <w:b/>
                <w:sz w:val="28"/>
                <w:szCs w:val="28"/>
              </w:rPr>
              <w:t>role play</w:t>
            </w:r>
            <w:r w:rsidR="00A602AD">
              <w:rPr>
                <w:sz w:val="28"/>
                <w:szCs w:val="28"/>
              </w:rPr>
              <w:t xml:space="preserve"> you do)</w:t>
            </w:r>
          </w:p>
          <w:p w:rsidR="00E830B6" w:rsidRPr="000A017F" w:rsidRDefault="00E830B6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5173FC" w:rsidRPr="000A017F" w:rsidRDefault="00E830B6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noProof/>
                <w:sz w:val="28"/>
                <w:szCs w:val="28"/>
                <w:u w:val="single"/>
                <w:lang w:eastAsia="en-GB"/>
              </w:rPr>
              <w:drawing>
                <wp:inline distT="0" distB="0" distL="0" distR="0" wp14:anchorId="155F7A2C">
                  <wp:extent cx="402590" cy="38417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590" cy="384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30B6" w:rsidRPr="000A017F" w:rsidTr="000A017F">
        <w:tc>
          <w:tcPr>
            <w:tcW w:w="8080" w:type="dxa"/>
          </w:tcPr>
          <w:p w:rsidR="005173FC" w:rsidRPr="000A017F" w:rsidRDefault="005173FC">
            <w:pPr>
              <w:rPr>
                <w:sz w:val="28"/>
                <w:szCs w:val="28"/>
              </w:rPr>
            </w:pPr>
            <w:r w:rsidRPr="000A017F">
              <w:rPr>
                <w:sz w:val="28"/>
                <w:szCs w:val="28"/>
              </w:rPr>
              <w:t xml:space="preserve">SHOW THE </w:t>
            </w:r>
            <w:r w:rsidRPr="00A602AD">
              <w:rPr>
                <w:b/>
                <w:sz w:val="28"/>
                <w:szCs w:val="28"/>
              </w:rPr>
              <w:t>SEATING ARRANGEMENTS</w:t>
            </w:r>
            <w:r w:rsidRPr="000A017F">
              <w:rPr>
                <w:sz w:val="28"/>
                <w:szCs w:val="28"/>
              </w:rPr>
              <w:t xml:space="preserve"> (IN YOUR PLAN)</w:t>
            </w:r>
          </w:p>
          <w:p w:rsidR="005173FC" w:rsidRPr="000A017F" w:rsidRDefault="005173FC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5173FC" w:rsidRPr="000A017F" w:rsidRDefault="00E830B6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noProof/>
                <w:sz w:val="28"/>
                <w:szCs w:val="28"/>
                <w:u w:val="single"/>
                <w:lang w:eastAsia="en-GB"/>
              </w:rPr>
              <w:drawing>
                <wp:inline distT="0" distB="0" distL="0" distR="0" wp14:anchorId="236DC313">
                  <wp:extent cx="335280" cy="408305"/>
                  <wp:effectExtent l="0" t="0" r="762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80" cy="4083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30B6" w:rsidRPr="000A017F" w:rsidTr="000A017F">
        <w:tc>
          <w:tcPr>
            <w:tcW w:w="8080" w:type="dxa"/>
          </w:tcPr>
          <w:p w:rsidR="005173FC" w:rsidRPr="000A017F" w:rsidRDefault="005173FC">
            <w:pPr>
              <w:rPr>
                <w:sz w:val="28"/>
                <w:szCs w:val="28"/>
              </w:rPr>
            </w:pPr>
            <w:r w:rsidRPr="000A017F">
              <w:rPr>
                <w:sz w:val="28"/>
                <w:szCs w:val="28"/>
              </w:rPr>
              <w:t xml:space="preserve">INCLUDE A </w:t>
            </w:r>
            <w:r w:rsidRPr="00A602AD">
              <w:rPr>
                <w:b/>
                <w:sz w:val="28"/>
                <w:szCs w:val="28"/>
              </w:rPr>
              <w:t>CHECKLIST OF SKILLS NEEDED</w:t>
            </w:r>
            <w:r w:rsidRPr="000A017F">
              <w:rPr>
                <w:sz w:val="28"/>
                <w:szCs w:val="28"/>
              </w:rPr>
              <w:t xml:space="preserve"> (IN YOUR PLAN)</w:t>
            </w:r>
          </w:p>
          <w:p w:rsidR="005173FC" w:rsidRPr="000A017F" w:rsidRDefault="005173FC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5173FC" w:rsidRPr="000A017F" w:rsidRDefault="00E830B6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noProof/>
                <w:sz w:val="28"/>
                <w:szCs w:val="28"/>
                <w:u w:val="single"/>
                <w:lang w:eastAsia="en-GB"/>
              </w:rPr>
              <w:drawing>
                <wp:inline distT="0" distB="0" distL="0" distR="0" wp14:anchorId="70B5D7FD">
                  <wp:extent cx="335280" cy="408305"/>
                  <wp:effectExtent l="0" t="0" r="762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80" cy="4083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30B6" w:rsidRPr="000A017F" w:rsidTr="000A017F">
        <w:tc>
          <w:tcPr>
            <w:tcW w:w="8080" w:type="dxa"/>
          </w:tcPr>
          <w:p w:rsidR="005173FC" w:rsidRPr="000A017F" w:rsidRDefault="005173FC">
            <w:pPr>
              <w:rPr>
                <w:sz w:val="28"/>
                <w:szCs w:val="28"/>
              </w:rPr>
            </w:pPr>
            <w:r w:rsidRPr="000A017F">
              <w:rPr>
                <w:sz w:val="28"/>
                <w:szCs w:val="28"/>
              </w:rPr>
              <w:t>INCLUDE YOUR WRITTEN NOTES (THIS IS YOUR PLAN YOU PRODUCE)</w:t>
            </w:r>
          </w:p>
          <w:p w:rsidR="005173FC" w:rsidRPr="000A017F" w:rsidRDefault="005173FC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5173FC" w:rsidRPr="000A017F" w:rsidRDefault="00E830B6">
            <w:pPr>
              <w:rPr>
                <w:b/>
                <w:sz w:val="28"/>
                <w:szCs w:val="28"/>
                <w:u w:val="single"/>
              </w:rPr>
            </w:pPr>
            <w:r w:rsidRPr="00E830B6">
              <w:rPr>
                <w:b/>
                <w:noProof/>
                <w:sz w:val="28"/>
                <w:szCs w:val="28"/>
                <w:u w:val="single"/>
                <w:lang w:eastAsia="en-GB"/>
              </w:rPr>
              <w:drawing>
                <wp:inline distT="0" distB="0" distL="0" distR="0">
                  <wp:extent cx="381000" cy="285382"/>
                  <wp:effectExtent l="0" t="0" r="0" b="635"/>
                  <wp:docPr id="13" name="Picture 13" descr="D:\SYDENHAM SCHOOL JULY 2016 -\MISC\My Pictures\tick lis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D:\SYDENHAM SCHOOL JULY 2016 -\MISC\My Pictures\tick lis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536" cy="2947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30B6" w:rsidRPr="000A017F" w:rsidTr="000A017F">
        <w:tc>
          <w:tcPr>
            <w:tcW w:w="8080" w:type="dxa"/>
          </w:tcPr>
          <w:p w:rsidR="005173FC" w:rsidRPr="000A017F" w:rsidRDefault="005173FC">
            <w:pPr>
              <w:rPr>
                <w:sz w:val="28"/>
                <w:szCs w:val="28"/>
              </w:rPr>
            </w:pPr>
            <w:r w:rsidRPr="000A017F">
              <w:rPr>
                <w:sz w:val="28"/>
                <w:szCs w:val="28"/>
              </w:rPr>
              <w:t xml:space="preserve">INCLUDE A </w:t>
            </w:r>
            <w:r w:rsidRPr="00A602AD">
              <w:rPr>
                <w:b/>
                <w:sz w:val="28"/>
                <w:szCs w:val="28"/>
              </w:rPr>
              <w:t>SMALL PART OF YOUR TRANSCRIPT</w:t>
            </w:r>
            <w:r w:rsidRPr="000A017F">
              <w:rPr>
                <w:sz w:val="28"/>
                <w:szCs w:val="28"/>
              </w:rPr>
              <w:t xml:space="preserve"> FOR THE CONVERSATION</w:t>
            </w:r>
            <w:r w:rsidR="00A602AD">
              <w:rPr>
                <w:sz w:val="28"/>
                <w:szCs w:val="28"/>
              </w:rPr>
              <w:t xml:space="preserve"> (IN YOUR PLAN)</w:t>
            </w:r>
          </w:p>
        </w:tc>
        <w:tc>
          <w:tcPr>
            <w:tcW w:w="2268" w:type="dxa"/>
          </w:tcPr>
          <w:p w:rsidR="005173FC" w:rsidRPr="000A017F" w:rsidRDefault="00E830B6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noProof/>
                <w:sz w:val="28"/>
                <w:szCs w:val="28"/>
                <w:u w:val="single"/>
                <w:lang w:eastAsia="en-GB"/>
              </w:rPr>
              <w:drawing>
                <wp:inline distT="0" distB="0" distL="0" distR="0" wp14:anchorId="6C1694AB">
                  <wp:extent cx="335280" cy="408305"/>
                  <wp:effectExtent l="0" t="0" r="762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80" cy="4083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173FC" w:rsidRPr="000A017F" w:rsidRDefault="005173FC">
      <w:pPr>
        <w:rPr>
          <w:b/>
          <w:sz w:val="28"/>
          <w:szCs w:val="28"/>
          <w:u w:val="single"/>
        </w:rPr>
      </w:pPr>
    </w:p>
    <w:tbl>
      <w:tblPr>
        <w:tblStyle w:val="TableGrid"/>
        <w:tblW w:w="10348" w:type="dxa"/>
        <w:tblInd w:w="-572" w:type="dxa"/>
        <w:tblLook w:val="04A0" w:firstRow="1" w:lastRow="0" w:firstColumn="1" w:lastColumn="0" w:noHBand="0" w:noVBand="1"/>
      </w:tblPr>
      <w:tblGrid>
        <w:gridCol w:w="8080"/>
        <w:gridCol w:w="2268"/>
      </w:tblGrid>
      <w:tr w:rsidR="005173FC" w:rsidRPr="000A017F" w:rsidTr="000A017F">
        <w:tc>
          <w:tcPr>
            <w:tcW w:w="8080" w:type="dxa"/>
          </w:tcPr>
          <w:p w:rsidR="005173FC" w:rsidRDefault="000A017F" w:rsidP="00512320">
            <w:pPr>
              <w:rPr>
                <w:b/>
                <w:sz w:val="28"/>
                <w:szCs w:val="28"/>
                <w:u w:val="single"/>
              </w:rPr>
            </w:pPr>
            <w:r w:rsidRPr="000A017F">
              <w:rPr>
                <w:b/>
                <w:sz w:val="28"/>
                <w:szCs w:val="28"/>
                <w:u w:val="single"/>
              </w:rPr>
              <w:t>GROUP SETTING (3-5)</w:t>
            </w:r>
            <w:r w:rsidR="005173FC" w:rsidRPr="000A017F">
              <w:rPr>
                <w:b/>
                <w:sz w:val="28"/>
                <w:szCs w:val="28"/>
                <w:u w:val="single"/>
              </w:rPr>
              <w:t xml:space="preserve"> ROLE PLAY </w:t>
            </w:r>
            <w:r>
              <w:rPr>
                <w:b/>
                <w:sz w:val="28"/>
                <w:szCs w:val="28"/>
                <w:u w:val="single"/>
              </w:rPr>
              <w:t>–</w:t>
            </w:r>
          </w:p>
          <w:p w:rsidR="005173FC" w:rsidRPr="000A017F" w:rsidRDefault="005173FC" w:rsidP="00512320">
            <w:pPr>
              <w:rPr>
                <w:b/>
                <w:sz w:val="28"/>
                <w:szCs w:val="28"/>
                <w:u w:val="single"/>
              </w:rPr>
            </w:pPr>
            <w:r w:rsidRPr="000A017F">
              <w:rPr>
                <w:b/>
                <w:sz w:val="28"/>
                <w:szCs w:val="28"/>
                <w:u w:val="single"/>
              </w:rPr>
              <w:t>What I need to do:</w:t>
            </w:r>
          </w:p>
          <w:p w:rsidR="005173FC" w:rsidRPr="000A017F" w:rsidRDefault="005173FC" w:rsidP="00512320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268" w:type="dxa"/>
          </w:tcPr>
          <w:p w:rsidR="005173FC" w:rsidRPr="000A017F" w:rsidRDefault="005173FC" w:rsidP="00512320">
            <w:pPr>
              <w:rPr>
                <w:b/>
                <w:sz w:val="28"/>
                <w:szCs w:val="28"/>
                <w:u w:val="single"/>
              </w:rPr>
            </w:pPr>
            <w:r w:rsidRPr="000A017F">
              <w:rPr>
                <w:b/>
                <w:sz w:val="28"/>
                <w:szCs w:val="28"/>
                <w:u w:val="single"/>
              </w:rPr>
              <w:t>Have I done this?  (T</w:t>
            </w:r>
            <w:r w:rsidR="000234E7">
              <w:rPr>
                <w:b/>
                <w:sz w:val="28"/>
                <w:szCs w:val="28"/>
                <w:u w:val="single"/>
              </w:rPr>
              <w:t>ICK</w:t>
            </w:r>
            <w:r w:rsidRPr="000A017F">
              <w:rPr>
                <w:b/>
                <w:sz w:val="28"/>
                <w:szCs w:val="28"/>
                <w:u w:val="single"/>
              </w:rPr>
              <w:t xml:space="preserve"> when completed)</w:t>
            </w:r>
          </w:p>
          <w:p w:rsidR="005173FC" w:rsidRPr="000A017F" w:rsidRDefault="005173FC" w:rsidP="00512320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5173FC" w:rsidRPr="000A017F" w:rsidTr="000A017F">
        <w:tc>
          <w:tcPr>
            <w:tcW w:w="8080" w:type="dxa"/>
          </w:tcPr>
          <w:p w:rsidR="005173FC" w:rsidRPr="000A017F" w:rsidRDefault="005173FC" w:rsidP="00512320">
            <w:pPr>
              <w:rPr>
                <w:b/>
                <w:sz w:val="28"/>
                <w:szCs w:val="28"/>
                <w:u w:val="single"/>
              </w:rPr>
            </w:pPr>
            <w:r w:rsidRPr="00A602AD">
              <w:rPr>
                <w:b/>
                <w:sz w:val="28"/>
                <w:szCs w:val="28"/>
              </w:rPr>
              <w:t>PRODUCE A PLAN</w:t>
            </w:r>
            <w:r w:rsidRPr="000A017F">
              <w:rPr>
                <w:sz w:val="28"/>
                <w:szCs w:val="28"/>
              </w:rPr>
              <w:t xml:space="preserve">: YOU ARE THE </w:t>
            </w:r>
            <w:r w:rsidRPr="000A017F">
              <w:rPr>
                <w:b/>
                <w:sz w:val="28"/>
                <w:szCs w:val="28"/>
                <w:u w:val="single"/>
              </w:rPr>
              <w:t>CARE WORKER</w:t>
            </w:r>
          </w:p>
          <w:p w:rsidR="005173FC" w:rsidRPr="000A017F" w:rsidRDefault="005173FC" w:rsidP="00512320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268" w:type="dxa"/>
          </w:tcPr>
          <w:p w:rsidR="005173FC" w:rsidRPr="000A017F" w:rsidRDefault="00E830B6" w:rsidP="00512320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noProof/>
                <w:sz w:val="28"/>
                <w:szCs w:val="28"/>
                <w:u w:val="single"/>
                <w:lang w:eastAsia="en-GB"/>
              </w:rPr>
              <w:drawing>
                <wp:inline distT="0" distB="0" distL="0" distR="0" wp14:anchorId="6A602CF4">
                  <wp:extent cx="335280" cy="408305"/>
                  <wp:effectExtent l="0" t="0" r="762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80" cy="4083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73FC" w:rsidRPr="000A017F" w:rsidTr="000A017F">
        <w:tc>
          <w:tcPr>
            <w:tcW w:w="8080" w:type="dxa"/>
          </w:tcPr>
          <w:p w:rsidR="005173FC" w:rsidRPr="000A017F" w:rsidRDefault="005173FC" w:rsidP="00512320">
            <w:pPr>
              <w:rPr>
                <w:sz w:val="28"/>
                <w:szCs w:val="28"/>
              </w:rPr>
            </w:pPr>
            <w:r w:rsidRPr="000A017F">
              <w:rPr>
                <w:sz w:val="28"/>
                <w:szCs w:val="28"/>
              </w:rPr>
              <w:t>CONSIDER THE FACTORS THAT INFLUENCE COMMUNICATION AND DEMONSTRATE THIS</w:t>
            </w:r>
            <w:r w:rsidR="00A602AD">
              <w:rPr>
                <w:sz w:val="28"/>
                <w:szCs w:val="28"/>
              </w:rPr>
              <w:t xml:space="preserve"> (this will be shown during the </w:t>
            </w:r>
            <w:r w:rsidR="00A602AD" w:rsidRPr="00A602AD">
              <w:rPr>
                <w:b/>
                <w:sz w:val="28"/>
                <w:szCs w:val="28"/>
              </w:rPr>
              <w:t>role play</w:t>
            </w:r>
            <w:r w:rsidR="00A602AD">
              <w:rPr>
                <w:sz w:val="28"/>
                <w:szCs w:val="28"/>
              </w:rPr>
              <w:t xml:space="preserve"> you do)</w:t>
            </w:r>
          </w:p>
          <w:p w:rsidR="005173FC" w:rsidRPr="000A017F" w:rsidRDefault="005173FC" w:rsidP="00512320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5173FC" w:rsidRPr="000A017F" w:rsidRDefault="00E830B6" w:rsidP="00512320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noProof/>
                <w:sz w:val="28"/>
                <w:szCs w:val="28"/>
                <w:u w:val="single"/>
                <w:lang w:eastAsia="en-GB"/>
              </w:rPr>
              <w:drawing>
                <wp:inline distT="0" distB="0" distL="0" distR="0" wp14:anchorId="0E726FA3">
                  <wp:extent cx="402590" cy="38417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590" cy="384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73FC" w:rsidRPr="000A017F" w:rsidTr="000A017F">
        <w:tc>
          <w:tcPr>
            <w:tcW w:w="8080" w:type="dxa"/>
          </w:tcPr>
          <w:p w:rsidR="00A602AD" w:rsidRPr="000A017F" w:rsidRDefault="005173FC" w:rsidP="00A602AD">
            <w:pPr>
              <w:rPr>
                <w:sz w:val="28"/>
                <w:szCs w:val="28"/>
              </w:rPr>
            </w:pPr>
            <w:r w:rsidRPr="000A017F">
              <w:rPr>
                <w:sz w:val="28"/>
                <w:szCs w:val="28"/>
              </w:rPr>
              <w:t>CONSIDER HOW TO OVERCOME THE BARRIERS AND DEMONSTRATE THIS</w:t>
            </w:r>
            <w:r w:rsidR="00A602AD">
              <w:rPr>
                <w:sz w:val="28"/>
                <w:szCs w:val="28"/>
              </w:rPr>
              <w:t xml:space="preserve"> (this will be shown during the </w:t>
            </w:r>
            <w:r w:rsidR="00A602AD" w:rsidRPr="00A602AD">
              <w:rPr>
                <w:b/>
                <w:sz w:val="28"/>
                <w:szCs w:val="28"/>
              </w:rPr>
              <w:t>role play</w:t>
            </w:r>
            <w:r w:rsidR="00A602AD">
              <w:rPr>
                <w:sz w:val="28"/>
                <w:szCs w:val="28"/>
              </w:rPr>
              <w:t xml:space="preserve"> you do)</w:t>
            </w:r>
          </w:p>
          <w:p w:rsidR="005173FC" w:rsidRPr="000A017F" w:rsidRDefault="005173FC" w:rsidP="00512320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5173FC" w:rsidRPr="000A017F" w:rsidRDefault="00E830B6" w:rsidP="00512320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noProof/>
                <w:sz w:val="28"/>
                <w:szCs w:val="28"/>
                <w:u w:val="single"/>
                <w:lang w:eastAsia="en-GB"/>
              </w:rPr>
              <w:drawing>
                <wp:inline distT="0" distB="0" distL="0" distR="0" wp14:anchorId="5EEF665B">
                  <wp:extent cx="402590" cy="38417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590" cy="384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73FC" w:rsidRPr="000A017F" w:rsidTr="000A017F">
        <w:tc>
          <w:tcPr>
            <w:tcW w:w="8080" w:type="dxa"/>
          </w:tcPr>
          <w:p w:rsidR="005173FC" w:rsidRPr="000A017F" w:rsidRDefault="005173FC" w:rsidP="00512320">
            <w:pPr>
              <w:rPr>
                <w:sz w:val="28"/>
                <w:szCs w:val="28"/>
              </w:rPr>
            </w:pPr>
            <w:r w:rsidRPr="000A017F">
              <w:rPr>
                <w:sz w:val="28"/>
                <w:szCs w:val="28"/>
              </w:rPr>
              <w:t xml:space="preserve">SHOW THE </w:t>
            </w:r>
            <w:r w:rsidRPr="00A602AD">
              <w:rPr>
                <w:b/>
                <w:sz w:val="28"/>
                <w:szCs w:val="28"/>
              </w:rPr>
              <w:t>SEATING ARRANGEMENTS</w:t>
            </w:r>
            <w:r w:rsidRPr="000A017F">
              <w:rPr>
                <w:sz w:val="28"/>
                <w:szCs w:val="28"/>
              </w:rPr>
              <w:t xml:space="preserve"> (IN YOUR PLAN)</w:t>
            </w:r>
          </w:p>
          <w:p w:rsidR="005173FC" w:rsidRPr="000A017F" w:rsidRDefault="005173FC" w:rsidP="00512320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5173FC" w:rsidRPr="000A017F" w:rsidRDefault="00E830B6" w:rsidP="00512320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noProof/>
                <w:sz w:val="28"/>
                <w:szCs w:val="28"/>
                <w:u w:val="single"/>
                <w:lang w:eastAsia="en-GB"/>
              </w:rPr>
              <w:drawing>
                <wp:inline distT="0" distB="0" distL="0" distR="0" wp14:anchorId="654F712A">
                  <wp:extent cx="335280" cy="408305"/>
                  <wp:effectExtent l="0" t="0" r="762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80" cy="4083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73FC" w:rsidRPr="000A017F" w:rsidTr="000A017F">
        <w:tc>
          <w:tcPr>
            <w:tcW w:w="8080" w:type="dxa"/>
          </w:tcPr>
          <w:p w:rsidR="005173FC" w:rsidRPr="000A017F" w:rsidRDefault="005173FC" w:rsidP="00512320">
            <w:pPr>
              <w:rPr>
                <w:sz w:val="28"/>
                <w:szCs w:val="28"/>
              </w:rPr>
            </w:pPr>
            <w:r w:rsidRPr="000A017F">
              <w:rPr>
                <w:sz w:val="28"/>
                <w:szCs w:val="28"/>
              </w:rPr>
              <w:t xml:space="preserve">INCLUDE A </w:t>
            </w:r>
            <w:r w:rsidRPr="00A602AD">
              <w:rPr>
                <w:b/>
                <w:sz w:val="28"/>
                <w:szCs w:val="28"/>
              </w:rPr>
              <w:t>CHECKLIST OF SKILLS NEEDED</w:t>
            </w:r>
            <w:r w:rsidRPr="000A017F">
              <w:rPr>
                <w:sz w:val="28"/>
                <w:szCs w:val="28"/>
              </w:rPr>
              <w:t xml:space="preserve"> (IN YOUR PLAN)</w:t>
            </w:r>
          </w:p>
          <w:p w:rsidR="005173FC" w:rsidRPr="000A017F" w:rsidRDefault="005173FC" w:rsidP="00512320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5173FC" w:rsidRPr="000A017F" w:rsidRDefault="00E830B6" w:rsidP="00512320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noProof/>
                <w:sz w:val="28"/>
                <w:szCs w:val="28"/>
                <w:u w:val="single"/>
                <w:lang w:eastAsia="en-GB"/>
              </w:rPr>
              <w:drawing>
                <wp:inline distT="0" distB="0" distL="0" distR="0" wp14:anchorId="5F8204DF">
                  <wp:extent cx="335280" cy="408305"/>
                  <wp:effectExtent l="0" t="0" r="762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80" cy="4083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73FC" w:rsidRPr="000A017F" w:rsidTr="000A017F">
        <w:tc>
          <w:tcPr>
            <w:tcW w:w="8080" w:type="dxa"/>
          </w:tcPr>
          <w:p w:rsidR="005173FC" w:rsidRPr="000A017F" w:rsidRDefault="005173FC" w:rsidP="00512320">
            <w:pPr>
              <w:rPr>
                <w:sz w:val="28"/>
                <w:szCs w:val="28"/>
              </w:rPr>
            </w:pPr>
            <w:r w:rsidRPr="000A017F">
              <w:rPr>
                <w:sz w:val="28"/>
                <w:szCs w:val="28"/>
              </w:rPr>
              <w:t>INCLUDE YOUR WRITTEN NOTES (THIS IS YOUR PLAN YOU PRODUCE)</w:t>
            </w:r>
          </w:p>
          <w:p w:rsidR="005173FC" w:rsidRPr="000A017F" w:rsidRDefault="005173FC" w:rsidP="00512320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5173FC" w:rsidRPr="000A017F" w:rsidRDefault="00E830B6" w:rsidP="00512320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noProof/>
                <w:sz w:val="28"/>
                <w:szCs w:val="28"/>
                <w:u w:val="single"/>
                <w:lang w:eastAsia="en-GB"/>
              </w:rPr>
              <w:drawing>
                <wp:inline distT="0" distB="0" distL="0" distR="0" wp14:anchorId="79EB597F">
                  <wp:extent cx="422854" cy="314325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732" cy="3164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73FC" w:rsidRPr="000A017F" w:rsidTr="000A017F">
        <w:tc>
          <w:tcPr>
            <w:tcW w:w="8080" w:type="dxa"/>
          </w:tcPr>
          <w:p w:rsidR="005173FC" w:rsidRPr="000A017F" w:rsidRDefault="005173FC" w:rsidP="00512320">
            <w:pPr>
              <w:rPr>
                <w:sz w:val="28"/>
                <w:szCs w:val="28"/>
              </w:rPr>
            </w:pPr>
            <w:r w:rsidRPr="000A017F">
              <w:rPr>
                <w:sz w:val="28"/>
                <w:szCs w:val="28"/>
              </w:rPr>
              <w:t xml:space="preserve">INCLUDE A </w:t>
            </w:r>
            <w:r w:rsidRPr="00A602AD">
              <w:rPr>
                <w:b/>
                <w:sz w:val="28"/>
                <w:szCs w:val="28"/>
              </w:rPr>
              <w:t>SMALL PART OF YOUR TRANSCRIPT</w:t>
            </w:r>
            <w:r w:rsidRPr="000A017F">
              <w:rPr>
                <w:sz w:val="28"/>
                <w:szCs w:val="28"/>
              </w:rPr>
              <w:t xml:space="preserve"> FOR THE CONVERSATION</w:t>
            </w:r>
            <w:r w:rsidR="00A602AD">
              <w:rPr>
                <w:sz w:val="28"/>
                <w:szCs w:val="28"/>
              </w:rPr>
              <w:t xml:space="preserve"> (IN YOUR PLAN)</w:t>
            </w:r>
            <w:bookmarkStart w:id="0" w:name="_GoBack"/>
            <w:bookmarkEnd w:id="0"/>
          </w:p>
        </w:tc>
        <w:tc>
          <w:tcPr>
            <w:tcW w:w="2268" w:type="dxa"/>
          </w:tcPr>
          <w:p w:rsidR="005173FC" w:rsidRPr="000A017F" w:rsidRDefault="00E830B6" w:rsidP="00512320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noProof/>
                <w:sz w:val="28"/>
                <w:szCs w:val="28"/>
                <w:u w:val="single"/>
                <w:lang w:eastAsia="en-GB"/>
              </w:rPr>
              <w:drawing>
                <wp:inline distT="0" distB="0" distL="0" distR="0" wp14:anchorId="19A6DFDC">
                  <wp:extent cx="335280" cy="408305"/>
                  <wp:effectExtent l="0" t="0" r="762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80" cy="4083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173FC" w:rsidRPr="000A017F" w:rsidRDefault="005173FC">
      <w:pPr>
        <w:rPr>
          <w:b/>
          <w:sz w:val="28"/>
          <w:szCs w:val="28"/>
          <w:u w:val="single"/>
        </w:rPr>
      </w:pPr>
    </w:p>
    <w:sectPr w:rsidR="005173FC" w:rsidRPr="000A017F" w:rsidSect="000A017F">
      <w:pgSz w:w="11906" w:h="16838"/>
      <w:pgMar w:top="680" w:right="1440" w:bottom="68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AD4093"/>
    <w:multiLevelType w:val="hybridMultilevel"/>
    <w:tmpl w:val="F25094D2"/>
    <w:lvl w:ilvl="0" w:tplc="ABD0C17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205AB7"/>
    <w:multiLevelType w:val="hybridMultilevel"/>
    <w:tmpl w:val="E1C847D8"/>
    <w:lvl w:ilvl="0" w:tplc="FA96E7A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  <w:u w:val="singl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3FC"/>
    <w:rsid w:val="000234E7"/>
    <w:rsid w:val="000A017F"/>
    <w:rsid w:val="005173FC"/>
    <w:rsid w:val="00684DE6"/>
    <w:rsid w:val="00A602AD"/>
    <w:rsid w:val="00E8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F11A9"/>
  <w15:chartTrackingRefBased/>
  <w15:docId w15:val="{D17AA4F5-9A77-4789-92CD-1E44892C5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73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173F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234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4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customXml" Target="../customXml/item3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E303A24878EC40BDE89EF0FAE0F3C1" ma:contentTypeVersion="6" ma:contentTypeDescription="Create a new document." ma:contentTypeScope="" ma:versionID="e926d7a18a8e7be6bcc7efb4c9e7a213">
  <xsd:schema xmlns:xsd="http://www.w3.org/2001/XMLSchema" xmlns:xs="http://www.w3.org/2001/XMLSchema" xmlns:p="http://schemas.microsoft.com/office/2006/metadata/properties" xmlns:ns2="02c14ed3-67d2-457b-a49c-d68044acfa92" targetNamespace="http://schemas.microsoft.com/office/2006/metadata/properties" ma:root="true" ma:fieldsID="eba7384ff1acbc617534c57de4bfd291" ns2:_="">
    <xsd:import namespace="02c14ed3-67d2-457b-a49c-d68044acf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4ed3-67d2-457b-a49c-d68044acf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D84E4A7-D4F1-4AF7-AB0E-1116F24FE240}"/>
</file>

<file path=customXml/itemProps2.xml><?xml version="1.0" encoding="utf-8"?>
<ds:datastoreItem xmlns:ds="http://schemas.openxmlformats.org/officeDocument/2006/customXml" ds:itemID="{602C5EDB-B57F-43D7-9FF4-0BCD3BBE5314}"/>
</file>

<file path=customXml/itemProps3.xml><?xml version="1.0" encoding="utf-8"?>
<ds:datastoreItem xmlns:ds="http://schemas.openxmlformats.org/officeDocument/2006/customXml" ds:itemID="{E2CECADB-109A-4B93-8F0C-7CA94DA81B8D}"/>
</file>

<file path=docProps/app.xml><?xml version="1.0" encoding="utf-8"?>
<Properties xmlns="http://schemas.openxmlformats.org/officeDocument/2006/extended-properties" xmlns:vt="http://schemas.openxmlformats.org/officeDocument/2006/docPropsVTypes">
  <Template>1FF8A0AB</Template>
  <TotalTime>22</TotalTime>
  <Pages>2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Sydenham School</Company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 Shaw</dc:creator>
  <cp:keywords/>
  <dc:description/>
  <cp:lastModifiedBy>Nichola Shaw</cp:lastModifiedBy>
  <cp:revision>5</cp:revision>
  <cp:lastPrinted>2016-11-24T10:48:00Z</cp:lastPrinted>
  <dcterms:created xsi:type="dcterms:W3CDTF">2016-11-24T10:33:00Z</dcterms:created>
  <dcterms:modified xsi:type="dcterms:W3CDTF">2016-12-01T07:50:00Z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0x01010099E303A24878EC40BDE89EF0FAE0F3C1</vt:lpwstr>
  </property>
</Properties>
</file>