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72B" w:rsidRPr="001E25E2" w:rsidRDefault="003A372B" w:rsidP="001E25E2">
      <w:pPr>
        <w:pStyle w:val="Title"/>
        <w:jc w:val="center"/>
        <w:rPr>
          <w:sz w:val="48"/>
          <w:u w:val="single"/>
        </w:rPr>
      </w:pPr>
      <w:r w:rsidRPr="001E25E2">
        <w:rPr>
          <w:sz w:val="48"/>
          <w:u w:val="single"/>
        </w:rPr>
        <w:t>GCSE (9-1) Edexcel Pearson Business Studies</w:t>
      </w:r>
    </w:p>
    <w:p w:rsidR="003A372B" w:rsidRPr="001E25E2" w:rsidRDefault="003A372B" w:rsidP="001E25E2">
      <w:pPr>
        <w:pStyle w:val="Title"/>
        <w:jc w:val="center"/>
        <w:rPr>
          <w:sz w:val="48"/>
          <w:u w:val="single"/>
        </w:rPr>
      </w:pPr>
      <w:r w:rsidRPr="001E25E2">
        <w:rPr>
          <w:sz w:val="48"/>
          <w:u w:val="single"/>
        </w:rPr>
        <w:t>Personal Learning Checklist – Theme 1</w:t>
      </w:r>
      <w:r w:rsidR="00D02B62">
        <w:rPr>
          <w:sz w:val="48"/>
          <w:u w:val="single"/>
        </w:rPr>
        <w:t xml:space="preserve"> – Year 9</w:t>
      </w:r>
      <w:bookmarkStart w:id="0" w:name="_GoBack"/>
      <w:bookmarkEnd w:id="0"/>
    </w:p>
    <w:p w:rsidR="003A372B" w:rsidRDefault="003A372B"/>
    <w:p w:rsidR="003A372B" w:rsidRDefault="003A372B">
      <w:pPr>
        <w:rPr>
          <w:b/>
          <w:i/>
        </w:rPr>
      </w:pPr>
      <w:r w:rsidRPr="001E25E2">
        <w:rPr>
          <w:b/>
          <w:i/>
        </w:rPr>
        <w:t xml:space="preserve">Topic 1.1 </w:t>
      </w:r>
      <w:r w:rsidR="001E25E2" w:rsidRPr="001E25E2">
        <w:rPr>
          <w:b/>
          <w:i/>
        </w:rPr>
        <w:t>Enterprise and Entrepreneurship</w:t>
      </w: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804"/>
        <w:gridCol w:w="851"/>
        <w:gridCol w:w="850"/>
        <w:gridCol w:w="851"/>
      </w:tblGrid>
      <w:tr w:rsidR="00124426" w:rsidTr="00124426">
        <w:trPr>
          <w:trHeight w:val="417"/>
        </w:trPr>
        <w:tc>
          <w:tcPr>
            <w:tcW w:w="6804" w:type="dxa"/>
          </w:tcPr>
          <w:p w:rsidR="00124426" w:rsidRPr="00631065" w:rsidRDefault="00124426" w:rsidP="00631065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Content 1.1.1</w:t>
            </w:r>
            <w:r>
              <w:rPr>
                <w:b/>
                <w:u w:val="single"/>
              </w:rPr>
              <w:t xml:space="preserve"> – The Dynamic Nature of Business</w:t>
            </w:r>
          </w:p>
        </w:tc>
        <w:tc>
          <w:tcPr>
            <w:tcW w:w="851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r>
              <w:t>Why new ideas come about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1"/>
              </w:numPr>
            </w:pPr>
            <w:r>
              <w:t>Changes in technology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RPr="007437E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1"/>
              </w:numPr>
            </w:pPr>
            <w:r>
              <w:t>Changes in what consumers want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1"/>
              </w:numPr>
            </w:pPr>
            <w:r>
              <w:t xml:space="preserve">Products and services becoming obsolete 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r>
              <w:t>How new business ideas come about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2"/>
              </w:numPr>
            </w:pPr>
            <w:r>
              <w:t>Original ideas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2"/>
              </w:numPr>
            </w:pPr>
            <w:r>
              <w:t>Adapting existing products/services/ideas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Pr="00631065" w:rsidRDefault="00124426" w:rsidP="00631065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Content 1.1.2 – Risk and Reward</w:t>
            </w:r>
          </w:p>
        </w:tc>
        <w:tc>
          <w:tcPr>
            <w:tcW w:w="851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r>
              <w:t>The impact of risk on business activity: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2"/>
              </w:numPr>
            </w:pPr>
            <w:r>
              <w:t>Risk: business failure, financial loss, lack of security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2"/>
              </w:numPr>
            </w:pPr>
            <w:r>
              <w:t>Reward: business success, profit, independence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Pr="00631065" w:rsidRDefault="00124426" w:rsidP="00631065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Content 1.1.3 – The Role of Business Enterprise</w:t>
            </w:r>
          </w:p>
        </w:tc>
        <w:tc>
          <w:tcPr>
            <w:tcW w:w="851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24426" w:rsidRDefault="00124426" w:rsidP="0063106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r>
              <w:t>The role of business enterprise and the purpose of business activity: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3"/>
              </w:numPr>
            </w:pPr>
            <w:r>
              <w:t>To produce goods and services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3"/>
              </w:numPr>
            </w:pPr>
            <w:r>
              <w:t>To meet customer needs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3"/>
              </w:numPr>
            </w:pPr>
            <w:r>
              <w:t>To add value: convenience, branding, quality, design, unique selling point (USP)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r>
              <w:t>The role of entrepreneurship: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  <w:tr w:rsidR="00124426" w:rsidTr="00124426">
        <w:trPr>
          <w:trHeight w:val="417"/>
        </w:trPr>
        <w:tc>
          <w:tcPr>
            <w:tcW w:w="6804" w:type="dxa"/>
          </w:tcPr>
          <w:p w:rsidR="00124426" w:rsidRDefault="00124426" w:rsidP="0063106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proofErr w:type="gramStart"/>
            <w:r w:rsidRPr="00846255">
              <w:t>an</w:t>
            </w:r>
            <w:proofErr w:type="gramEnd"/>
            <w:r w:rsidRPr="00846255">
              <w:t xml:space="preserve"> entrepreneur: organises resources, makes business decisions, takes risks.</w:t>
            </w:r>
          </w:p>
        </w:tc>
        <w:tc>
          <w:tcPr>
            <w:tcW w:w="851" w:type="dxa"/>
          </w:tcPr>
          <w:p w:rsidR="00124426" w:rsidRDefault="00124426" w:rsidP="00631065"/>
        </w:tc>
        <w:tc>
          <w:tcPr>
            <w:tcW w:w="850" w:type="dxa"/>
          </w:tcPr>
          <w:p w:rsidR="00124426" w:rsidRDefault="00124426" w:rsidP="00631065"/>
        </w:tc>
        <w:tc>
          <w:tcPr>
            <w:tcW w:w="851" w:type="dxa"/>
          </w:tcPr>
          <w:p w:rsidR="00124426" w:rsidRDefault="00124426" w:rsidP="00631065"/>
        </w:tc>
      </w:tr>
    </w:tbl>
    <w:p w:rsidR="003A372B" w:rsidRDefault="003A372B"/>
    <w:p w:rsidR="00631065" w:rsidRDefault="00631065"/>
    <w:p w:rsidR="00631065" w:rsidRDefault="00631065"/>
    <w:p w:rsidR="00631065" w:rsidRDefault="00631065"/>
    <w:p w:rsidR="00631065" w:rsidRDefault="00631065"/>
    <w:p w:rsidR="00631065" w:rsidRDefault="00631065"/>
    <w:p w:rsidR="00846255" w:rsidRDefault="00846255"/>
    <w:p w:rsidR="00846255" w:rsidRDefault="00846255"/>
    <w:p w:rsidR="00846255" w:rsidRDefault="00846255"/>
    <w:p w:rsidR="001E25E2" w:rsidRDefault="001E25E2"/>
    <w:p w:rsidR="00C26526" w:rsidRDefault="00C26526"/>
    <w:p w:rsidR="00631065" w:rsidRPr="001E25E2" w:rsidRDefault="00631065" w:rsidP="00631065">
      <w:pPr>
        <w:rPr>
          <w:b/>
          <w:i/>
        </w:rPr>
      </w:pPr>
      <w:r w:rsidRPr="001E25E2">
        <w:rPr>
          <w:b/>
          <w:i/>
        </w:rPr>
        <w:t>Topic 1.</w:t>
      </w:r>
      <w:r w:rsidR="009E0F9E" w:rsidRPr="001E25E2">
        <w:rPr>
          <w:b/>
          <w:i/>
        </w:rPr>
        <w:t>2</w:t>
      </w:r>
      <w:r w:rsidRPr="001E25E2">
        <w:rPr>
          <w:b/>
          <w:i/>
        </w:rPr>
        <w:t xml:space="preserve"> </w:t>
      </w:r>
      <w:r w:rsidR="00846255" w:rsidRPr="001E25E2">
        <w:rPr>
          <w:b/>
          <w:i/>
        </w:rPr>
        <w:t>Spotting a Business Opportunity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631065" w:rsidTr="00846255">
        <w:trPr>
          <w:trHeight w:val="417"/>
        </w:trPr>
        <w:tc>
          <w:tcPr>
            <w:tcW w:w="1129" w:type="dxa"/>
          </w:tcPr>
          <w:p w:rsidR="00631065" w:rsidRPr="00631065" w:rsidRDefault="00631065" w:rsidP="008526CB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631065" w:rsidRPr="00631065" w:rsidRDefault="00846255" w:rsidP="008526C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Content 1.2.1 </w:t>
            </w:r>
            <w:r w:rsidR="00B132E0">
              <w:rPr>
                <w:b/>
                <w:u w:val="single"/>
              </w:rPr>
              <w:t xml:space="preserve">- </w:t>
            </w:r>
            <w:r>
              <w:rPr>
                <w:b/>
                <w:u w:val="single"/>
              </w:rPr>
              <w:t>Customer needs</w:t>
            </w:r>
          </w:p>
        </w:tc>
        <w:tc>
          <w:tcPr>
            <w:tcW w:w="851" w:type="dxa"/>
            <w:vAlign w:val="center"/>
          </w:tcPr>
          <w:p w:rsidR="00631065" w:rsidRDefault="00631065" w:rsidP="008526C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631065" w:rsidRDefault="00631065" w:rsidP="008526C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631065" w:rsidRDefault="00631065" w:rsidP="008526C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631065" w:rsidTr="00846255">
        <w:trPr>
          <w:trHeight w:val="417"/>
        </w:trPr>
        <w:tc>
          <w:tcPr>
            <w:tcW w:w="1129" w:type="dxa"/>
          </w:tcPr>
          <w:p w:rsidR="00631065" w:rsidRDefault="00631065" w:rsidP="008526CB"/>
        </w:tc>
        <w:tc>
          <w:tcPr>
            <w:tcW w:w="6804" w:type="dxa"/>
          </w:tcPr>
          <w:p w:rsidR="00631065" w:rsidRDefault="00846255" w:rsidP="008526CB">
            <w:r>
              <w:t>Identifying and understanding customer needs:</w:t>
            </w:r>
          </w:p>
        </w:tc>
        <w:tc>
          <w:tcPr>
            <w:tcW w:w="851" w:type="dxa"/>
          </w:tcPr>
          <w:p w:rsidR="00631065" w:rsidRDefault="00631065" w:rsidP="008526CB"/>
        </w:tc>
        <w:tc>
          <w:tcPr>
            <w:tcW w:w="850" w:type="dxa"/>
          </w:tcPr>
          <w:p w:rsidR="00631065" w:rsidRDefault="00631065" w:rsidP="008526CB"/>
        </w:tc>
        <w:tc>
          <w:tcPr>
            <w:tcW w:w="851" w:type="dxa"/>
          </w:tcPr>
          <w:p w:rsidR="00631065" w:rsidRDefault="00631065" w:rsidP="008526CB"/>
        </w:tc>
      </w:tr>
      <w:tr w:rsidR="00631065" w:rsidTr="00846255">
        <w:trPr>
          <w:trHeight w:val="417"/>
        </w:trPr>
        <w:tc>
          <w:tcPr>
            <w:tcW w:w="1129" w:type="dxa"/>
          </w:tcPr>
          <w:p w:rsidR="00631065" w:rsidRDefault="001E25E2" w:rsidP="008526CB">
            <w:r>
              <w:t>12</w:t>
            </w:r>
          </w:p>
        </w:tc>
        <w:tc>
          <w:tcPr>
            <w:tcW w:w="6804" w:type="dxa"/>
          </w:tcPr>
          <w:p w:rsidR="00631065" w:rsidRPr="00846255" w:rsidRDefault="00846255" w:rsidP="001E25E2">
            <w:pPr>
              <w:pStyle w:val="ListParagraph"/>
              <w:numPr>
                <w:ilvl w:val="0"/>
                <w:numId w:val="6"/>
              </w:numPr>
            </w:pPr>
            <w:r w:rsidRPr="00846255">
              <w:t>what customer needs are: price, quality, choice, convenience</w:t>
            </w:r>
          </w:p>
        </w:tc>
        <w:tc>
          <w:tcPr>
            <w:tcW w:w="851" w:type="dxa"/>
          </w:tcPr>
          <w:p w:rsidR="00631065" w:rsidRDefault="00631065" w:rsidP="008526CB"/>
        </w:tc>
        <w:tc>
          <w:tcPr>
            <w:tcW w:w="850" w:type="dxa"/>
          </w:tcPr>
          <w:p w:rsidR="00631065" w:rsidRDefault="00631065" w:rsidP="008526CB"/>
        </w:tc>
        <w:tc>
          <w:tcPr>
            <w:tcW w:w="851" w:type="dxa"/>
          </w:tcPr>
          <w:p w:rsidR="00631065" w:rsidRDefault="00631065" w:rsidP="008526CB"/>
        </w:tc>
      </w:tr>
      <w:tr w:rsidR="00631065" w:rsidTr="00846255">
        <w:trPr>
          <w:trHeight w:val="417"/>
        </w:trPr>
        <w:tc>
          <w:tcPr>
            <w:tcW w:w="1129" w:type="dxa"/>
          </w:tcPr>
          <w:p w:rsidR="00631065" w:rsidRDefault="001E25E2" w:rsidP="008526CB">
            <w:r>
              <w:t>13</w:t>
            </w:r>
          </w:p>
        </w:tc>
        <w:tc>
          <w:tcPr>
            <w:tcW w:w="6804" w:type="dxa"/>
          </w:tcPr>
          <w:p w:rsidR="00631065" w:rsidRDefault="00846255" w:rsidP="001E25E2">
            <w:pPr>
              <w:pStyle w:val="ListParagraph"/>
              <w:numPr>
                <w:ilvl w:val="0"/>
                <w:numId w:val="6"/>
              </w:numPr>
            </w:pPr>
            <w:r w:rsidRPr="00846255">
              <w:t>the importance of identifying and understanding</w:t>
            </w:r>
            <w:r w:rsidR="001E25E2">
              <w:t xml:space="preserve"> </w:t>
            </w:r>
            <w:r w:rsidRPr="00846255">
              <w:t>customers: generating sales, business survival.</w:t>
            </w:r>
          </w:p>
        </w:tc>
        <w:tc>
          <w:tcPr>
            <w:tcW w:w="851" w:type="dxa"/>
          </w:tcPr>
          <w:p w:rsidR="00631065" w:rsidRDefault="00631065" w:rsidP="008526CB"/>
        </w:tc>
        <w:tc>
          <w:tcPr>
            <w:tcW w:w="850" w:type="dxa"/>
          </w:tcPr>
          <w:p w:rsidR="00631065" w:rsidRDefault="00631065" w:rsidP="008526CB"/>
        </w:tc>
        <w:tc>
          <w:tcPr>
            <w:tcW w:w="851" w:type="dxa"/>
          </w:tcPr>
          <w:p w:rsidR="00631065" w:rsidRDefault="00631065" w:rsidP="008526CB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Pr="00846255" w:rsidRDefault="00846255" w:rsidP="00846255">
            <w:pPr>
              <w:rPr>
                <w:b/>
                <w:u w:val="single"/>
              </w:rPr>
            </w:pPr>
            <w:r w:rsidRPr="00846255">
              <w:rPr>
                <w:b/>
                <w:u w:val="single"/>
              </w:rPr>
              <w:t xml:space="preserve">Content 1.2.2 </w:t>
            </w:r>
            <w:r w:rsidR="00B132E0">
              <w:rPr>
                <w:b/>
                <w:u w:val="single"/>
              </w:rPr>
              <w:t xml:space="preserve">- </w:t>
            </w:r>
            <w:r w:rsidRPr="00846255">
              <w:rPr>
                <w:b/>
                <w:u w:val="single"/>
              </w:rPr>
              <w:t>Market Research</w:t>
            </w: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Default="00846255" w:rsidP="00846255">
            <w:r>
              <w:t>The purpose of market research: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14</w:t>
            </w:r>
          </w:p>
        </w:tc>
        <w:tc>
          <w:tcPr>
            <w:tcW w:w="6804" w:type="dxa"/>
          </w:tcPr>
          <w:p w:rsidR="00846255" w:rsidRP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>to identify and understand customer needs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15</w:t>
            </w:r>
          </w:p>
        </w:tc>
        <w:tc>
          <w:tcPr>
            <w:tcW w:w="6804" w:type="dxa"/>
          </w:tcPr>
          <w:p w:rsid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>to identify gaps in the market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16</w:t>
            </w:r>
          </w:p>
        </w:tc>
        <w:tc>
          <w:tcPr>
            <w:tcW w:w="6804" w:type="dxa"/>
          </w:tcPr>
          <w:p w:rsid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>to reduce risk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17</w:t>
            </w:r>
          </w:p>
        </w:tc>
        <w:tc>
          <w:tcPr>
            <w:tcW w:w="6804" w:type="dxa"/>
          </w:tcPr>
          <w:p w:rsidR="00846255" w:rsidRP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>to inform business decisions.</w:t>
            </w: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</w:p>
        </w:tc>
        <w:tc>
          <w:tcPr>
            <w:tcW w:w="850" w:type="dxa"/>
            <w:vAlign w:val="center"/>
          </w:tcPr>
          <w:p w:rsidR="00846255" w:rsidRDefault="00846255" w:rsidP="00846255">
            <w:pPr>
              <w:jc w:val="center"/>
            </w:pP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</w:p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Default="00846255" w:rsidP="00846255">
            <w:r>
              <w:t>Methods of market research: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18</w:t>
            </w:r>
          </w:p>
        </w:tc>
        <w:tc>
          <w:tcPr>
            <w:tcW w:w="6804" w:type="dxa"/>
          </w:tcPr>
          <w:p w:rsid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 xml:space="preserve">primary research: survey, questionnaire, focus </w:t>
            </w:r>
            <w:r>
              <w:t>g</w:t>
            </w:r>
            <w:r w:rsidRPr="00846255">
              <w:t>roup,</w:t>
            </w:r>
            <w:r>
              <w:t xml:space="preserve"> </w:t>
            </w:r>
            <w:r w:rsidRPr="00846255">
              <w:t>observation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19</w:t>
            </w:r>
          </w:p>
        </w:tc>
        <w:tc>
          <w:tcPr>
            <w:tcW w:w="6804" w:type="dxa"/>
          </w:tcPr>
          <w:p w:rsid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>secondary research: internet, market reports, government</w:t>
            </w:r>
            <w:r>
              <w:t xml:space="preserve"> </w:t>
            </w:r>
            <w:r w:rsidRPr="00846255">
              <w:t>reports.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Pr="00846255" w:rsidRDefault="00846255" w:rsidP="00846255">
            <w:r w:rsidRPr="00846255">
              <w:t>The use of data in market research:</w:t>
            </w: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</w:p>
        </w:tc>
        <w:tc>
          <w:tcPr>
            <w:tcW w:w="850" w:type="dxa"/>
            <w:vAlign w:val="center"/>
          </w:tcPr>
          <w:p w:rsidR="00846255" w:rsidRDefault="00846255" w:rsidP="00846255">
            <w:pPr>
              <w:jc w:val="center"/>
            </w:pP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</w:p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20</w:t>
            </w:r>
          </w:p>
        </w:tc>
        <w:tc>
          <w:tcPr>
            <w:tcW w:w="6804" w:type="dxa"/>
          </w:tcPr>
          <w:p w:rsid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>qualitative and quantitative data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21</w:t>
            </w:r>
          </w:p>
        </w:tc>
        <w:tc>
          <w:tcPr>
            <w:tcW w:w="6804" w:type="dxa"/>
          </w:tcPr>
          <w:p w:rsid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>the role of social media in collecting market</w:t>
            </w:r>
            <w:r>
              <w:t xml:space="preserve"> </w:t>
            </w:r>
            <w:r w:rsidRPr="00846255">
              <w:t>research data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22</w:t>
            </w:r>
          </w:p>
        </w:tc>
        <w:tc>
          <w:tcPr>
            <w:tcW w:w="6804" w:type="dxa"/>
          </w:tcPr>
          <w:p w:rsidR="00846255" w:rsidRDefault="00846255" w:rsidP="00846255">
            <w:pPr>
              <w:pStyle w:val="ListParagraph"/>
              <w:numPr>
                <w:ilvl w:val="0"/>
                <w:numId w:val="6"/>
              </w:numPr>
            </w:pPr>
            <w:r w:rsidRPr="00846255">
              <w:t>the importance of the reliability of market research data.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Pr="00846255" w:rsidRDefault="00846255" w:rsidP="00846255">
            <w:pPr>
              <w:rPr>
                <w:b/>
                <w:u w:val="single"/>
              </w:rPr>
            </w:pPr>
            <w:r w:rsidRPr="00846255">
              <w:rPr>
                <w:b/>
                <w:u w:val="single"/>
              </w:rPr>
              <w:t xml:space="preserve">Content 1.2.3 </w:t>
            </w:r>
            <w:r w:rsidR="00B132E0">
              <w:rPr>
                <w:b/>
                <w:u w:val="single"/>
              </w:rPr>
              <w:t xml:space="preserve">- </w:t>
            </w:r>
            <w:r w:rsidRPr="00846255">
              <w:rPr>
                <w:b/>
                <w:u w:val="single"/>
              </w:rPr>
              <w:t>Market Segmentation</w:t>
            </w: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Default="00846255" w:rsidP="00846255">
            <w:r>
              <w:t>How businesses use market segmentation to target customers: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23</w:t>
            </w:r>
          </w:p>
        </w:tc>
        <w:tc>
          <w:tcPr>
            <w:tcW w:w="6804" w:type="dxa"/>
          </w:tcPr>
          <w:p w:rsidR="00846255" w:rsidRDefault="00846255" w:rsidP="001E25E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</w:pPr>
            <w:r w:rsidRPr="00846255">
              <w:t>identifying market segments: location, demographics,</w:t>
            </w:r>
            <w:r w:rsidR="001E25E2">
              <w:t xml:space="preserve"> </w:t>
            </w:r>
            <w:r w:rsidRPr="00846255">
              <w:t>lifestyle, income, age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Pr="00846255" w:rsidRDefault="00846255" w:rsidP="001E25E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</w:pPr>
            <w:r w:rsidRPr="00846255">
              <w:t>market mapping to identify a gap in the market and the</w:t>
            </w:r>
            <w:r w:rsidR="001E25E2">
              <w:t xml:space="preserve"> c</w:t>
            </w:r>
            <w:r w:rsidRPr="00846255">
              <w:t>ompetition.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Pr="00846255" w:rsidRDefault="00846255" w:rsidP="00846255">
            <w:pPr>
              <w:autoSpaceDE w:val="0"/>
              <w:autoSpaceDN w:val="0"/>
              <w:adjustRightInd w:val="0"/>
            </w:pPr>
            <w:r>
              <w:rPr>
                <w:b/>
                <w:u w:val="single"/>
              </w:rPr>
              <w:t xml:space="preserve">Content 1.2.4 </w:t>
            </w:r>
            <w:r w:rsidR="00B132E0">
              <w:rPr>
                <w:b/>
                <w:u w:val="single"/>
              </w:rPr>
              <w:t xml:space="preserve">- </w:t>
            </w:r>
            <w:r>
              <w:rPr>
                <w:b/>
                <w:u w:val="single"/>
              </w:rPr>
              <w:t>The Competitive Environment</w:t>
            </w: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846255" w:rsidRDefault="00846255" w:rsidP="00846255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846255" w:rsidP="00846255"/>
        </w:tc>
        <w:tc>
          <w:tcPr>
            <w:tcW w:w="6804" w:type="dxa"/>
          </w:tcPr>
          <w:p w:rsidR="00846255" w:rsidRPr="00846255" w:rsidRDefault="00846255" w:rsidP="00846255">
            <w:pPr>
              <w:autoSpaceDE w:val="0"/>
              <w:autoSpaceDN w:val="0"/>
              <w:adjustRightInd w:val="0"/>
            </w:pPr>
            <w:r w:rsidRPr="00846255">
              <w:t>Understandi</w:t>
            </w:r>
            <w:r>
              <w:t>ng the competitive environment: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2</w:t>
            </w:r>
            <w:r w:rsidR="009A58B3">
              <w:t>4</w:t>
            </w:r>
          </w:p>
        </w:tc>
        <w:tc>
          <w:tcPr>
            <w:tcW w:w="6804" w:type="dxa"/>
          </w:tcPr>
          <w:p w:rsidR="00846255" w:rsidRPr="001E25E2" w:rsidRDefault="00846255" w:rsidP="0084625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1E25E2">
              <w:t>strengths and weaknesses of competitors based on: price, quality, location, product range and customer service</w:t>
            </w:r>
          </w:p>
          <w:p w:rsidR="00846255" w:rsidRPr="001E25E2" w:rsidRDefault="00846255" w:rsidP="00846255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  <w:tr w:rsidR="00846255" w:rsidTr="00846255">
        <w:trPr>
          <w:trHeight w:val="417"/>
        </w:trPr>
        <w:tc>
          <w:tcPr>
            <w:tcW w:w="1129" w:type="dxa"/>
          </w:tcPr>
          <w:p w:rsidR="00846255" w:rsidRDefault="001E25E2" w:rsidP="00846255">
            <w:r>
              <w:t>2</w:t>
            </w:r>
            <w:r w:rsidR="009A58B3">
              <w:t>5</w:t>
            </w:r>
          </w:p>
        </w:tc>
        <w:tc>
          <w:tcPr>
            <w:tcW w:w="6804" w:type="dxa"/>
          </w:tcPr>
          <w:p w:rsidR="00846255" w:rsidRPr="001E25E2" w:rsidRDefault="00846255" w:rsidP="001E25E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1E25E2">
              <w:t>the impact of competition on business decision making</w:t>
            </w:r>
          </w:p>
        </w:tc>
        <w:tc>
          <w:tcPr>
            <w:tcW w:w="851" w:type="dxa"/>
          </w:tcPr>
          <w:p w:rsidR="00846255" w:rsidRDefault="00846255" w:rsidP="00846255"/>
        </w:tc>
        <w:tc>
          <w:tcPr>
            <w:tcW w:w="850" w:type="dxa"/>
          </w:tcPr>
          <w:p w:rsidR="00846255" w:rsidRDefault="00846255" w:rsidP="00846255"/>
        </w:tc>
        <w:tc>
          <w:tcPr>
            <w:tcW w:w="851" w:type="dxa"/>
          </w:tcPr>
          <w:p w:rsidR="00846255" w:rsidRDefault="00846255" w:rsidP="00846255"/>
        </w:tc>
      </w:tr>
    </w:tbl>
    <w:p w:rsidR="00631065" w:rsidRDefault="00631065"/>
    <w:p w:rsidR="001E25E2" w:rsidRDefault="001E25E2"/>
    <w:p w:rsidR="001E25E2" w:rsidRDefault="001E25E2"/>
    <w:p w:rsidR="001E25E2" w:rsidRDefault="001E25E2"/>
    <w:p w:rsidR="00C26526" w:rsidRDefault="00C26526"/>
    <w:p w:rsidR="001E25E2" w:rsidRDefault="001E25E2"/>
    <w:p w:rsidR="001E25E2" w:rsidRDefault="001E25E2"/>
    <w:p w:rsidR="001E25E2" w:rsidRPr="001E25E2" w:rsidRDefault="001E25E2">
      <w:pPr>
        <w:rPr>
          <w:b/>
          <w:i/>
        </w:rPr>
      </w:pPr>
      <w:r w:rsidRPr="001E25E2">
        <w:rPr>
          <w:b/>
          <w:i/>
        </w:rPr>
        <w:t>Topic 1.3 Putting a Business Idea into Practice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1E25E2" w:rsidTr="008526CB">
        <w:trPr>
          <w:trHeight w:val="417"/>
        </w:trPr>
        <w:tc>
          <w:tcPr>
            <w:tcW w:w="1129" w:type="dxa"/>
          </w:tcPr>
          <w:p w:rsidR="001E25E2" w:rsidRPr="00631065" w:rsidRDefault="001E25E2" w:rsidP="008526CB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1E25E2" w:rsidRPr="00631065" w:rsidRDefault="001E25E2" w:rsidP="008526C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Content 1.3.1 </w:t>
            </w:r>
            <w:r w:rsidR="00B132E0">
              <w:rPr>
                <w:b/>
                <w:u w:val="single"/>
              </w:rPr>
              <w:t xml:space="preserve">- </w:t>
            </w:r>
            <w:r>
              <w:rPr>
                <w:b/>
                <w:u w:val="single"/>
              </w:rPr>
              <w:t>Business Aims and Objectives</w:t>
            </w:r>
          </w:p>
        </w:tc>
        <w:tc>
          <w:tcPr>
            <w:tcW w:w="851" w:type="dxa"/>
            <w:vAlign w:val="center"/>
          </w:tcPr>
          <w:p w:rsidR="001E25E2" w:rsidRDefault="001E25E2" w:rsidP="008526C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E25E2" w:rsidRDefault="001E25E2" w:rsidP="008526C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E25E2" w:rsidRDefault="001E25E2" w:rsidP="008526C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E25E2" w:rsidTr="008526CB">
        <w:trPr>
          <w:trHeight w:val="417"/>
        </w:trPr>
        <w:tc>
          <w:tcPr>
            <w:tcW w:w="1129" w:type="dxa"/>
          </w:tcPr>
          <w:p w:rsidR="001E25E2" w:rsidRDefault="009A58B3" w:rsidP="008526CB">
            <w:r>
              <w:t>26</w:t>
            </w:r>
          </w:p>
        </w:tc>
        <w:tc>
          <w:tcPr>
            <w:tcW w:w="6804" w:type="dxa"/>
          </w:tcPr>
          <w:p w:rsidR="001E25E2" w:rsidRDefault="001E25E2" w:rsidP="008526CB">
            <w:r>
              <w:t>What business aims and objectives are.</w:t>
            </w:r>
          </w:p>
        </w:tc>
        <w:tc>
          <w:tcPr>
            <w:tcW w:w="851" w:type="dxa"/>
          </w:tcPr>
          <w:p w:rsidR="001E25E2" w:rsidRDefault="001E25E2" w:rsidP="008526CB"/>
        </w:tc>
        <w:tc>
          <w:tcPr>
            <w:tcW w:w="850" w:type="dxa"/>
          </w:tcPr>
          <w:p w:rsidR="001E25E2" w:rsidRDefault="001E25E2" w:rsidP="008526CB"/>
        </w:tc>
        <w:tc>
          <w:tcPr>
            <w:tcW w:w="851" w:type="dxa"/>
          </w:tcPr>
          <w:p w:rsidR="001E25E2" w:rsidRDefault="001E25E2" w:rsidP="008526CB"/>
        </w:tc>
      </w:tr>
      <w:tr w:rsidR="001E25E2" w:rsidTr="008526CB">
        <w:trPr>
          <w:trHeight w:val="417"/>
        </w:trPr>
        <w:tc>
          <w:tcPr>
            <w:tcW w:w="1129" w:type="dxa"/>
          </w:tcPr>
          <w:p w:rsidR="001E25E2" w:rsidRDefault="001E25E2" w:rsidP="008526CB"/>
        </w:tc>
        <w:tc>
          <w:tcPr>
            <w:tcW w:w="6804" w:type="dxa"/>
          </w:tcPr>
          <w:p w:rsidR="001E25E2" w:rsidRDefault="001E25E2" w:rsidP="008526CB">
            <w:r>
              <w:t>Business aims and objectives when starting up:</w:t>
            </w:r>
          </w:p>
        </w:tc>
        <w:tc>
          <w:tcPr>
            <w:tcW w:w="851" w:type="dxa"/>
          </w:tcPr>
          <w:p w:rsidR="001E25E2" w:rsidRDefault="001E25E2" w:rsidP="008526CB"/>
        </w:tc>
        <w:tc>
          <w:tcPr>
            <w:tcW w:w="850" w:type="dxa"/>
          </w:tcPr>
          <w:p w:rsidR="001E25E2" w:rsidRDefault="001E25E2" w:rsidP="008526CB"/>
        </w:tc>
        <w:tc>
          <w:tcPr>
            <w:tcW w:w="851" w:type="dxa"/>
          </w:tcPr>
          <w:p w:rsidR="001E25E2" w:rsidRDefault="001E25E2" w:rsidP="008526CB"/>
        </w:tc>
      </w:tr>
      <w:tr w:rsidR="001E25E2" w:rsidTr="008526CB">
        <w:trPr>
          <w:trHeight w:val="417"/>
        </w:trPr>
        <w:tc>
          <w:tcPr>
            <w:tcW w:w="1129" w:type="dxa"/>
          </w:tcPr>
          <w:p w:rsidR="001E25E2" w:rsidRDefault="009A58B3" w:rsidP="008526CB">
            <w:r>
              <w:t>27</w:t>
            </w:r>
          </w:p>
        </w:tc>
        <w:tc>
          <w:tcPr>
            <w:tcW w:w="6804" w:type="dxa"/>
          </w:tcPr>
          <w:p w:rsidR="001E25E2" w:rsidRDefault="001E25E2" w:rsidP="001E25E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1E25E2">
              <w:t>financial aims and objectives: survival, profit, sales, market share, financial security</w:t>
            </w:r>
          </w:p>
        </w:tc>
        <w:tc>
          <w:tcPr>
            <w:tcW w:w="851" w:type="dxa"/>
          </w:tcPr>
          <w:p w:rsidR="001E25E2" w:rsidRDefault="001E25E2" w:rsidP="008526CB"/>
        </w:tc>
        <w:tc>
          <w:tcPr>
            <w:tcW w:w="850" w:type="dxa"/>
          </w:tcPr>
          <w:p w:rsidR="001E25E2" w:rsidRDefault="001E25E2" w:rsidP="008526CB"/>
        </w:tc>
        <w:tc>
          <w:tcPr>
            <w:tcW w:w="851" w:type="dxa"/>
          </w:tcPr>
          <w:p w:rsidR="001E25E2" w:rsidRDefault="001E25E2" w:rsidP="008526CB"/>
        </w:tc>
      </w:tr>
      <w:tr w:rsidR="001E25E2" w:rsidTr="008526CB">
        <w:trPr>
          <w:trHeight w:val="417"/>
        </w:trPr>
        <w:tc>
          <w:tcPr>
            <w:tcW w:w="1129" w:type="dxa"/>
          </w:tcPr>
          <w:p w:rsidR="001E25E2" w:rsidRDefault="009A58B3" w:rsidP="008526CB">
            <w:r>
              <w:t>28</w:t>
            </w:r>
          </w:p>
        </w:tc>
        <w:tc>
          <w:tcPr>
            <w:tcW w:w="6804" w:type="dxa"/>
          </w:tcPr>
          <w:p w:rsidR="001E25E2" w:rsidRPr="001E25E2" w:rsidRDefault="001E25E2" w:rsidP="001E25E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1E25E2">
              <w:t>non-financial aims and objectives: social objectives, personal satisfaction, challenge, independence and control.</w:t>
            </w:r>
          </w:p>
        </w:tc>
        <w:tc>
          <w:tcPr>
            <w:tcW w:w="851" w:type="dxa"/>
          </w:tcPr>
          <w:p w:rsidR="001E25E2" w:rsidRDefault="001E25E2" w:rsidP="008526CB"/>
        </w:tc>
        <w:tc>
          <w:tcPr>
            <w:tcW w:w="850" w:type="dxa"/>
          </w:tcPr>
          <w:p w:rsidR="001E25E2" w:rsidRDefault="001E25E2" w:rsidP="008526CB"/>
        </w:tc>
        <w:tc>
          <w:tcPr>
            <w:tcW w:w="851" w:type="dxa"/>
          </w:tcPr>
          <w:p w:rsidR="001E25E2" w:rsidRDefault="001E25E2" w:rsidP="008526CB"/>
        </w:tc>
      </w:tr>
      <w:tr w:rsidR="001E25E2" w:rsidTr="008526CB">
        <w:trPr>
          <w:trHeight w:val="417"/>
        </w:trPr>
        <w:tc>
          <w:tcPr>
            <w:tcW w:w="1129" w:type="dxa"/>
          </w:tcPr>
          <w:p w:rsidR="001E25E2" w:rsidRDefault="009A58B3" w:rsidP="008526CB">
            <w:r>
              <w:t>29</w:t>
            </w:r>
          </w:p>
        </w:tc>
        <w:tc>
          <w:tcPr>
            <w:tcW w:w="6804" w:type="dxa"/>
          </w:tcPr>
          <w:p w:rsidR="001E25E2" w:rsidRDefault="001E25E2" w:rsidP="008526CB">
            <w:r w:rsidRPr="001E25E2">
              <w:t>Why aims and objectives differ between businesses.</w:t>
            </w:r>
          </w:p>
        </w:tc>
        <w:tc>
          <w:tcPr>
            <w:tcW w:w="851" w:type="dxa"/>
          </w:tcPr>
          <w:p w:rsidR="001E25E2" w:rsidRDefault="001E25E2" w:rsidP="008526CB"/>
        </w:tc>
        <w:tc>
          <w:tcPr>
            <w:tcW w:w="850" w:type="dxa"/>
          </w:tcPr>
          <w:p w:rsidR="001E25E2" w:rsidRDefault="001E25E2" w:rsidP="008526CB"/>
        </w:tc>
        <w:tc>
          <w:tcPr>
            <w:tcW w:w="851" w:type="dxa"/>
          </w:tcPr>
          <w:p w:rsidR="001E25E2" w:rsidRDefault="001E25E2" w:rsidP="008526CB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1E25E2" w:rsidRDefault="00AB6746" w:rsidP="00AB6746">
            <w:pPr>
              <w:rPr>
                <w:b/>
                <w:u w:val="single"/>
              </w:rPr>
            </w:pPr>
            <w:r w:rsidRPr="001E25E2">
              <w:rPr>
                <w:b/>
                <w:u w:val="single"/>
              </w:rPr>
              <w:t xml:space="preserve">Content 1.3.2 </w:t>
            </w:r>
            <w:r w:rsidR="00B132E0">
              <w:rPr>
                <w:b/>
                <w:u w:val="single"/>
              </w:rPr>
              <w:t xml:space="preserve">- </w:t>
            </w:r>
            <w:r w:rsidRPr="001E25E2">
              <w:rPr>
                <w:b/>
                <w:u w:val="single"/>
              </w:rPr>
              <w:t>Business Revenues, Costs and Profits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The concept and calculation of: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30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 xml:space="preserve">Revenue 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31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Fixed and variable costs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32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Total costs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33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Profit and loss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34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Interest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35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Break-even level of output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36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Margin of Safety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Interpretation of break-even diagrams: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37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The impact of changes in revenue and costs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38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Break-even level of output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39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Margin of safety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40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Profit and loss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1E25E2" w:rsidRDefault="00AB6746" w:rsidP="00AB6746">
            <w:pPr>
              <w:rPr>
                <w:b/>
                <w:u w:val="single"/>
              </w:rPr>
            </w:pPr>
            <w:r w:rsidRPr="001E25E2">
              <w:rPr>
                <w:b/>
                <w:u w:val="single"/>
              </w:rPr>
              <w:t xml:space="preserve">Content 1.3.3 </w:t>
            </w:r>
            <w:r w:rsidR="00B132E0">
              <w:rPr>
                <w:b/>
                <w:u w:val="single"/>
              </w:rPr>
              <w:t xml:space="preserve">- </w:t>
            </w:r>
            <w:r w:rsidRPr="001E25E2">
              <w:rPr>
                <w:b/>
                <w:u w:val="single"/>
              </w:rPr>
              <w:t>Cash and Cash Flow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The importance of cash to a business: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41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To pay suppliers, overheads and employees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42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To prevent business failure (insolvency)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43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The difference between cash and profit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Calculation and interpretation of cash-flow forecasts: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44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Cash inflows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45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Cash outflow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46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Net cash flow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47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Opening and closing balances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C26526" w:rsidRDefault="00AB6746" w:rsidP="00AB6746">
            <w:pPr>
              <w:rPr>
                <w:b/>
                <w:u w:val="single"/>
              </w:rPr>
            </w:pPr>
            <w:r w:rsidRPr="00C26526">
              <w:rPr>
                <w:b/>
                <w:u w:val="single"/>
              </w:rPr>
              <w:t xml:space="preserve">Content 1.3.4 </w:t>
            </w:r>
            <w:r w:rsidR="00B132E0">
              <w:rPr>
                <w:b/>
                <w:u w:val="single"/>
              </w:rPr>
              <w:t xml:space="preserve">- </w:t>
            </w:r>
            <w:r w:rsidRPr="00C26526">
              <w:rPr>
                <w:b/>
                <w:u w:val="single"/>
              </w:rPr>
              <w:t>Sources of Business Finance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Sources of finance for a start-up or established small business: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48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Short-term sources: overdraft and trade credit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8526CB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49</w:t>
            </w:r>
          </w:p>
        </w:tc>
        <w:tc>
          <w:tcPr>
            <w:tcW w:w="6804" w:type="dxa"/>
          </w:tcPr>
          <w:p w:rsidR="00AB6746" w:rsidRPr="00C26526" w:rsidRDefault="00AB6746" w:rsidP="00AB6746">
            <w:pPr>
              <w:autoSpaceDE w:val="0"/>
              <w:autoSpaceDN w:val="0"/>
              <w:adjustRightInd w:val="0"/>
            </w:pPr>
            <w:r>
              <w:t xml:space="preserve">Long-term sources: </w:t>
            </w:r>
            <w:r w:rsidRPr="00C26526">
              <w:t>personal savings, venture capital,</w:t>
            </w:r>
          </w:p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 w:rsidRPr="00C26526">
              <w:t>share capital, loans, retained profit and crowd funding.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</w:tbl>
    <w:p w:rsidR="001E25E2" w:rsidRDefault="001E25E2" w:rsidP="008526CB"/>
    <w:sectPr w:rsidR="001E25E2" w:rsidSect="008462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7EB"/>
    <w:multiLevelType w:val="hybridMultilevel"/>
    <w:tmpl w:val="3C82C3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711AB"/>
    <w:multiLevelType w:val="hybridMultilevel"/>
    <w:tmpl w:val="04E2B0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55C0"/>
    <w:multiLevelType w:val="hybridMultilevel"/>
    <w:tmpl w:val="F4C005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8366E"/>
    <w:multiLevelType w:val="hybridMultilevel"/>
    <w:tmpl w:val="AC34CE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86453"/>
    <w:multiLevelType w:val="hybridMultilevel"/>
    <w:tmpl w:val="6F1C103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57089"/>
    <w:multiLevelType w:val="hybridMultilevel"/>
    <w:tmpl w:val="0F8E3D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4155A"/>
    <w:multiLevelType w:val="hybridMultilevel"/>
    <w:tmpl w:val="0CCA19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B26581"/>
    <w:multiLevelType w:val="hybridMultilevel"/>
    <w:tmpl w:val="BC62A9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75624"/>
    <w:multiLevelType w:val="hybridMultilevel"/>
    <w:tmpl w:val="FA56465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37AC5"/>
    <w:multiLevelType w:val="hybridMultilevel"/>
    <w:tmpl w:val="2BE66D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D1C83"/>
    <w:multiLevelType w:val="hybridMultilevel"/>
    <w:tmpl w:val="87D0C38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9830E7"/>
    <w:multiLevelType w:val="hybridMultilevel"/>
    <w:tmpl w:val="987EAC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CF5231"/>
    <w:multiLevelType w:val="hybridMultilevel"/>
    <w:tmpl w:val="F5CE7B1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2"/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 w:numId="9">
    <w:abstractNumId w:val="10"/>
  </w:num>
  <w:num w:numId="10">
    <w:abstractNumId w:val="7"/>
  </w:num>
  <w:num w:numId="11">
    <w:abstractNumId w:val="11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72B"/>
    <w:rsid w:val="00124426"/>
    <w:rsid w:val="001E25E2"/>
    <w:rsid w:val="003841CC"/>
    <w:rsid w:val="003A372B"/>
    <w:rsid w:val="004D3140"/>
    <w:rsid w:val="005601D1"/>
    <w:rsid w:val="00631065"/>
    <w:rsid w:val="006B0B51"/>
    <w:rsid w:val="007437E6"/>
    <w:rsid w:val="008346B2"/>
    <w:rsid w:val="00846255"/>
    <w:rsid w:val="008526CB"/>
    <w:rsid w:val="009A58B3"/>
    <w:rsid w:val="009E0F9E"/>
    <w:rsid w:val="00AB6746"/>
    <w:rsid w:val="00AB75B3"/>
    <w:rsid w:val="00B132E0"/>
    <w:rsid w:val="00B37971"/>
    <w:rsid w:val="00C26526"/>
    <w:rsid w:val="00CA017C"/>
    <w:rsid w:val="00CB1210"/>
    <w:rsid w:val="00D02B62"/>
    <w:rsid w:val="00EC6135"/>
    <w:rsid w:val="00F2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9514F"/>
  <w15:chartTrackingRefBased/>
  <w15:docId w15:val="{4865A48F-6826-421F-B014-851BCB97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3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372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E25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412403-02C3-4918-A7FB-C2DA7024A93B}"/>
</file>

<file path=customXml/itemProps2.xml><?xml version="1.0" encoding="utf-8"?>
<ds:datastoreItem xmlns:ds="http://schemas.openxmlformats.org/officeDocument/2006/customXml" ds:itemID="{A7CDA5E6-86BF-4F22-8D4D-FFD2CC8F24A4}"/>
</file>

<file path=customXml/itemProps3.xml><?xml version="1.0" encoding="utf-8"?>
<ds:datastoreItem xmlns:ds="http://schemas.openxmlformats.org/officeDocument/2006/customXml" ds:itemID="{43B9CE40-BE00-44A1-B5F0-3B754CC2D867}"/>
</file>

<file path=docProps/app.xml><?xml version="1.0" encoding="utf-8"?>
<Properties xmlns="http://schemas.openxmlformats.org/officeDocument/2006/extended-properties" xmlns:vt="http://schemas.openxmlformats.org/officeDocument/2006/docPropsVTypes">
  <Template>D976B6A0</Template>
  <TotalTime>0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Pantling</dc:creator>
  <cp:keywords/>
  <dc:description/>
  <cp:lastModifiedBy>Laura Pattie</cp:lastModifiedBy>
  <cp:revision>2</cp:revision>
  <cp:lastPrinted>2019-09-04T07:34:00Z</cp:lastPrinted>
  <dcterms:created xsi:type="dcterms:W3CDTF">2019-11-21T17:16:00Z</dcterms:created>
  <dcterms:modified xsi:type="dcterms:W3CDTF">2019-11-21T17:16:00Z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