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AD" w:rsidRDefault="00B91EAD" w:rsidP="000F1B47">
      <w:pPr>
        <w:tabs>
          <w:tab w:val="left" w:pos="3707"/>
        </w:tabs>
        <w:ind w:left="-180" w:right="-360"/>
      </w:pPr>
      <w:bookmarkStart w:id="0" w:name="_GoBack"/>
      <w:bookmarkEnd w:id="0"/>
    </w:p>
    <w:p w:rsidR="00467EB2" w:rsidRPr="00617010" w:rsidRDefault="00467EB2" w:rsidP="00467EB2">
      <w:pPr>
        <w:spacing w:line="276" w:lineRule="auto"/>
        <w:jc w:val="center"/>
        <w:rPr>
          <w:rFonts w:ascii="Times New Roman" w:hAnsi="Times New Roman" w:cs="Times New Roman"/>
          <w:b/>
          <w:noProof/>
          <w:sz w:val="24"/>
          <w:lang w:val="es-ES"/>
        </w:rPr>
      </w:pPr>
      <w:r>
        <w:rPr>
          <w:rFonts w:ascii="Times New Roman" w:hAnsi="Times New Roman" w:cs="Times New Roman"/>
          <w:b/>
          <w:noProof/>
          <w:sz w:val="24"/>
          <w:lang w:val="es-ES"/>
        </w:rPr>
        <w:t xml:space="preserve">Reunión del </w:t>
      </w:r>
      <w:r w:rsidRPr="00617010">
        <w:rPr>
          <w:rFonts w:ascii="Times New Roman" w:hAnsi="Times New Roman" w:cs="Times New Roman"/>
          <w:b/>
          <w:noProof/>
          <w:sz w:val="24"/>
          <w:lang w:val="es-ES"/>
        </w:rPr>
        <w:t xml:space="preserve">Comité Consultivo de Estudiantes del Idioma Inglés del Distrito Escolar </w:t>
      </w:r>
    </w:p>
    <w:p w:rsidR="00467EB2" w:rsidRPr="00617010" w:rsidRDefault="00467EB2" w:rsidP="00467EB2">
      <w:pPr>
        <w:spacing w:line="276" w:lineRule="auto"/>
        <w:jc w:val="center"/>
        <w:rPr>
          <w:rFonts w:ascii="Times New Roman" w:hAnsi="Times New Roman" w:cs="Times New Roman"/>
          <w:b/>
          <w:noProof/>
          <w:sz w:val="24"/>
          <w:lang w:val="es-ES"/>
        </w:rPr>
      </w:pPr>
      <w:r w:rsidRPr="00617010">
        <w:rPr>
          <w:rFonts w:ascii="Times New Roman" w:hAnsi="Times New Roman" w:cs="Times New Roman"/>
          <w:b/>
          <w:noProof/>
          <w:sz w:val="24"/>
          <w:lang w:val="es-ES"/>
        </w:rPr>
        <w:t>(DELAC, por su siglas inglés)</w:t>
      </w:r>
    </w:p>
    <w:p w:rsidR="00467EB2" w:rsidRPr="00617010" w:rsidRDefault="00467EB2" w:rsidP="00467EB2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 de noviembre de 2017</w:t>
      </w:r>
      <w:r w:rsidRPr="006170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7EB2" w:rsidRPr="00617010" w:rsidRDefault="00467EB2" w:rsidP="00467EB2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7010">
        <w:rPr>
          <w:rFonts w:ascii="Times New Roman" w:eastAsia="Times New Roman" w:hAnsi="Times New Roman" w:cs="Times New Roman"/>
          <w:sz w:val="24"/>
          <w:szCs w:val="24"/>
        </w:rPr>
        <w:t xml:space="preserve">5:00 – 6:30 p.m. </w:t>
      </w:r>
    </w:p>
    <w:p w:rsidR="00467EB2" w:rsidRPr="00617010" w:rsidRDefault="00467EB2" w:rsidP="00467EB2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7010">
        <w:rPr>
          <w:rFonts w:ascii="Times New Roman" w:eastAsia="Times New Roman" w:hAnsi="Times New Roman" w:cs="Times New Roman"/>
          <w:sz w:val="24"/>
          <w:szCs w:val="24"/>
        </w:rPr>
        <w:t>Sala de Reunión de la Mesa Directiva del Distrito Escolar de Alum Rock</w:t>
      </w:r>
    </w:p>
    <w:p w:rsidR="00467EB2" w:rsidRPr="00617010" w:rsidRDefault="00467EB2" w:rsidP="00467EB2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67EB2" w:rsidRPr="00617010" w:rsidRDefault="00467EB2" w:rsidP="00467EB2">
      <w:pPr>
        <w:spacing w:after="100" w:afterAutospacing="1"/>
        <w:ind w:left="216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7010">
        <w:rPr>
          <w:rFonts w:ascii="Times New Roman" w:eastAsia="Times New Roman" w:hAnsi="Times New Roman" w:cs="Times New Roman"/>
          <w:b/>
          <w:sz w:val="28"/>
          <w:szCs w:val="28"/>
        </w:rPr>
        <w:t>Minutas de la reunión del DELAC</w:t>
      </w:r>
    </w:p>
    <w:p w:rsidR="00467EB2" w:rsidRDefault="00467EB2" w:rsidP="00467EB2">
      <w:pPr>
        <w:pStyle w:val="NoSpacing"/>
      </w:pPr>
      <w:r>
        <w:t xml:space="preserve">Sandra Garcia se </w:t>
      </w:r>
      <w:r w:rsidR="0011746C">
        <w:t>presentó</w:t>
      </w:r>
      <w:r>
        <w:t xml:space="preserve"> y nos </w:t>
      </w:r>
      <w:r w:rsidR="0011746C">
        <w:t>presentó</w:t>
      </w:r>
      <w:r>
        <w:t xml:space="preserve"> al Sr. Ivan Montes.</w:t>
      </w:r>
    </w:p>
    <w:p w:rsidR="00467EB2" w:rsidRDefault="00467EB2" w:rsidP="00467EB2">
      <w:pPr>
        <w:pStyle w:val="NoSpacing"/>
      </w:pPr>
      <w:r>
        <w:t>Martha Ramirez, la Presidenta nos dijo que no hay nadie como Vicepresidente y que debemos elegir a alguien para que tome ese puesto.</w:t>
      </w:r>
    </w:p>
    <w:p w:rsidR="00467EB2" w:rsidRDefault="00467EB2" w:rsidP="00467EB2">
      <w:pPr>
        <w:pStyle w:val="NoSpacing"/>
      </w:pPr>
      <w:r>
        <w:t>Hubo una moción para las candidatas a Vice Presidenta.</w:t>
      </w:r>
    </w:p>
    <w:p w:rsidR="00467EB2" w:rsidRDefault="00467EB2" w:rsidP="00467EB2">
      <w:pPr>
        <w:pStyle w:val="NoSpacing"/>
        <w:numPr>
          <w:ilvl w:val="0"/>
          <w:numId w:val="1"/>
        </w:numPr>
      </w:pPr>
      <w:r>
        <w:t>Lorena Chavez de Adelante.</w:t>
      </w:r>
    </w:p>
    <w:p w:rsidR="00467EB2" w:rsidRDefault="00467EB2" w:rsidP="00467EB2">
      <w:pPr>
        <w:pStyle w:val="NoSpacing"/>
        <w:numPr>
          <w:ilvl w:val="0"/>
          <w:numId w:val="1"/>
        </w:numPr>
      </w:pPr>
      <w:r>
        <w:t>Divier Hernandez de George.</w:t>
      </w:r>
    </w:p>
    <w:p w:rsidR="00467EB2" w:rsidRDefault="00467EB2" w:rsidP="00467EB2">
      <w:pPr>
        <w:pStyle w:val="NoSpacing"/>
      </w:pPr>
      <w:r>
        <w:t>La votación fue todos a favor.</w:t>
      </w:r>
    </w:p>
    <w:p w:rsidR="00467EB2" w:rsidRDefault="00467EB2" w:rsidP="00467EB2">
      <w:pPr>
        <w:pStyle w:val="NoSpacing"/>
      </w:pPr>
    </w:p>
    <w:p w:rsidR="00467EB2" w:rsidRDefault="0011746C" w:rsidP="00467EB2">
      <w:pPr>
        <w:pStyle w:val="NoSpacing"/>
      </w:pPr>
      <w:r>
        <w:t>Después</w:t>
      </w:r>
      <w:r w:rsidR="00467EB2">
        <w:t xml:space="preserve"> se hizo la moción para aprobar las minutas</w:t>
      </w:r>
    </w:p>
    <w:p w:rsidR="00467EB2" w:rsidRDefault="00467EB2" w:rsidP="00467EB2">
      <w:pPr>
        <w:pStyle w:val="NoSpacing"/>
        <w:numPr>
          <w:ilvl w:val="0"/>
          <w:numId w:val="2"/>
        </w:numPr>
      </w:pPr>
      <w:r>
        <w:t>Martha Gonzalez, de Painter.</w:t>
      </w:r>
    </w:p>
    <w:p w:rsidR="00467EB2" w:rsidRDefault="00467EB2" w:rsidP="00467EB2">
      <w:pPr>
        <w:pStyle w:val="NoSpacing"/>
        <w:numPr>
          <w:ilvl w:val="0"/>
          <w:numId w:val="2"/>
        </w:numPr>
      </w:pPr>
      <w:r>
        <w:t>Rocio Ramos, de Mathson.</w:t>
      </w:r>
    </w:p>
    <w:p w:rsidR="00467EB2" w:rsidRDefault="00467EB2" w:rsidP="00467EB2">
      <w:pPr>
        <w:pStyle w:val="NoSpacing"/>
      </w:pPr>
    </w:p>
    <w:p w:rsidR="00467EB2" w:rsidRDefault="00467EB2" w:rsidP="00467EB2">
      <w:pPr>
        <w:pStyle w:val="NoSpacing"/>
      </w:pPr>
      <w:r>
        <w:t xml:space="preserve">El Sr. Ivan Montes nos </w:t>
      </w:r>
      <w:r w:rsidR="0011746C">
        <w:t>habló</w:t>
      </w:r>
      <w:r>
        <w:t xml:space="preserve"> de los exámenes que se les dan a los niños en Escritura, Lectura, Hablar, Escuchar, y </w:t>
      </w:r>
      <w:r w:rsidR="0011746C">
        <w:t>Matemáticas</w:t>
      </w:r>
      <w:r>
        <w:t xml:space="preserve">.  </w:t>
      </w:r>
      <w:r w:rsidR="0011746C">
        <w:t>Él</w:t>
      </w:r>
      <w:r>
        <w:t xml:space="preserve"> dijo que esperaba preguntas de parte de nosotros ya que cada </w:t>
      </w:r>
      <w:r w:rsidR="0011746C">
        <w:t>año</w:t>
      </w:r>
      <w:r>
        <w:t xml:space="preserve"> se les hace esas pruebas a los niños.  Se llama CAASPP.  Apoyando a todos los niños que estén aprendiendo </w:t>
      </w:r>
      <w:r w:rsidR="0011746C">
        <w:t>inglés</w:t>
      </w:r>
      <w:r>
        <w:t xml:space="preserve"> sobre todo en la secundaria.  Nos </w:t>
      </w:r>
      <w:r w:rsidR="0011746C">
        <w:t>mostró</w:t>
      </w:r>
      <w:r>
        <w:t xml:space="preserve"> las calificaciones por medio de unas </w:t>
      </w:r>
      <w:r w:rsidR="0011746C">
        <w:t>gráficas</w:t>
      </w:r>
      <w:r>
        <w:t>.</w:t>
      </w:r>
    </w:p>
    <w:p w:rsidR="00467EB2" w:rsidRDefault="00467EB2" w:rsidP="00467EB2">
      <w:pPr>
        <w:pStyle w:val="NoSpacing"/>
      </w:pPr>
      <w:r>
        <w:t>Lenguaje y Literatura en Ingles (n-5.011)</w:t>
      </w:r>
    </w:p>
    <w:p w:rsidR="00467EB2" w:rsidRDefault="0011746C" w:rsidP="00467EB2">
      <w:pPr>
        <w:pStyle w:val="NoSpacing"/>
      </w:pPr>
      <w:r>
        <w:t>Matemáticas</w:t>
      </w:r>
      <w:r w:rsidR="00467EB2">
        <w:t xml:space="preserve">             </w:t>
      </w:r>
      <w:r w:rsidR="00467EB2">
        <w:tab/>
      </w:r>
      <w:r w:rsidR="00467EB2">
        <w:tab/>
        <w:t xml:space="preserve">   (n-5.085)</w:t>
      </w:r>
    </w:p>
    <w:p w:rsidR="00467EB2" w:rsidRDefault="00467EB2" w:rsidP="00467EB2">
      <w:pPr>
        <w:pStyle w:val="NoSpacing"/>
      </w:pPr>
    </w:p>
    <w:p w:rsidR="00467EB2" w:rsidRDefault="0011746C" w:rsidP="00467EB2">
      <w:pPr>
        <w:pStyle w:val="NoSpacing"/>
      </w:pPr>
      <w:r>
        <w:t>Coment</w:t>
      </w:r>
      <w:r>
        <w:rPr>
          <w:rFonts w:cs="Arial"/>
        </w:rPr>
        <w:t>ó</w:t>
      </w:r>
      <w:r w:rsidR="00467EB2">
        <w:t xml:space="preserve"> que los grados 3º y 4º tienen una baja en los puntajes, mientras que 2º grado </w:t>
      </w:r>
      <w:r>
        <w:t>está</w:t>
      </w:r>
      <w:r w:rsidR="00467EB2">
        <w:t xml:space="preserve"> cerca de alcanzar los niveles normales.</w:t>
      </w:r>
    </w:p>
    <w:p w:rsidR="00467EB2" w:rsidRDefault="00467EB2" w:rsidP="00467EB2">
      <w:pPr>
        <w:pStyle w:val="NoSpacing"/>
      </w:pPr>
      <w:r>
        <w:t xml:space="preserve">Podemos ver en </w:t>
      </w:r>
      <w:r w:rsidR="0011746C">
        <w:t>qué</w:t>
      </w:r>
      <w:r>
        <w:t xml:space="preserve"> nivel se encuentran los niños.</w:t>
      </w:r>
    </w:p>
    <w:p w:rsidR="00467EB2" w:rsidRDefault="00467EB2" w:rsidP="00467EB2">
      <w:pPr>
        <w:pStyle w:val="NoSpacing"/>
      </w:pPr>
      <w:r>
        <w:t xml:space="preserve">En la mayoría de las escuelas primarias los niños van bien en matemáticas.  En las secundarias si vemos que los niños van mejor en </w:t>
      </w:r>
      <w:r w:rsidR="0011746C">
        <w:t>inglés</w:t>
      </w:r>
      <w:r>
        <w:t xml:space="preserve"> y lenguaje. </w:t>
      </w:r>
    </w:p>
    <w:p w:rsidR="00467EB2" w:rsidRDefault="00467EB2" w:rsidP="00467EB2">
      <w:pPr>
        <w:pStyle w:val="NoSpacing"/>
      </w:pPr>
    </w:p>
    <w:p w:rsidR="00467EB2" w:rsidRDefault="0011746C" w:rsidP="00467EB2">
      <w:pPr>
        <w:pStyle w:val="NoSpacing"/>
      </w:pPr>
      <w:r>
        <w:t>ED-42% en Ingl</w:t>
      </w:r>
      <w:r>
        <w:rPr>
          <w:rFonts w:cs="Arial"/>
        </w:rPr>
        <w:t>é</w:t>
      </w:r>
      <w:r w:rsidR="00467EB2">
        <w:t>s y Lenguaje</w:t>
      </w:r>
    </w:p>
    <w:p w:rsidR="00467EB2" w:rsidRDefault="00467EB2" w:rsidP="00467EB2">
      <w:pPr>
        <w:pStyle w:val="NoSpacing"/>
      </w:pPr>
      <w:r>
        <w:t>RFEP-57% Estos niños hablan 2 idiomas</w:t>
      </w:r>
    </w:p>
    <w:p w:rsidR="00467EB2" w:rsidRDefault="00467EB2" w:rsidP="00467EB2">
      <w:pPr>
        <w:pStyle w:val="NoSpacing"/>
      </w:pPr>
      <w:r>
        <w:t xml:space="preserve">IFEP-77%  Estos niños </w:t>
      </w:r>
      <w:r w:rsidR="0011746C">
        <w:t>están</w:t>
      </w:r>
      <w:r>
        <w:t xml:space="preserve"> en niveles 3 y 4, o sea muy bien</w:t>
      </w:r>
    </w:p>
    <w:p w:rsidR="00467EB2" w:rsidRDefault="00467EB2" w:rsidP="00467EB2">
      <w:pPr>
        <w:pStyle w:val="NoSpacing"/>
      </w:pPr>
    </w:p>
    <w:p w:rsidR="00467EB2" w:rsidRDefault="00467EB2" w:rsidP="00467EB2">
      <w:pPr>
        <w:pStyle w:val="NoSpacing"/>
      </w:pPr>
      <w:r>
        <w:t xml:space="preserve">Todos </w:t>
      </w:r>
      <w:r w:rsidR="0011746C">
        <w:t xml:space="preserve">los estudiantes </w:t>
      </w:r>
      <w:r>
        <w:t xml:space="preserve">en el Distrito de Alum Rock (ARUSD, por sus siglas en </w:t>
      </w:r>
      <w:r w:rsidR="0011746C">
        <w:t>inglés</w:t>
      </w:r>
      <w:r>
        <w:t>) 37% en las secundarias.</w:t>
      </w:r>
    </w:p>
    <w:p w:rsidR="00467EB2" w:rsidRDefault="00467EB2" w:rsidP="00467EB2">
      <w:pPr>
        <w:pStyle w:val="NoSpacing"/>
      </w:pPr>
    </w:p>
    <w:p w:rsidR="00467EB2" w:rsidRDefault="00467EB2" w:rsidP="00467EB2">
      <w:pPr>
        <w:pStyle w:val="NoSpacing"/>
      </w:pPr>
      <w:r>
        <w:t>Los siguientes resultados son de matemáticas.</w:t>
      </w:r>
    </w:p>
    <w:p w:rsidR="00467EB2" w:rsidRDefault="00467EB2" w:rsidP="00467EB2">
      <w:pPr>
        <w:pStyle w:val="NoSpacing"/>
      </w:pPr>
      <w:r>
        <w:lastRenderedPageBreak/>
        <w:t>Todos en  el ARUSD=</w:t>
      </w:r>
      <w:r>
        <w:tab/>
        <w:t>32%</w:t>
      </w:r>
    </w:p>
    <w:p w:rsidR="00467EB2" w:rsidRDefault="00467EB2" w:rsidP="00467EB2">
      <w:pPr>
        <w:pStyle w:val="NoSpacing"/>
      </w:pPr>
      <w:r>
        <w:t>IFEP</w:t>
      </w:r>
      <w:r>
        <w:tab/>
      </w:r>
      <w:r>
        <w:tab/>
      </w:r>
      <w:r>
        <w:tab/>
      </w:r>
      <w:r>
        <w:tab/>
        <w:t>71%</w:t>
      </w:r>
    </w:p>
    <w:p w:rsidR="00467EB2" w:rsidRDefault="00467EB2" w:rsidP="00467EB2">
      <w:pPr>
        <w:pStyle w:val="NoSpacing"/>
      </w:pPr>
      <w:r>
        <w:t>ED</w:t>
      </w:r>
      <w:r>
        <w:tab/>
      </w:r>
      <w:r>
        <w:tab/>
      </w:r>
      <w:r>
        <w:tab/>
      </w:r>
      <w:r>
        <w:tab/>
        <w:t>34%</w:t>
      </w:r>
      <w:r>
        <w:tab/>
      </w:r>
    </w:p>
    <w:p w:rsidR="00467EB2" w:rsidRDefault="00467EB2" w:rsidP="00467EB2">
      <w:pPr>
        <w:pStyle w:val="NoSpacing"/>
      </w:pPr>
      <w:r>
        <w:t>EL</w:t>
      </w:r>
      <w:r>
        <w:tab/>
      </w:r>
      <w:r>
        <w:tab/>
      </w:r>
      <w:r>
        <w:tab/>
      </w:r>
      <w:r>
        <w:tab/>
        <w:t>13%</w:t>
      </w:r>
    </w:p>
    <w:p w:rsidR="00467EB2" w:rsidRDefault="00467EB2" w:rsidP="00467EB2">
      <w:pPr>
        <w:pStyle w:val="NoSpacing"/>
      </w:pPr>
    </w:p>
    <w:p w:rsidR="00467EB2" w:rsidRDefault="0011746C" w:rsidP="00467EB2">
      <w:pPr>
        <w:pStyle w:val="NoSpacing"/>
      </w:pPr>
      <w:r>
        <w:t>Así</w:t>
      </w:r>
      <w:r w:rsidR="00467EB2">
        <w:t xml:space="preserve"> que podemos ver en las </w:t>
      </w:r>
      <w:r>
        <w:t>gráficas</w:t>
      </w:r>
      <w:r w:rsidR="00467EB2">
        <w:t xml:space="preserve"> como van por ejemplo en matemáticas y </w:t>
      </w:r>
      <w:r>
        <w:t>él</w:t>
      </w:r>
      <w:r w:rsidR="00467EB2">
        <w:t xml:space="preserve"> nos fue explicando.</w:t>
      </w:r>
    </w:p>
    <w:p w:rsidR="00467EB2" w:rsidRDefault="00467EB2" w:rsidP="00467EB2">
      <w:pPr>
        <w:pStyle w:val="NoSpacing"/>
      </w:pPr>
      <w:r>
        <w:t>Grupo de 3er grado</w:t>
      </w:r>
      <w:r>
        <w:tab/>
      </w:r>
    </w:p>
    <w:p w:rsidR="00467EB2" w:rsidRDefault="00467EB2" w:rsidP="00467EB2">
      <w:pPr>
        <w:pStyle w:val="NoSpacing"/>
      </w:pPr>
      <w:r>
        <w:tab/>
      </w:r>
      <w:r>
        <w:tab/>
      </w:r>
      <w:r>
        <w:tab/>
        <w:t>2015</w:t>
      </w:r>
      <w:r>
        <w:tab/>
      </w:r>
      <w:r>
        <w:tab/>
      </w:r>
      <w:r>
        <w:tab/>
        <w:t>2016</w:t>
      </w:r>
      <w:r>
        <w:tab/>
      </w:r>
      <w:r>
        <w:tab/>
      </w:r>
      <w:r>
        <w:tab/>
        <w:t>2017</w:t>
      </w:r>
      <w:r>
        <w:tab/>
      </w:r>
    </w:p>
    <w:p w:rsidR="00467EB2" w:rsidRDefault="00467EB2" w:rsidP="00467EB2">
      <w:pPr>
        <w:pStyle w:val="NoSpacing"/>
      </w:pPr>
      <w:r>
        <w:tab/>
      </w:r>
      <w:r>
        <w:tab/>
      </w:r>
      <w:r>
        <w:tab/>
        <w:t>3er grado</w:t>
      </w:r>
      <w:r>
        <w:tab/>
      </w:r>
      <w:r>
        <w:tab/>
        <w:t>4º grado</w:t>
      </w:r>
      <w:r>
        <w:tab/>
      </w:r>
      <w:r>
        <w:tab/>
        <w:t>5º grado</w:t>
      </w:r>
    </w:p>
    <w:p w:rsidR="00467EB2" w:rsidRDefault="00467EB2" w:rsidP="00467EB2">
      <w:pPr>
        <w:pStyle w:val="NoSpacing"/>
      </w:pPr>
    </w:p>
    <w:p w:rsidR="00467EB2" w:rsidRDefault="00467EB2" w:rsidP="00467EB2">
      <w:pPr>
        <w:pStyle w:val="NoSpacing"/>
      </w:pPr>
      <w:r>
        <w:t>Grupo de 6º grado</w:t>
      </w:r>
      <w:r>
        <w:tab/>
      </w:r>
    </w:p>
    <w:p w:rsidR="00467EB2" w:rsidRDefault="00467EB2" w:rsidP="00467EB2">
      <w:pPr>
        <w:pStyle w:val="NoSpacing"/>
      </w:pPr>
      <w:r>
        <w:tab/>
      </w:r>
      <w:r>
        <w:tab/>
      </w:r>
      <w:r>
        <w:tab/>
        <w:t>2015</w:t>
      </w:r>
      <w:r>
        <w:tab/>
      </w:r>
      <w:r>
        <w:tab/>
      </w:r>
      <w:r>
        <w:tab/>
        <w:t>2016</w:t>
      </w:r>
      <w:r>
        <w:tab/>
      </w:r>
      <w:r>
        <w:tab/>
      </w:r>
      <w:r>
        <w:tab/>
        <w:t>2017</w:t>
      </w:r>
    </w:p>
    <w:p w:rsidR="00467EB2" w:rsidRDefault="00467EB2" w:rsidP="00467EB2">
      <w:pPr>
        <w:pStyle w:val="NoSpacing"/>
      </w:pPr>
      <w:r>
        <w:tab/>
      </w:r>
      <w:r>
        <w:tab/>
      </w:r>
      <w:r>
        <w:tab/>
        <w:t>6º grado</w:t>
      </w:r>
      <w:r>
        <w:tab/>
      </w:r>
      <w:r>
        <w:tab/>
        <w:t>7º grado</w:t>
      </w:r>
      <w:r>
        <w:tab/>
      </w:r>
      <w:r>
        <w:tab/>
        <w:t>8º grado</w:t>
      </w:r>
    </w:p>
    <w:p w:rsidR="00467EB2" w:rsidRDefault="00467EB2" w:rsidP="00467EB2">
      <w:pPr>
        <w:pStyle w:val="NoSpacing"/>
      </w:pPr>
    </w:p>
    <w:p w:rsidR="00467EB2" w:rsidRDefault="00467EB2" w:rsidP="00467EB2">
      <w:pPr>
        <w:pStyle w:val="NoSpacing"/>
      </w:pPr>
      <w:r>
        <w:t xml:space="preserve">Si nos fijamos la mejoría </w:t>
      </w:r>
      <w:r w:rsidR="0011746C">
        <w:t>durante el transcurso de los a</w:t>
      </w:r>
      <w:r w:rsidR="0011746C">
        <w:rPr>
          <w:rFonts w:cs="Arial"/>
        </w:rPr>
        <w:t>ñ</w:t>
      </w:r>
      <w:r>
        <w:t xml:space="preserve">os podemos ver los porcentajes </w:t>
      </w:r>
      <w:r w:rsidR="0011746C">
        <w:t>más</w:t>
      </w:r>
      <w:r>
        <w:t xml:space="preserve"> altos de 42% en los niveles 3 y 4, y vemos la mejoría porque es muy buena.</w:t>
      </w:r>
    </w:p>
    <w:p w:rsidR="00467EB2" w:rsidRDefault="00467EB2" w:rsidP="00467EB2">
      <w:pPr>
        <w:pStyle w:val="NoSpacing"/>
      </w:pPr>
      <w:r>
        <w:t xml:space="preserve">Vemos que los porcentajes van aumentando para el </w:t>
      </w:r>
      <w:r w:rsidR="0011746C">
        <w:t>año</w:t>
      </w:r>
      <w:r>
        <w:t xml:space="preserve"> escolar 2017-2018.</w:t>
      </w:r>
    </w:p>
    <w:p w:rsidR="00467EB2" w:rsidRDefault="00467EB2" w:rsidP="00467EB2">
      <w:pPr>
        <w:pStyle w:val="NoSpacing"/>
      </w:pPr>
    </w:p>
    <w:p w:rsidR="00467EB2" w:rsidRDefault="00467EB2" w:rsidP="00467EB2">
      <w:pPr>
        <w:pStyle w:val="NoSpacing"/>
      </w:pPr>
      <w:r>
        <w:t>Demos nuestro aporte y valoremos para que los maestros hagan su trabajo con mucha entrega y respeto ya que ese es el reto.</w:t>
      </w:r>
    </w:p>
    <w:p w:rsidR="00467EB2" w:rsidRDefault="009F5D68" w:rsidP="00467EB2">
      <w:pPr>
        <w:pStyle w:val="NoSpacing"/>
      </w:pPr>
      <w:r>
        <w:t>As</w:t>
      </w:r>
      <w:r>
        <w:rPr>
          <w:rFonts w:cs="Arial"/>
        </w:rPr>
        <w:t>í</w:t>
      </w:r>
      <w:r w:rsidR="00467EB2">
        <w:t xml:space="preserve"> que ayudemos y pongamos un poco de nuestra parte para que los niños </w:t>
      </w:r>
      <w:r>
        <w:t>terminen el a</w:t>
      </w:r>
      <w:r>
        <w:rPr>
          <w:rFonts w:cs="Arial"/>
        </w:rPr>
        <w:t>ñ</w:t>
      </w:r>
      <w:r w:rsidR="00467EB2">
        <w:t>o con calificaciones altas y se nos invita a hablar con nuestros Directores y decirles que estamos aquí para ayudarles y apoyarles en lo que podamos.</w:t>
      </w:r>
    </w:p>
    <w:p w:rsidR="00467EB2" w:rsidRDefault="00467EB2" w:rsidP="00467EB2">
      <w:pPr>
        <w:pStyle w:val="NoSpacing"/>
      </w:pPr>
    </w:p>
    <w:p w:rsidR="00467EB2" w:rsidRDefault="00467EB2" w:rsidP="00467EB2">
      <w:pPr>
        <w:pStyle w:val="NoSpacing"/>
      </w:pPr>
      <w:r>
        <w:t xml:space="preserve">Ivan Montes nos dijo que en sus tiempos de estudiante las matemáticas eran muy diferentes y que </w:t>
      </w:r>
      <w:r w:rsidR="0011746C">
        <w:t>él</w:t>
      </w:r>
      <w:r>
        <w:t xml:space="preserve"> puede ver el cambio tan grande que ha habido en eso.</w:t>
      </w:r>
    </w:p>
    <w:p w:rsidR="00467EB2" w:rsidRDefault="00467EB2" w:rsidP="00467EB2">
      <w:pPr>
        <w:pStyle w:val="NoSpacing"/>
      </w:pPr>
    </w:p>
    <w:p w:rsidR="00467EB2" w:rsidRDefault="00467EB2" w:rsidP="00467EB2">
      <w:pPr>
        <w:pStyle w:val="NoSpacing"/>
      </w:pPr>
      <w:r>
        <w:t xml:space="preserve">Nos reunimos en grupos y en cada grupo se </w:t>
      </w:r>
      <w:r w:rsidR="0011746C">
        <w:t>habló</w:t>
      </w:r>
      <w:r>
        <w:t xml:space="preserve"> de un punto y al finalizar se compartieron las observaciones de cada grupo.</w:t>
      </w:r>
    </w:p>
    <w:p w:rsidR="00467EB2" w:rsidRDefault="00467EB2" w:rsidP="00467EB2">
      <w:pPr>
        <w:pStyle w:val="NoSpacing"/>
      </w:pPr>
    </w:p>
    <w:p w:rsidR="00467EB2" w:rsidRDefault="00467EB2" w:rsidP="00467EB2">
      <w:pPr>
        <w:pStyle w:val="NoSpacing"/>
      </w:pPr>
      <w:r>
        <w:t xml:space="preserve">Al final votamos para ver quien estará en el puesto de Vicepresidente.  Se </w:t>
      </w:r>
      <w:r w:rsidR="0011746C">
        <w:t>presentó</w:t>
      </w:r>
      <w:r>
        <w:t xml:space="preserve"> una moción por Raymundo Mendoza de Hubbard, para postular a Sandra Pinal de LUCHA como Vice Presidenta.</w:t>
      </w:r>
    </w:p>
    <w:p w:rsidR="00467EB2" w:rsidRDefault="009F5D68" w:rsidP="00467EB2">
      <w:pPr>
        <w:pStyle w:val="NoSpacing"/>
      </w:pPr>
      <w:r>
        <w:t>Sandra Pinal secund</w:t>
      </w:r>
      <w:r>
        <w:rPr>
          <w:rFonts w:cs="Arial"/>
        </w:rPr>
        <w:t>ó</w:t>
      </w:r>
      <w:r w:rsidR="00467EB2">
        <w:t xml:space="preserve"> la moción </w:t>
      </w:r>
      <w:r>
        <w:t>y acept</w:t>
      </w:r>
      <w:r>
        <w:rPr>
          <w:rFonts w:cs="Arial"/>
        </w:rPr>
        <w:t>ó</w:t>
      </w:r>
      <w:r w:rsidR="00467EB2">
        <w:t xml:space="preserve"> la postulación, y ella es la nueva Vice Presidenta.</w:t>
      </w:r>
    </w:p>
    <w:p w:rsidR="00467EB2" w:rsidRDefault="00467EB2" w:rsidP="00467EB2">
      <w:pPr>
        <w:pStyle w:val="NoSpacing"/>
      </w:pPr>
    </w:p>
    <w:p w:rsidR="00467EB2" w:rsidRDefault="00467EB2" w:rsidP="00467EB2">
      <w:pPr>
        <w:pStyle w:val="NoSpacing"/>
      </w:pPr>
      <w:r>
        <w:t>Se hizo una moción para terminar la reunión por Gloria Cruz de Russo, secundada por Beatriz Bera de George.</w:t>
      </w:r>
    </w:p>
    <w:p w:rsidR="00467EB2" w:rsidRDefault="00467EB2" w:rsidP="00467EB2">
      <w:pPr>
        <w:pStyle w:val="NoSpacing"/>
      </w:pPr>
    </w:p>
    <w:p w:rsidR="00467EB2" w:rsidRDefault="00467EB2" w:rsidP="00467EB2">
      <w:pPr>
        <w:pStyle w:val="NoSpacing"/>
      </w:pPr>
      <w:r>
        <w:t xml:space="preserve">La reunión se terminó a las 6:44 p.m. </w:t>
      </w:r>
    </w:p>
    <w:p w:rsidR="00467EB2" w:rsidRDefault="00467EB2" w:rsidP="000F1B47">
      <w:pPr>
        <w:tabs>
          <w:tab w:val="left" w:pos="3707"/>
        </w:tabs>
        <w:ind w:left="-180" w:right="-360"/>
      </w:pPr>
    </w:p>
    <w:p w:rsidR="00B91EAD" w:rsidRDefault="00B91EAD" w:rsidP="000F1B47">
      <w:pPr>
        <w:tabs>
          <w:tab w:val="left" w:pos="3707"/>
        </w:tabs>
        <w:ind w:left="-180" w:right="-360"/>
      </w:pPr>
    </w:p>
    <w:p w:rsidR="00B91EAD" w:rsidRDefault="00B91EAD" w:rsidP="000F1B47">
      <w:pPr>
        <w:tabs>
          <w:tab w:val="left" w:pos="3707"/>
        </w:tabs>
        <w:ind w:left="-180" w:right="-360"/>
      </w:pPr>
    </w:p>
    <w:p w:rsidR="00B91EAD" w:rsidRDefault="00B91EAD" w:rsidP="000F1B47">
      <w:pPr>
        <w:tabs>
          <w:tab w:val="left" w:pos="3707"/>
        </w:tabs>
        <w:ind w:left="-180" w:right="-360"/>
      </w:pPr>
    </w:p>
    <w:p w:rsidR="00B91EAD" w:rsidRDefault="00B91EAD" w:rsidP="000F1B47">
      <w:pPr>
        <w:tabs>
          <w:tab w:val="left" w:pos="3707"/>
        </w:tabs>
        <w:ind w:left="-180" w:right="-360"/>
      </w:pPr>
    </w:p>
    <w:p w:rsidR="00B91EAD" w:rsidRPr="00B91EAD" w:rsidRDefault="00B91EAD" w:rsidP="000F1B47">
      <w:pPr>
        <w:ind w:left="-180" w:right="-360"/>
      </w:pPr>
    </w:p>
    <w:p w:rsidR="00B91EAD" w:rsidRPr="00B91EAD" w:rsidRDefault="00B91EAD" w:rsidP="000F1B47">
      <w:pPr>
        <w:ind w:left="-180" w:right="-360"/>
      </w:pPr>
    </w:p>
    <w:p w:rsidR="00B91EAD" w:rsidRPr="00B91EAD" w:rsidRDefault="00B91EAD" w:rsidP="000F1B47">
      <w:pPr>
        <w:ind w:left="-180" w:right="-360"/>
      </w:pPr>
    </w:p>
    <w:p w:rsidR="00B91EAD" w:rsidRPr="00B91EAD" w:rsidRDefault="00B91EAD" w:rsidP="000F1B47">
      <w:pPr>
        <w:ind w:left="-180" w:right="-360"/>
      </w:pPr>
    </w:p>
    <w:p w:rsidR="00B91EAD" w:rsidRPr="00B91EAD" w:rsidRDefault="00B91EAD" w:rsidP="000F1B47">
      <w:pPr>
        <w:ind w:left="-180" w:right="-360"/>
      </w:pPr>
    </w:p>
    <w:p w:rsidR="00B91EAD" w:rsidRPr="00B91EAD" w:rsidRDefault="00B91EAD" w:rsidP="000F1B47">
      <w:pPr>
        <w:ind w:left="-180" w:right="-360"/>
      </w:pPr>
    </w:p>
    <w:p w:rsidR="000F1B47" w:rsidRDefault="000F1B47" w:rsidP="000B551B">
      <w:pPr>
        <w:ind w:right="-360"/>
      </w:pPr>
    </w:p>
    <w:p w:rsidR="00F16E05" w:rsidRDefault="00F16E05" w:rsidP="000B551B">
      <w:pPr>
        <w:ind w:right="-360"/>
      </w:pPr>
    </w:p>
    <w:p w:rsidR="00F16E05" w:rsidRDefault="00F16E05" w:rsidP="000B551B">
      <w:pPr>
        <w:ind w:right="-360"/>
      </w:pPr>
    </w:p>
    <w:p w:rsidR="00F16E05" w:rsidRDefault="00F16E05" w:rsidP="000B551B">
      <w:pPr>
        <w:ind w:right="-360"/>
      </w:pPr>
    </w:p>
    <w:p w:rsidR="00F16E05" w:rsidRDefault="00F16E05" w:rsidP="000B551B">
      <w:pPr>
        <w:ind w:right="-360"/>
      </w:pPr>
    </w:p>
    <w:p w:rsidR="00F16E05" w:rsidRDefault="00F16E05" w:rsidP="000B551B">
      <w:pPr>
        <w:ind w:right="-360"/>
      </w:pPr>
    </w:p>
    <w:p w:rsidR="00F16E05" w:rsidRDefault="00F16E05" w:rsidP="000B551B">
      <w:pPr>
        <w:ind w:right="-360"/>
      </w:pPr>
    </w:p>
    <w:p w:rsidR="00F16E05" w:rsidRDefault="00F16E05" w:rsidP="000B551B">
      <w:pPr>
        <w:ind w:right="-360"/>
      </w:pPr>
    </w:p>
    <w:p w:rsidR="00F16E05" w:rsidRDefault="00F16E05" w:rsidP="000B551B">
      <w:pPr>
        <w:ind w:right="-360"/>
      </w:pPr>
    </w:p>
    <w:p w:rsidR="00F16E05" w:rsidRDefault="00F16E05" w:rsidP="000B551B">
      <w:pPr>
        <w:ind w:right="-360"/>
      </w:pPr>
    </w:p>
    <w:p w:rsidR="00F16E05" w:rsidRPr="00B91EAD" w:rsidRDefault="00F16E05" w:rsidP="000B551B">
      <w:pPr>
        <w:ind w:right="-360"/>
      </w:pPr>
    </w:p>
    <w:sectPr w:rsidR="00F16E05" w:rsidRPr="00B91EAD" w:rsidSect="00F10BA0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EB2" w:rsidRDefault="00467EB2" w:rsidP="00BF3533">
      <w:r>
        <w:separator/>
      </w:r>
    </w:p>
  </w:endnote>
  <w:endnote w:type="continuationSeparator" w:id="0">
    <w:p w:rsidR="00467EB2" w:rsidRDefault="00467EB2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307816EA" wp14:editId="0A13DB70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0B551B" w:rsidRPr="005C5FB2">
          <w:rPr>
            <w:rFonts w:eastAsia="Times New Roman" w:cs="Arial"/>
            <w:color w:val="2B4379"/>
            <w:sz w:val="16"/>
            <w:szCs w:val="18"/>
          </w:rPr>
          <w:t>Andrés Quintero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5C5FB2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5C5FB2">
          <w:rPr>
            <w:rFonts w:eastAsia="Times New Roman" w:cs="Arial"/>
            <w:color w:val="2B4379"/>
            <w:sz w:val="16"/>
            <w:szCs w:val="18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 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Esau Ruiz Herrera</w:t>
        </w:r>
        <w:r w:rsidR="004E4B8E">
          <w:rPr>
            <w:rFonts w:eastAsia="Times New Roman" w:cs="Arial"/>
            <w:color w:val="2B4379"/>
            <w:sz w:val="16"/>
            <w:szCs w:val="18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73B56A32" wp14:editId="11B7F7FA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0B551B" w:rsidRPr="00E201E6">
          <w:rPr>
            <w:rFonts w:eastAsia="Times New Roman" w:cs="Arial"/>
            <w:color w:val="045294"/>
            <w:sz w:val="16"/>
            <w:szCs w:val="18"/>
          </w:rPr>
          <w:t>Andrés Quintero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281DA7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E201E6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E201E6">
          <w:rPr>
            <w:rFonts w:eastAsia="Times New Roman" w:cs="Arial"/>
            <w:color w:val="045294"/>
            <w:sz w:val="16"/>
            <w:szCs w:val="18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2766CC" w:rsidRPr="000B551B">
          <w:rPr>
            <w:rFonts w:eastAsia="Times New Roman" w:cs="Arial"/>
            <w:color w:val="045294"/>
            <w:sz w:val="16"/>
            <w:szCs w:val="18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0B551B">
          <w:rPr>
            <w:rFonts w:eastAsia="Times New Roman" w:cs="Arial"/>
            <w:color w:val="045294"/>
            <w:sz w:val="16"/>
            <w:szCs w:val="18"/>
          </w:rPr>
          <w:t>Esau Ruiz Herrera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EB2" w:rsidRDefault="00467EB2" w:rsidP="00BF3533">
      <w:r>
        <w:separator/>
      </w:r>
    </w:p>
  </w:footnote>
  <w:footnote w:type="continuationSeparator" w:id="0">
    <w:p w:rsidR="00467EB2" w:rsidRDefault="00467EB2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5E5237">
          <w:rPr>
            <w:bCs/>
            <w:noProof/>
          </w:rPr>
          <w:t>3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5E5237">
          <w:rPr>
            <w:bCs/>
            <w:noProof/>
          </w:rPr>
          <w:t>3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5E5237">
          <w:rPr>
            <w:bCs/>
            <w:noProof/>
          </w:rPr>
          <w:t>diciembre 11, 2017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517D064C" wp14:editId="446767B4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D1761"/>
    <w:multiLevelType w:val="hybridMultilevel"/>
    <w:tmpl w:val="85CC8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FB6244"/>
    <w:multiLevelType w:val="hybridMultilevel"/>
    <w:tmpl w:val="847C14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EB2"/>
    <w:rsid w:val="00036639"/>
    <w:rsid w:val="00045292"/>
    <w:rsid w:val="00091499"/>
    <w:rsid w:val="000B551B"/>
    <w:rsid w:val="000F1B47"/>
    <w:rsid w:val="000F1F52"/>
    <w:rsid w:val="00103EC3"/>
    <w:rsid w:val="0011746C"/>
    <w:rsid w:val="001B31A5"/>
    <w:rsid w:val="001C0D22"/>
    <w:rsid w:val="001D31CF"/>
    <w:rsid w:val="001F2146"/>
    <w:rsid w:val="00231905"/>
    <w:rsid w:val="002766CC"/>
    <w:rsid w:val="00281DA7"/>
    <w:rsid w:val="002B2241"/>
    <w:rsid w:val="002D6DED"/>
    <w:rsid w:val="003C3B5F"/>
    <w:rsid w:val="003C3C1A"/>
    <w:rsid w:val="00437F81"/>
    <w:rsid w:val="00445A14"/>
    <w:rsid w:val="00467EB2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5E5237"/>
    <w:rsid w:val="00617450"/>
    <w:rsid w:val="006441D6"/>
    <w:rsid w:val="006512AB"/>
    <w:rsid w:val="006576F0"/>
    <w:rsid w:val="0068000B"/>
    <w:rsid w:val="006966BD"/>
    <w:rsid w:val="007243AC"/>
    <w:rsid w:val="0073033D"/>
    <w:rsid w:val="0075131E"/>
    <w:rsid w:val="007C403B"/>
    <w:rsid w:val="008208FA"/>
    <w:rsid w:val="00855ACB"/>
    <w:rsid w:val="008B7CBA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9F5D68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467EB2"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467EB2"/>
    <w:rPr>
      <w:lang w:val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467EB2"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467EB2"/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melina.bautista\AppData\Local\Microsoft\Windows\Temporary%20Internet%20Files\Content.IE5\WONNIEOS\ARUSD%20Letterhead%20Updated%2011.17.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F809D-A609-4473-A897-6D3203D26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11.17.17</Template>
  <TotalTime>0</TotalTime>
  <Pages>3</Pages>
  <Words>528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Carmelina Bautista</dc:creator>
  <cp:lastModifiedBy>Maria Espinoza-Aguirre</cp:lastModifiedBy>
  <cp:revision>3</cp:revision>
  <cp:lastPrinted>2017-12-11T20:55:00Z</cp:lastPrinted>
  <dcterms:created xsi:type="dcterms:W3CDTF">2017-11-29T19:54:00Z</dcterms:created>
  <dcterms:modified xsi:type="dcterms:W3CDTF">2017-12-11T20:55:00Z</dcterms:modified>
</cp:coreProperties>
</file>