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Pr="00741A3C" w:rsidRDefault="000904A7" w:rsidP="003D6C13">
      <w:pPr>
        <w:ind w:left="-270" w:right="-450"/>
        <w:rPr>
          <w:lang w:val="es-ES_tradnl"/>
        </w:rPr>
      </w:pPr>
      <w:r w:rsidRPr="00741A3C">
        <w:rPr>
          <w:lang w:val="es-ES_tradnl"/>
        </w:rPr>
        <w:t xml:space="preserve"> </w:t>
      </w:r>
    </w:p>
    <w:p w:rsidR="000904A7" w:rsidRPr="00741A3C" w:rsidRDefault="000904A7" w:rsidP="00216201">
      <w:pPr>
        <w:rPr>
          <w:lang w:val="es-ES_tradnl"/>
        </w:rPr>
      </w:pPr>
    </w:p>
    <w:p w:rsidR="0085322B" w:rsidRPr="00265965" w:rsidRDefault="0085322B" w:rsidP="0085322B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szCs w:val="24"/>
        </w:rPr>
      </w:pPr>
      <w:r w:rsidRPr="00265965">
        <w:rPr>
          <w:rFonts w:asciiTheme="minorHAnsi" w:hAnsiTheme="minorHAnsi" w:cs="Times New Roman"/>
          <w:b/>
          <w:noProof/>
          <w:sz w:val="24"/>
          <w:szCs w:val="24"/>
        </w:rPr>
        <w:t>Comité Consultivo de Estudiantes del Idioma Inglés del Distrito Escolar</w:t>
      </w:r>
    </w:p>
    <w:p w:rsidR="0085322B" w:rsidRPr="00265965" w:rsidRDefault="0085322B" w:rsidP="0085322B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szCs w:val="24"/>
        </w:rPr>
      </w:pPr>
      <w:r w:rsidRPr="00265965">
        <w:rPr>
          <w:rFonts w:asciiTheme="minorHAnsi" w:hAnsiTheme="minorHAnsi" w:cs="Times New Roman"/>
          <w:b/>
          <w:noProof/>
          <w:sz w:val="24"/>
          <w:szCs w:val="24"/>
        </w:rPr>
        <w:t>(DELAC, siglas inglés)</w:t>
      </w:r>
    </w:p>
    <w:p w:rsidR="00CF7B15" w:rsidRPr="00265965" w:rsidRDefault="00CF7B15" w:rsidP="0085322B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szCs w:val="24"/>
        </w:rPr>
      </w:pPr>
      <w:r w:rsidRPr="00265965">
        <w:rPr>
          <w:rFonts w:asciiTheme="minorHAnsi" w:hAnsiTheme="minorHAnsi" w:cs="Times New Roman"/>
          <w:b/>
          <w:noProof/>
          <w:sz w:val="24"/>
          <w:szCs w:val="24"/>
        </w:rPr>
        <w:t>Y</w:t>
      </w:r>
    </w:p>
    <w:p w:rsidR="00CF7B15" w:rsidRPr="00CF7B15" w:rsidRDefault="00CF7B15" w:rsidP="00CF7B15">
      <w:pPr>
        <w:spacing w:line="276" w:lineRule="auto"/>
        <w:jc w:val="center"/>
        <w:rPr>
          <w:rFonts w:ascii="Calibri" w:eastAsia="Times New Roman" w:hAnsi="Calibri" w:cs="Arial"/>
          <w:b/>
          <w:sz w:val="24"/>
          <w:szCs w:val="24"/>
          <w:shd w:val="clear" w:color="auto" w:fill="FFFFFF"/>
        </w:rPr>
      </w:pPr>
      <w:r w:rsidRPr="00CF7B15">
        <w:rPr>
          <w:rFonts w:ascii="Calibri" w:eastAsia="Times New Roman" w:hAnsi="Calibri" w:cs="Arial"/>
          <w:b/>
          <w:sz w:val="24"/>
          <w:szCs w:val="24"/>
          <w:shd w:val="clear" w:color="auto" w:fill="FFFFFF"/>
        </w:rPr>
        <w:t>Comité Consultivo del Distrito Escolar (DAC, siglas en inglés)</w:t>
      </w:r>
    </w:p>
    <w:p w:rsidR="00CF7B15" w:rsidRPr="00265965" w:rsidRDefault="00CF7B15" w:rsidP="0085322B">
      <w:pPr>
        <w:spacing w:line="276" w:lineRule="auto"/>
        <w:jc w:val="center"/>
        <w:rPr>
          <w:rFonts w:asciiTheme="minorHAnsi" w:eastAsia="Times New Roman" w:hAnsiTheme="minorHAnsi" w:cs="Arial"/>
          <w:b/>
          <w:sz w:val="24"/>
          <w:szCs w:val="24"/>
          <w:shd w:val="clear" w:color="auto" w:fill="FFFFFF"/>
        </w:rPr>
      </w:pPr>
    </w:p>
    <w:p w:rsidR="0085322B" w:rsidRPr="00265965" w:rsidRDefault="0085322B" w:rsidP="0085322B">
      <w:pPr>
        <w:widowControl w:val="0"/>
        <w:autoSpaceDE w:val="0"/>
        <w:autoSpaceDN w:val="0"/>
        <w:spacing w:line="276" w:lineRule="auto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</w:rPr>
      </w:pPr>
      <w:r w:rsidRPr="00265965"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 xml:space="preserve">3 de </w:t>
      </w:r>
      <w:r w:rsidR="00CF7B15" w:rsidRPr="00265965"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>junio</w:t>
      </w:r>
      <w:r w:rsidRPr="00265965"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 xml:space="preserve"> de 2019</w:t>
      </w:r>
    </w:p>
    <w:p w:rsidR="0085322B" w:rsidRPr="00265965" w:rsidRDefault="0085322B" w:rsidP="0085322B">
      <w:pPr>
        <w:widowControl w:val="0"/>
        <w:autoSpaceDE w:val="0"/>
        <w:autoSpaceDN w:val="0"/>
        <w:spacing w:line="276" w:lineRule="auto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</w:rPr>
      </w:pPr>
      <w:r w:rsidRPr="00265965">
        <w:rPr>
          <w:rFonts w:asciiTheme="minorHAnsi" w:eastAsia="Calibri" w:hAnsiTheme="minorHAnsi" w:cs="Arial"/>
          <w:color w:val="111111"/>
          <w:w w:val="105"/>
          <w:sz w:val="24"/>
          <w:szCs w:val="24"/>
        </w:rPr>
        <w:t>5:00 - 6:30 p.m.</w:t>
      </w:r>
    </w:p>
    <w:p w:rsidR="0085322B" w:rsidRPr="00265965" w:rsidRDefault="0085322B" w:rsidP="0085322B">
      <w:pPr>
        <w:jc w:val="center"/>
      </w:pPr>
    </w:p>
    <w:p w:rsidR="0085322B" w:rsidRPr="00265965" w:rsidRDefault="0085322B" w:rsidP="0085322B">
      <w:pPr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sz w:val="24"/>
          <w:szCs w:val="24"/>
        </w:rPr>
        <w:t>Sala de Reuniones de la Mesa Directiva del Distrito Escolar de Alum Rock</w:t>
      </w:r>
    </w:p>
    <w:p w:rsidR="0085322B" w:rsidRPr="00265965" w:rsidRDefault="0085322B" w:rsidP="0085322B">
      <w:pPr>
        <w:jc w:val="center"/>
        <w:rPr>
          <w:rFonts w:asciiTheme="minorHAnsi" w:eastAsia="Times New Roman" w:hAnsiTheme="minorHAnsi" w:cs="Times New Roman"/>
          <w:sz w:val="20"/>
          <w:szCs w:val="20"/>
        </w:rPr>
      </w:pPr>
    </w:p>
    <w:p w:rsidR="0085322B" w:rsidRPr="00265965" w:rsidRDefault="0085322B" w:rsidP="0085322B">
      <w:pPr>
        <w:spacing w:after="100" w:afterAutospacing="1"/>
        <w:jc w:val="center"/>
        <w:rPr>
          <w:rFonts w:asciiTheme="minorHAnsi" w:eastAsia="Times New Roman" w:hAnsiTheme="minorHAnsi" w:cs="Times New Roman"/>
          <w:b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/>
          <w:sz w:val="24"/>
          <w:szCs w:val="24"/>
        </w:rPr>
        <w:t>Acta de la Reunión del DELAC</w:t>
      </w:r>
      <w:r w:rsidR="00CF7B15" w:rsidRPr="00265965">
        <w:rPr>
          <w:rFonts w:asciiTheme="minorHAnsi" w:eastAsia="Times New Roman" w:hAnsiTheme="minorHAnsi" w:cs="Times New Roman"/>
          <w:b/>
          <w:sz w:val="24"/>
          <w:szCs w:val="24"/>
        </w:rPr>
        <w:t xml:space="preserve"> y DAC</w:t>
      </w:r>
    </w:p>
    <w:p w:rsidR="00CF7B15" w:rsidRPr="00265965" w:rsidRDefault="00CF7B15" w:rsidP="0085322B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Hoy fue nuestra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última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reunión del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año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escolar 2018-2019.</w:t>
      </w:r>
    </w:p>
    <w:p w:rsidR="00CF7B15" w:rsidRPr="00265965" w:rsidRDefault="00CF7B15" w:rsidP="0085322B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</w:p>
    <w:p w:rsidR="0085322B" w:rsidRPr="00265965" w:rsidRDefault="0085322B" w:rsidP="0085322B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Nuestra reunión del día de hoy </w:t>
      </w:r>
      <w:r w:rsidR="00CF7B15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fue combinada </w:t>
      </w:r>
      <w:r w:rsidR="00766C52" w:rsidRPr="00265965">
        <w:rPr>
          <w:rFonts w:asciiTheme="minorHAnsi" w:eastAsia="Times New Roman" w:hAnsiTheme="minorHAnsi" w:cs="Times New Roman"/>
          <w:bCs/>
          <w:sz w:val="24"/>
          <w:szCs w:val="24"/>
        </w:rPr>
        <w:t>por los dos comités, DAC y DELAC y dio comienzo a las 5:11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p.m. </w:t>
      </w:r>
      <w:r w:rsidR="00766C52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Primero </w:t>
      </w:r>
      <w:r w:rsidR="00ED4BB8" w:rsidRPr="00265965">
        <w:rPr>
          <w:rFonts w:asciiTheme="minorHAnsi" w:eastAsia="Times New Roman" w:hAnsiTheme="minorHAnsi" w:cs="Times New Roman"/>
          <w:bCs/>
          <w:sz w:val="24"/>
          <w:szCs w:val="24"/>
        </w:rPr>
        <w:t>con la lectura de la agenda del DAC y luego con la del DELAC.</w:t>
      </w:r>
    </w:p>
    <w:p w:rsidR="00ED4BB8" w:rsidRPr="00265965" w:rsidRDefault="00ED4BB8" w:rsidP="0085322B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</w:p>
    <w:p w:rsidR="00ED4BB8" w:rsidRPr="00265965" w:rsidRDefault="0085322B" w:rsidP="00ED4BB8">
      <w:pPr>
        <w:spacing w:after="100" w:afterAutospacing="1"/>
        <w:ind w:firstLine="360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La Sra. Araceli Ortiz nos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pidió</w:t>
      </w:r>
      <w:r w:rsidR="00ED4BB8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revisar nuestra agenda y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pidió</w:t>
      </w:r>
      <w:r w:rsidR="00ED4BB8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dos personas que hicieran la moción para aprobar las minutas de la reunión anterior, la primera por la Sra. Lorena Alatorre (Escuela Lyndale) y secundada por la Sra. Elizabeth Quezada (Escuela Arbuckle).</w:t>
      </w:r>
    </w:p>
    <w:p w:rsidR="00ED4BB8" w:rsidRPr="00265965" w:rsidRDefault="00ED4BB8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>Todos votaron a favor.</w:t>
      </w:r>
    </w:p>
    <w:p w:rsidR="00E65090" w:rsidRPr="00265965" w:rsidRDefault="00ED4BB8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La Sra. Sandra Garcia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pasó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a dar unas calcomanías </w:t>
      </w:r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de colores para cada una de las representantes de las diferentes escuelas con el fin de dar prioridad a las mejores ideas de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más</w:t>
      </w:r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importancia las cuales habíamos escrito en el mes pasado, y hoy pasaríamos a seleccionar las de </w:t>
      </w:r>
      <w:bookmarkStart w:id="0" w:name="_GoBack"/>
      <w:bookmarkEnd w:id="0"/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mayor prioridad. Como hoy fue nuestra reunión combinada no hubo temas  a tratar porque fue nuestra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última</w:t>
      </w:r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reunión del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año</w:t>
      </w:r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escolar 2018-2019.</w:t>
      </w:r>
    </w:p>
    <w:p w:rsidR="00E65090" w:rsidRPr="00265965" w:rsidRDefault="00E65090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</w:p>
    <w:p w:rsidR="002D5E0A" w:rsidRPr="00265965" w:rsidRDefault="00E65090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La Sra. Sandra Garcia  nos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deleitó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con unas hermosas palabras para a</w:t>
      </w:r>
      <w:r w:rsidR="00AD59A0" w:rsidRPr="00265965">
        <w:rPr>
          <w:rFonts w:asciiTheme="minorHAnsi" w:eastAsia="Times New Roman" w:hAnsiTheme="minorHAnsi" w:cs="Times New Roman"/>
          <w:bCs/>
          <w:sz w:val="24"/>
          <w:szCs w:val="24"/>
        </w:rPr>
        <w:t>g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>radecernos</w:t>
      </w:r>
      <w:r w:rsidR="00AD59A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por todo lo que apoyamos a nuestras escuelas y nos hizo una invitación especial en el verano para las interesadas en venir y reforzar nuestras reuniones, luego ella nos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mandaría</w:t>
      </w:r>
      <w:r w:rsidR="00AD59A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a avisar el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día</w:t>
      </w:r>
      <w:r w:rsidR="00AD59A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y la hora</w:t>
      </w:r>
      <w:r w:rsidR="002D5E0A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.  Nos dijo que estaba muy contenta de trabajar con nosotros  y que ya era su segundo </w:t>
      </w:r>
      <w:r w:rsidR="00265965" w:rsidRPr="00265965">
        <w:rPr>
          <w:rFonts w:asciiTheme="minorHAnsi" w:eastAsia="Times New Roman" w:hAnsiTheme="minorHAnsi" w:cs="Times New Roman"/>
          <w:bCs/>
          <w:sz w:val="24"/>
          <w:szCs w:val="24"/>
        </w:rPr>
        <w:t>año</w:t>
      </w:r>
      <w:r w:rsidR="002D5E0A" w:rsidRPr="00265965">
        <w:rPr>
          <w:rFonts w:asciiTheme="minorHAnsi" w:eastAsia="Times New Roman" w:hAnsiTheme="minorHAnsi" w:cs="Times New Roman"/>
          <w:bCs/>
          <w:sz w:val="24"/>
          <w:szCs w:val="24"/>
        </w:rPr>
        <w:t>.</w:t>
      </w:r>
    </w:p>
    <w:p w:rsidR="002D5E0A" w:rsidRPr="00265965" w:rsidRDefault="00265965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>Después</w:t>
      </w:r>
      <w:r w:rsidR="002D5E0A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de esto no hubo mociones para cerrar nuestra reunión de este 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>día</w:t>
      </w:r>
      <w:r w:rsidR="002D5E0A" w:rsidRPr="00265965">
        <w:rPr>
          <w:rFonts w:asciiTheme="minorHAnsi" w:eastAsia="Times New Roman" w:hAnsiTheme="minorHAnsi" w:cs="Times New Roman"/>
          <w:bCs/>
          <w:sz w:val="24"/>
          <w:szCs w:val="24"/>
        </w:rPr>
        <w:t>.</w:t>
      </w:r>
    </w:p>
    <w:p w:rsidR="002D5E0A" w:rsidRPr="00265965" w:rsidRDefault="002D5E0A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</w:p>
    <w:p w:rsidR="002D5E0A" w:rsidRPr="00265965" w:rsidRDefault="004E2B93" w:rsidP="00ED4BB8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>
        <w:rPr>
          <w:rFonts w:asciiTheme="minorHAnsi" w:eastAsia="Times New Roman" w:hAnsiTheme="minorHAnsi" w:cs="Times New Roman"/>
          <w:bCs/>
          <w:sz w:val="24"/>
          <w:szCs w:val="24"/>
        </w:rPr>
        <w:t>Luego pasó</w:t>
      </w:r>
      <w:r w:rsidR="002D5E0A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la Sra. Sandra Garcia a dar los reconocimientos al Comité DAC y luego al DELAC.</w:t>
      </w:r>
    </w:p>
    <w:p w:rsidR="0085322B" w:rsidRPr="00265965" w:rsidRDefault="002D5E0A" w:rsidP="002D5E0A">
      <w:p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</w:rPr>
      </w:pP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>Nos dio</w:t>
      </w:r>
      <w:r w:rsidR="004E2B93">
        <w:rPr>
          <w:rFonts w:asciiTheme="minorHAnsi" w:eastAsia="Times New Roman" w:hAnsiTheme="minorHAnsi" w:cs="Times New Roman"/>
          <w:bCs/>
          <w:sz w:val="24"/>
          <w:szCs w:val="24"/>
        </w:rPr>
        <w:t xml:space="preserve"> por último las gracias y finalizó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la reunión con la foto del recuerdo, y dándonos las gracias a todos los que la acompañamos </w:t>
      </w:r>
      <w:r w:rsidR="004E2B93">
        <w:rPr>
          <w:rFonts w:asciiTheme="minorHAnsi" w:eastAsia="Times New Roman" w:hAnsiTheme="minorHAnsi" w:cs="Times New Roman"/>
          <w:bCs/>
          <w:sz w:val="24"/>
          <w:szCs w:val="24"/>
        </w:rPr>
        <w:t>en este añ</w:t>
      </w:r>
      <w:r w:rsidRPr="00265965">
        <w:rPr>
          <w:rFonts w:asciiTheme="minorHAnsi" w:eastAsia="Times New Roman" w:hAnsiTheme="minorHAnsi" w:cs="Times New Roman"/>
          <w:bCs/>
          <w:sz w:val="24"/>
          <w:szCs w:val="24"/>
        </w:rPr>
        <w:t>o.</w:t>
      </w:r>
      <w:r w:rsidR="00E65090" w:rsidRPr="00265965">
        <w:rPr>
          <w:rFonts w:asciiTheme="minorHAnsi" w:eastAsia="Times New Roman" w:hAnsiTheme="minorHAnsi" w:cs="Times New Roman"/>
          <w:bCs/>
          <w:sz w:val="24"/>
          <w:szCs w:val="24"/>
        </w:rPr>
        <w:t xml:space="preserve"> </w:t>
      </w:r>
    </w:p>
    <w:p w:rsidR="0085322B" w:rsidRPr="0085322B" w:rsidRDefault="0085322B" w:rsidP="0085322B">
      <w:pPr>
        <w:spacing w:after="100" w:afterAutospacing="1"/>
        <w:ind w:left="720"/>
        <w:contextualSpacing/>
        <w:rPr>
          <w:rFonts w:asciiTheme="minorHAnsi" w:eastAsia="Times New Roman" w:hAnsiTheme="minorHAnsi" w:cs="Times New Roman"/>
          <w:bCs/>
          <w:sz w:val="24"/>
          <w:szCs w:val="24"/>
          <w:lang w:val="es-ES_tradnl"/>
        </w:rPr>
      </w:pPr>
    </w:p>
    <w:p w:rsidR="0085322B" w:rsidRPr="002D5E0A" w:rsidRDefault="0085322B" w:rsidP="002D5E0A">
      <w:pPr>
        <w:numPr>
          <w:ilvl w:val="0"/>
          <w:numId w:val="1"/>
        </w:numPr>
        <w:spacing w:after="100" w:afterAutospacing="1"/>
        <w:contextualSpacing/>
        <w:rPr>
          <w:rFonts w:asciiTheme="minorHAnsi" w:eastAsia="Times New Roman" w:hAnsiTheme="minorHAnsi" w:cs="Times New Roman"/>
          <w:bCs/>
          <w:sz w:val="24"/>
          <w:szCs w:val="24"/>
          <w:lang w:val="es-ES_tradnl"/>
        </w:rPr>
      </w:pPr>
    </w:p>
    <w:p w:rsidR="00741A3C" w:rsidRPr="00741A3C" w:rsidRDefault="00741A3C" w:rsidP="00216201">
      <w:pPr>
        <w:rPr>
          <w:lang w:val="es-ES_tradnl"/>
        </w:rPr>
      </w:pPr>
    </w:p>
    <w:sectPr w:rsidR="00741A3C" w:rsidRPr="00741A3C" w:rsidSect="00F10BA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B7D" w:rsidRDefault="005B2B7D" w:rsidP="00BF3533">
      <w:r>
        <w:separator/>
      </w:r>
    </w:p>
  </w:endnote>
  <w:endnote w:type="continuationSeparator" w:id="0">
    <w:p w:rsidR="005B2B7D" w:rsidRDefault="005B2B7D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34F60614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77911608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B7D" w:rsidRDefault="005B2B7D" w:rsidP="00BF3533">
      <w:r>
        <w:separator/>
      </w:r>
    </w:p>
  </w:footnote>
  <w:footnote w:type="continuationSeparator" w:id="0">
    <w:p w:rsidR="005B2B7D" w:rsidRDefault="005B2B7D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015AC7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015AC7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CF7B15">
          <w:rPr>
            <w:bCs/>
            <w:noProof/>
          </w:rPr>
          <w:t>June 20,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12672"/>
    <w:multiLevelType w:val="hybridMultilevel"/>
    <w:tmpl w:val="9C669C30"/>
    <w:lvl w:ilvl="0" w:tplc="90C209F0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3C"/>
    <w:rsid w:val="00015AC7"/>
    <w:rsid w:val="00036639"/>
    <w:rsid w:val="00045292"/>
    <w:rsid w:val="000904A7"/>
    <w:rsid w:val="00091499"/>
    <w:rsid w:val="000B551B"/>
    <w:rsid w:val="000F1B47"/>
    <w:rsid w:val="000F1F52"/>
    <w:rsid w:val="00103EC3"/>
    <w:rsid w:val="00122679"/>
    <w:rsid w:val="001B31A5"/>
    <w:rsid w:val="001C0D22"/>
    <w:rsid w:val="001D31CF"/>
    <w:rsid w:val="001F2146"/>
    <w:rsid w:val="00216201"/>
    <w:rsid w:val="00231905"/>
    <w:rsid w:val="00265965"/>
    <w:rsid w:val="002766CC"/>
    <w:rsid w:val="00281DA7"/>
    <w:rsid w:val="002B2241"/>
    <w:rsid w:val="002D5E0A"/>
    <w:rsid w:val="002D6DED"/>
    <w:rsid w:val="002E44B0"/>
    <w:rsid w:val="003C3B5F"/>
    <w:rsid w:val="003C3C1A"/>
    <w:rsid w:val="003D6C13"/>
    <w:rsid w:val="00437F81"/>
    <w:rsid w:val="00445A14"/>
    <w:rsid w:val="004D000F"/>
    <w:rsid w:val="004E2B93"/>
    <w:rsid w:val="004E4B8E"/>
    <w:rsid w:val="004E5286"/>
    <w:rsid w:val="00503146"/>
    <w:rsid w:val="00555965"/>
    <w:rsid w:val="0056619D"/>
    <w:rsid w:val="005957A6"/>
    <w:rsid w:val="00597100"/>
    <w:rsid w:val="005B119A"/>
    <w:rsid w:val="005B2B7D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41A3C"/>
    <w:rsid w:val="0075131E"/>
    <w:rsid w:val="00766C52"/>
    <w:rsid w:val="007C403B"/>
    <w:rsid w:val="008208FA"/>
    <w:rsid w:val="0085322B"/>
    <w:rsid w:val="00855ACB"/>
    <w:rsid w:val="008B7CBA"/>
    <w:rsid w:val="008E485B"/>
    <w:rsid w:val="008F0EDB"/>
    <w:rsid w:val="008F61BE"/>
    <w:rsid w:val="00905B87"/>
    <w:rsid w:val="00912648"/>
    <w:rsid w:val="009734F4"/>
    <w:rsid w:val="009833AE"/>
    <w:rsid w:val="009A68FE"/>
    <w:rsid w:val="009D2E8E"/>
    <w:rsid w:val="009D752D"/>
    <w:rsid w:val="009F11AE"/>
    <w:rsid w:val="009F298F"/>
    <w:rsid w:val="00A33729"/>
    <w:rsid w:val="00A53D9E"/>
    <w:rsid w:val="00A90B8B"/>
    <w:rsid w:val="00AD231B"/>
    <w:rsid w:val="00AD59A0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0456"/>
    <w:rsid w:val="00BF3533"/>
    <w:rsid w:val="00C174C1"/>
    <w:rsid w:val="00C7183B"/>
    <w:rsid w:val="00C73CBB"/>
    <w:rsid w:val="00CF7B15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65090"/>
    <w:rsid w:val="00E80E2B"/>
    <w:rsid w:val="00EA5C03"/>
    <w:rsid w:val="00ED4BB8"/>
    <w:rsid w:val="00EF394E"/>
    <w:rsid w:val="00EF7E91"/>
    <w:rsid w:val="00F07C14"/>
    <w:rsid w:val="00F10BA0"/>
    <w:rsid w:val="00F16E05"/>
    <w:rsid w:val="00F4658E"/>
    <w:rsid w:val="00F865C3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s.tripodi\Desktop\District%20Letterhead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6397A-B520-4B11-8332-A94B1B8EB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Carmelina Bautista</cp:lastModifiedBy>
  <cp:revision>2</cp:revision>
  <cp:lastPrinted>2019-06-03T21:25:00Z</cp:lastPrinted>
  <dcterms:created xsi:type="dcterms:W3CDTF">2019-06-20T23:40:00Z</dcterms:created>
  <dcterms:modified xsi:type="dcterms:W3CDTF">2019-06-20T23:40:00Z</dcterms:modified>
</cp:coreProperties>
</file>