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Default="000904A7" w:rsidP="003D6C13">
      <w:pPr>
        <w:ind w:left="-270" w:right="-450"/>
      </w:pPr>
      <w:r>
        <w:t xml:space="preserve"> </w:t>
      </w:r>
    </w:p>
    <w:p w:rsidR="004C09DC" w:rsidRPr="00880C6A" w:rsidRDefault="004C09DC" w:rsidP="004C09DC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</w:p>
    <w:p w:rsidR="00477505" w:rsidRPr="00E84E58" w:rsidRDefault="00477505" w:rsidP="00477505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szCs w:val="24"/>
        </w:rPr>
      </w:pPr>
      <w:r w:rsidRPr="00E84E58">
        <w:rPr>
          <w:rFonts w:asciiTheme="minorHAnsi" w:hAnsiTheme="minorHAnsi" w:cs="Times New Roman"/>
          <w:b/>
          <w:noProof/>
          <w:sz w:val="24"/>
          <w:szCs w:val="24"/>
        </w:rPr>
        <w:t>Comité Consultivo de Estudiantes del Idioma Inglés del Distrito Escolar</w:t>
      </w:r>
    </w:p>
    <w:p w:rsidR="00477505" w:rsidRPr="00E84E58" w:rsidRDefault="00477505" w:rsidP="00477505">
      <w:pPr>
        <w:spacing w:line="276" w:lineRule="auto"/>
        <w:jc w:val="center"/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</w:pPr>
      <w:r w:rsidRPr="00E84E58">
        <w:rPr>
          <w:rFonts w:asciiTheme="minorHAnsi" w:hAnsiTheme="minorHAnsi" w:cs="Times New Roman"/>
          <w:b/>
          <w:noProof/>
          <w:sz w:val="24"/>
          <w:szCs w:val="24"/>
        </w:rPr>
        <w:t>(DELAC, siglas inglés)</w:t>
      </w:r>
    </w:p>
    <w:p w:rsidR="00477505" w:rsidRPr="00E84E58" w:rsidRDefault="00477505" w:rsidP="00477505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  <w:r w:rsidRPr="00E84E58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>11 de febrero de 2019</w:t>
      </w:r>
    </w:p>
    <w:p w:rsidR="00477505" w:rsidRPr="00E84E58" w:rsidRDefault="00477505" w:rsidP="00477505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  <w:r w:rsidRPr="00E84E58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>5:00 - 6:30 p.m.</w:t>
      </w:r>
    </w:p>
    <w:p w:rsidR="00477505" w:rsidRPr="00E84E58" w:rsidRDefault="00477505" w:rsidP="00477505">
      <w:pPr>
        <w:jc w:val="center"/>
      </w:pPr>
    </w:p>
    <w:p w:rsidR="00477505" w:rsidRPr="00E84E58" w:rsidRDefault="00477505" w:rsidP="00477505">
      <w:pPr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E84E58">
        <w:rPr>
          <w:rFonts w:asciiTheme="minorHAnsi" w:eastAsia="Times New Roman" w:hAnsiTheme="minorHAnsi" w:cs="Times New Roman"/>
          <w:sz w:val="24"/>
          <w:szCs w:val="24"/>
        </w:rPr>
        <w:t>Sala de Reuniones de la Mesa Directiva del Distrito Escolar de Alum Rock</w:t>
      </w:r>
    </w:p>
    <w:p w:rsidR="00477505" w:rsidRPr="00E84E58" w:rsidRDefault="00477505" w:rsidP="00477505">
      <w:pPr>
        <w:jc w:val="center"/>
        <w:rPr>
          <w:rFonts w:asciiTheme="minorHAnsi" w:eastAsia="Times New Roman" w:hAnsiTheme="minorHAnsi" w:cs="Times New Roman"/>
          <w:sz w:val="20"/>
          <w:szCs w:val="20"/>
        </w:rPr>
      </w:pPr>
    </w:p>
    <w:p w:rsidR="00477505" w:rsidRPr="00E84E58" w:rsidRDefault="00477505" w:rsidP="00477505">
      <w:pPr>
        <w:spacing w:after="100" w:afterAutospacing="1"/>
        <w:jc w:val="center"/>
        <w:rPr>
          <w:rFonts w:asciiTheme="minorHAnsi" w:eastAsia="Times New Roman" w:hAnsiTheme="minorHAnsi" w:cs="Times New Roman"/>
          <w:b/>
          <w:sz w:val="24"/>
          <w:szCs w:val="24"/>
        </w:rPr>
      </w:pPr>
      <w:r w:rsidRPr="00E84E58">
        <w:rPr>
          <w:rFonts w:asciiTheme="minorHAnsi" w:eastAsia="Times New Roman" w:hAnsiTheme="minorHAnsi" w:cs="Times New Roman"/>
          <w:b/>
          <w:sz w:val="24"/>
          <w:szCs w:val="24"/>
        </w:rPr>
        <w:t>Acta de la Reunión del DELAC</w:t>
      </w:r>
    </w:p>
    <w:p w:rsidR="00477505" w:rsidRPr="00E84E58" w:rsidRDefault="00477505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-</w:t>
      </w:r>
      <w:r w:rsidR="00FF39E0" w:rsidRPr="00E84E58">
        <w:rPr>
          <w:rFonts w:asciiTheme="minorHAnsi" w:hAnsiTheme="minorHAnsi"/>
        </w:rPr>
        <w:t xml:space="preserve">Nuestra reunión del </w:t>
      </w:r>
      <w:r w:rsidR="000F575A" w:rsidRPr="00E84E58">
        <w:rPr>
          <w:rFonts w:asciiTheme="minorHAnsi" w:hAnsiTheme="minorHAnsi"/>
        </w:rPr>
        <w:t>día</w:t>
      </w:r>
      <w:r w:rsidR="00FF39E0" w:rsidRPr="00E84E58">
        <w:rPr>
          <w:rFonts w:asciiTheme="minorHAnsi" w:hAnsiTheme="minorHAnsi"/>
        </w:rPr>
        <w:t xml:space="preserve"> de hoy dio comienzo a las 5:10 p.m.  </w:t>
      </w:r>
      <w:r w:rsidRPr="00E84E58">
        <w:rPr>
          <w:rFonts w:asciiTheme="minorHAnsi" w:hAnsiTheme="minorHAnsi"/>
        </w:rPr>
        <w:t xml:space="preserve">La Sra. Sandra Garcia nos dio la </w:t>
      </w:r>
      <w:r w:rsidR="00FF39E0" w:rsidRPr="00E84E58">
        <w:rPr>
          <w:rFonts w:asciiTheme="minorHAnsi" w:hAnsiTheme="minorHAnsi"/>
        </w:rPr>
        <w:t>bienvenida.</w:t>
      </w:r>
    </w:p>
    <w:p w:rsidR="00FF39E0" w:rsidRPr="00E84E58" w:rsidRDefault="000F575A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Después</w:t>
      </w:r>
      <w:r w:rsidR="00FF39E0" w:rsidRPr="00E84E58">
        <w:rPr>
          <w:rFonts w:asciiTheme="minorHAnsi" w:hAnsiTheme="minorHAnsi"/>
        </w:rPr>
        <w:t xml:space="preserve"> de esto, la Sra. Araceli Ortiz </w:t>
      </w:r>
      <w:r w:rsidRPr="00E84E58">
        <w:rPr>
          <w:rFonts w:asciiTheme="minorHAnsi" w:hAnsiTheme="minorHAnsi"/>
        </w:rPr>
        <w:t>pidió</w:t>
      </w:r>
      <w:r w:rsidR="00FF39E0" w:rsidRPr="00E84E58">
        <w:rPr>
          <w:rFonts w:asciiTheme="minorHAnsi" w:hAnsiTheme="minorHAnsi"/>
        </w:rPr>
        <w:t xml:space="preserve"> a 2 personas para que aprobaran la agenda del </w:t>
      </w:r>
      <w:r w:rsidRPr="00E84E58">
        <w:rPr>
          <w:rFonts w:asciiTheme="minorHAnsi" w:hAnsiTheme="minorHAnsi"/>
        </w:rPr>
        <w:t>día</w:t>
      </w:r>
      <w:r w:rsidR="00FF39E0" w:rsidRPr="00E84E58">
        <w:rPr>
          <w:rFonts w:asciiTheme="minorHAnsi" w:hAnsiTheme="minorHAnsi"/>
        </w:rPr>
        <w:t xml:space="preserve"> de hoy.</w:t>
      </w:r>
    </w:p>
    <w:p w:rsidR="00FF39E0" w:rsidRPr="00E84E58" w:rsidRDefault="00FF39E0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Con una moción de la Sra. Maria Madrid (Escuela </w:t>
      </w:r>
      <w:proofErr w:type="spellStart"/>
      <w:r w:rsidRPr="00E84E58">
        <w:rPr>
          <w:rFonts w:asciiTheme="minorHAnsi" w:hAnsiTheme="minorHAnsi"/>
        </w:rPr>
        <w:t>Cureton</w:t>
      </w:r>
      <w:proofErr w:type="spellEnd"/>
      <w:r w:rsidRPr="00E84E58">
        <w:rPr>
          <w:rFonts w:asciiTheme="minorHAnsi" w:hAnsiTheme="minorHAnsi"/>
        </w:rPr>
        <w:t>) y secundada por la Sra. Elizabeth Quintero (Escuela Linda Vista).   Todos a favor.</w:t>
      </w:r>
    </w:p>
    <w:p w:rsidR="00FF39E0" w:rsidRPr="00E84E58" w:rsidRDefault="00FF39E0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Proseguimos con nuestra junta; la </w:t>
      </w:r>
      <w:r w:rsidR="000F575A" w:rsidRPr="00E84E58">
        <w:rPr>
          <w:rFonts w:asciiTheme="minorHAnsi" w:hAnsiTheme="minorHAnsi"/>
        </w:rPr>
        <w:t>Sra.</w:t>
      </w:r>
      <w:r w:rsidRPr="00E84E58">
        <w:rPr>
          <w:rFonts w:asciiTheme="minorHAnsi" w:hAnsiTheme="minorHAnsi"/>
        </w:rPr>
        <w:t xml:space="preserve"> Araceli Ortiz nos </w:t>
      </w:r>
      <w:r w:rsidR="000F575A" w:rsidRPr="00E84E58">
        <w:rPr>
          <w:rFonts w:asciiTheme="minorHAnsi" w:hAnsiTheme="minorHAnsi"/>
        </w:rPr>
        <w:t>pidió</w:t>
      </w:r>
      <w:r w:rsidRPr="00E84E58">
        <w:rPr>
          <w:rFonts w:asciiTheme="minorHAnsi" w:hAnsiTheme="minorHAnsi"/>
        </w:rPr>
        <w:t xml:space="preserve"> revisar y repasar las minutas del mes pasado, luego </w:t>
      </w:r>
      <w:r w:rsidR="000F575A" w:rsidRPr="00E84E58">
        <w:rPr>
          <w:rFonts w:asciiTheme="minorHAnsi" w:hAnsiTheme="minorHAnsi"/>
        </w:rPr>
        <w:t>pidió</w:t>
      </w:r>
      <w:r w:rsidRPr="00E84E58">
        <w:rPr>
          <w:rFonts w:asciiTheme="minorHAnsi" w:hAnsiTheme="minorHAnsi"/>
        </w:rPr>
        <w:t xml:space="preserve"> una moción y secundarla para aprobar las minutas.</w:t>
      </w:r>
    </w:p>
    <w:p w:rsidR="00477505" w:rsidRPr="00E84E58" w:rsidRDefault="00EE2195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Hubo una moción por la Sra. Maria </w:t>
      </w:r>
      <w:proofErr w:type="spellStart"/>
      <w:r w:rsidRPr="00E84E58">
        <w:rPr>
          <w:rFonts w:asciiTheme="minorHAnsi" w:hAnsiTheme="minorHAnsi"/>
        </w:rPr>
        <w:t>Perez</w:t>
      </w:r>
      <w:proofErr w:type="spellEnd"/>
      <w:r w:rsidRPr="00E84E58">
        <w:rPr>
          <w:rFonts w:asciiTheme="minorHAnsi" w:hAnsiTheme="minorHAnsi"/>
        </w:rPr>
        <w:t xml:space="preserve"> (</w:t>
      </w:r>
      <w:proofErr w:type="spellStart"/>
      <w:r w:rsidRPr="00E84E58">
        <w:rPr>
          <w:rFonts w:asciiTheme="minorHAnsi" w:hAnsiTheme="minorHAnsi"/>
        </w:rPr>
        <w:t>Arbuckle</w:t>
      </w:r>
      <w:proofErr w:type="spellEnd"/>
      <w:r w:rsidRPr="00E84E58">
        <w:rPr>
          <w:rFonts w:asciiTheme="minorHAnsi" w:hAnsiTheme="minorHAnsi"/>
        </w:rPr>
        <w:t>) y secundada por la Sra. Lorena Alatorre (</w:t>
      </w:r>
      <w:proofErr w:type="spellStart"/>
      <w:r w:rsidRPr="00E84E58">
        <w:rPr>
          <w:rFonts w:asciiTheme="minorHAnsi" w:hAnsiTheme="minorHAnsi"/>
        </w:rPr>
        <w:t>Lyndale</w:t>
      </w:r>
      <w:proofErr w:type="spellEnd"/>
      <w:r w:rsidRPr="00E84E58">
        <w:rPr>
          <w:rFonts w:asciiTheme="minorHAnsi" w:hAnsiTheme="minorHAnsi"/>
        </w:rPr>
        <w:t>).  Todos a favor.</w:t>
      </w:r>
    </w:p>
    <w:p w:rsidR="008A4B8C" w:rsidRPr="00E84E58" w:rsidRDefault="00EE2195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Proseguimos con nuestra reunión y  la Sra. Sandra Garcia le dio la bienvenida a nuestra presentadora </w:t>
      </w:r>
      <w:r w:rsidR="0057616B">
        <w:rPr>
          <w:rFonts w:asciiTheme="minorHAnsi" w:hAnsiTheme="minorHAnsi"/>
        </w:rPr>
        <w:t xml:space="preserve"> </w:t>
      </w:r>
      <w:proofErr w:type="spellStart"/>
      <w:r w:rsidR="0057616B">
        <w:rPr>
          <w:rFonts w:asciiTheme="minorHAnsi" w:hAnsiTheme="minorHAnsi"/>
        </w:rPr>
        <w:t>Hushi</w:t>
      </w:r>
      <w:proofErr w:type="spellEnd"/>
      <w:r w:rsidR="0057616B">
        <w:rPr>
          <w:rFonts w:asciiTheme="minorHAnsi" w:hAnsiTheme="minorHAnsi"/>
        </w:rPr>
        <w:t xml:space="preserve"> Natividad quien nos habló</w:t>
      </w:r>
      <w:r w:rsidRPr="00E84E58">
        <w:rPr>
          <w:rFonts w:asciiTheme="minorHAnsi" w:hAnsiTheme="minorHAnsi"/>
        </w:rPr>
        <w:t xml:space="preserve">  del tema de los apoyos </w:t>
      </w:r>
      <w:r w:rsidR="003A2AFE" w:rsidRPr="00E84E58">
        <w:rPr>
          <w:rFonts w:asciiTheme="minorHAnsi" w:hAnsiTheme="minorHAnsi"/>
        </w:rPr>
        <w:t>en los exámenes ELPAC, y del desarrollo del lenguaje verbal y escrito</w:t>
      </w:r>
      <w:r w:rsidR="00477505" w:rsidRPr="00E84E58">
        <w:rPr>
          <w:rFonts w:asciiTheme="minorHAnsi" w:hAnsiTheme="minorHAnsi"/>
        </w:rPr>
        <w:t xml:space="preserve"> </w:t>
      </w:r>
      <w:r w:rsidR="008A4B8C" w:rsidRPr="00E84E58">
        <w:rPr>
          <w:rFonts w:asciiTheme="minorHAnsi" w:hAnsiTheme="minorHAnsi"/>
        </w:rPr>
        <w:t xml:space="preserve">mediante los </w:t>
      </w:r>
      <w:proofErr w:type="spellStart"/>
      <w:r w:rsidR="000F575A">
        <w:rPr>
          <w:rFonts w:asciiTheme="minorHAnsi" w:hAnsiTheme="minorHAnsi"/>
        </w:rPr>
        <w:t>iPad</w:t>
      </w:r>
      <w:r w:rsidR="000F575A" w:rsidRPr="00E84E58">
        <w:rPr>
          <w:rFonts w:asciiTheme="minorHAnsi" w:hAnsiTheme="minorHAnsi"/>
        </w:rPr>
        <w:t>s</w:t>
      </w:r>
      <w:proofErr w:type="spellEnd"/>
      <w:r w:rsidR="008A4B8C" w:rsidRPr="00E84E58">
        <w:rPr>
          <w:rFonts w:asciiTheme="minorHAnsi" w:hAnsiTheme="minorHAnsi"/>
        </w:rPr>
        <w:t xml:space="preserve">.   </w:t>
      </w:r>
    </w:p>
    <w:p w:rsidR="00477505" w:rsidRPr="00E84E58" w:rsidRDefault="008A4B8C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Nuestra presentadora nos </w:t>
      </w:r>
      <w:r w:rsidR="000F575A" w:rsidRPr="00E84E58">
        <w:rPr>
          <w:rFonts w:asciiTheme="minorHAnsi" w:hAnsiTheme="minorHAnsi"/>
        </w:rPr>
        <w:t>habló</w:t>
      </w:r>
      <w:r w:rsidRPr="00E84E58">
        <w:rPr>
          <w:rFonts w:asciiTheme="minorHAnsi" w:hAnsiTheme="minorHAnsi"/>
        </w:rPr>
        <w:t xml:space="preserve"> de los 3 tipos de apoyo  que se aplican cuando </w:t>
      </w:r>
      <w:r w:rsidR="000F575A" w:rsidRPr="00E84E58">
        <w:rPr>
          <w:rFonts w:asciiTheme="minorHAnsi" w:hAnsiTheme="minorHAnsi"/>
        </w:rPr>
        <w:t>están</w:t>
      </w:r>
      <w:r w:rsidRPr="00E84E58">
        <w:rPr>
          <w:rFonts w:asciiTheme="minorHAnsi" w:hAnsiTheme="minorHAnsi"/>
        </w:rPr>
        <w:t xml:space="preserve"> evaluando a nuestros hijos al estar tomando el examen del ELPAC.</w:t>
      </w:r>
    </w:p>
    <w:p w:rsidR="0025199C" w:rsidRPr="00E84E58" w:rsidRDefault="0025199C" w:rsidP="00477505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Como bien sabemos el examen del ELPAC se divide en 4 </w:t>
      </w:r>
      <w:r w:rsidR="000F575A" w:rsidRPr="00E84E58">
        <w:rPr>
          <w:rFonts w:asciiTheme="minorHAnsi" w:hAnsiTheme="minorHAnsi"/>
        </w:rPr>
        <w:t>áreas</w:t>
      </w:r>
      <w:r w:rsidRPr="00E84E58">
        <w:rPr>
          <w:rFonts w:asciiTheme="minorHAnsi" w:hAnsiTheme="minorHAnsi"/>
        </w:rPr>
        <w:t>:</w:t>
      </w:r>
    </w:p>
    <w:p w:rsidR="0025199C" w:rsidRPr="00E84E58" w:rsidRDefault="000F575A" w:rsidP="0025199C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Comprensión</w:t>
      </w:r>
      <w:r w:rsidR="0025199C" w:rsidRPr="00E84E58">
        <w:rPr>
          <w:rFonts w:asciiTheme="minorHAnsi" w:hAnsiTheme="minorHAnsi"/>
        </w:rPr>
        <w:t xml:space="preserve"> Auditiva</w:t>
      </w:r>
    </w:p>
    <w:p w:rsidR="0025199C" w:rsidRPr="00E84E58" w:rsidRDefault="000F575A" w:rsidP="0025199C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Expresión</w:t>
      </w:r>
      <w:r w:rsidR="0025199C" w:rsidRPr="00E84E58">
        <w:rPr>
          <w:rFonts w:asciiTheme="minorHAnsi" w:hAnsiTheme="minorHAnsi"/>
        </w:rPr>
        <w:t xml:space="preserve"> Oral</w:t>
      </w:r>
    </w:p>
    <w:p w:rsidR="0025199C" w:rsidRPr="00E84E58" w:rsidRDefault="0025199C" w:rsidP="0025199C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Lectura</w:t>
      </w:r>
    </w:p>
    <w:p w:rsidR="0025199C" w:rsidRPr="00E84E58" w:rsidRDefault="0025199C" w:rsidP="0025199C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Escritura</w:t>
      </w:r>
    </w:p>
    <w:p w:rsidR="0025199C" w:rsidRPr="00E84E58" w:rsidRDefault="0025199C" w:rsidP="0025199C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>En base al examen, se van calificando en sus respectivas áreas con tres letras, U</w:t>
      </w:r>
      <w:proofErr w:type="gramStart"/>
      <w:r w:rsidRPr="00E84E58">
        <w:rPr>
          <w:rFonts w:asciiTheme="minorHAnsi" w:hAnsiTheme="minorHAnsi"/>
        </w:rPr>
        <w:t>,D</w:t>
      </w:r>
      <w:proofErr w:type="gramEnd"/>
      <w:r w:rsidRPr="00E84E58">
        <w:rPr>
          <w:rFonts w:asciiTheme="minorHAnsi" w:hAnsiTheme="minorHAnsi"/>
        </w:rPr>
        <w:t>,</w:t>
      </w:r>
      <w:r w:rsidR="0057616B">
        <w:rPr>
          <w:rFonts w:asciiTheme="minorHAnsi" w:hAnsiTheme="minorHAnsi"/>
        </w:rPr>
        <w:t xml:space="preserve"> A.  Q</w:t>
      </w:r>
      <w:bookmarkStart w:id="0" w:name="_GoBack"/>
      <w:bookmarkEnd w:id="0"/>
      <w:r w:rsidRPr="00E84E58">
        <w:rPr>
          <w:rFonts w:asciiTheme="minorHAnsi" w:hAnsiTheme="minorHAnsi"/>
        </w:rPr>
        <w:t>ue son los tres tipos de apoyo en los que se califican estos exámenes.</w:t>
      </w:r>
    </w:p>
    <w:p w:rsidR="0025199C" w:rsidRPr="00E84E58" w:rsidRDefault="0025199C" w:rsidP="0025199C">
      <w:pPr>
        <w:spacing w:after="200"/>
        <w:rPr>
          <w:rFonts w:asciiTheme="minorHAnsi" w:hAnsiTheme="minorHAnsi"/>
        </w:rPr>
      </w:pPr>
      <w:r w:rsidRPr="00E84E58">
        <w:rPr>
          <w:rFonts w:asciiTheme="minorHAnsi" w:hAnsiTheme="minorHAnsi"/>
        </w:rPr>
        <w:t xml:space="preserve">En el material que nos proporcionaron hoy estuvimos observando </w:t>
      </w:r>
      <w:r w:rsidR="000F575A" w:rsidRPr="00E84E58">
        <w:rPr>
          <w:rFonts w:asciiTheme="minorHAnsi" w:hAnsiTheme="minorHAnsi"/>
        </w:rPr>
        <w:t>cómo</w:t>
      </w:r>
      <w:r w:rsidRPr="00E84E58">
        <w:rPr>
          <w:rFonts w:asciiTheme="minorHAnsi" w:hAnsiTheme="minorHAnsi"/>
        </w:rPr>
        <w:t xml:space="preserve"> se van calificando las 4 </w:t>
      </w:r>
      <w:r w:rsidR="000F575A" w:rsidRPr="00E84E58">
        <w:rPr>
          <w:rFonts w:asciiTheme="minorHAnsi" w:hAnsiTheme="minorHAnsi"/>
        </w:rPr>
        <w:t>áreas</w:t>
      </w:r>
      <w:r w:rsidRPr="00E84E58">
        <w:rPr>
          <w:rFonts w:asciiTheme="minorHAnsi" w:hAnsiTheme="minorHAnsi"/>
        </w:rPr>
        <w:t xml:space="preserve"> del examen.</w:t>
      </w:r>
    </w:p>
    <w:p w:rsidR="0025199C" w:rsidRDefault="0025199C" w:rsidP="0025199C">
      <w:pPr>
        <w:spacing w:after="20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Hushi Natividad nos dijo que hay maestros jubilados que son los que se encargan de hacerles estas evaluaciones  a los estudiantes individualmente.</w:t>
      </w:r>
    </w:p>
    <w:p w:rsidR="00477505" w:rsidRDefault="0025199C" w:rsidP="00477505">
      <w:pPr>
        <w:spacing w:after="2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Hushi Natividad </w:t>
      </w:r>
      <w:r w:rsidR="000F575A">
        <w:rPr>
          <w:rFonts w:asciiTheme="minorHAnsi" w:hAnsiTheme="minorHAnsi"/>
        </w:rPr>
        <w:t>compartió</w:t>
      </w:r>
      <w:r>
        <w:rPr>
          <w:rFonts w:asciiTheme="minorHAnsi" w:hAnsiTheme="minorHAnsi"/>
        </w:rPr>
        <w:t xml:space="preserve"> parte de nuestra junta con nosotros en  el uso delos  iPads que nos trajo como muestra a nuestra sala de reuniones; fue algo nuevo para nosotros el saber </w:t>
      </w:r>
      <w:r w:rsidR="000F575A">
        <w:rPr>
          <w:rFonts w:asciiTheme="minorHAnsi" w:hAnsiTheme="minorHAnsi"/>
        </w:rPr>
        <w:t>cómo</w:t>
      </w:r>
      <w:r>
        <w:rPr>
          <w:rFonts w:asciiTheme="minorHAnsi" w:hAnsiTheme="minorHAnsi"/>
        </w:rPr>
        <w:t xml:space="preserve"> usar los aparatos.  Es tan importante saber que algunas de nuestras </w:t>
      </w:r>
      <w:r w:rsidR="00223493">
        <w:rPr>
          <w:rFonts w:asciiTheme="minorHAnsi" w:hAnsiTheme="minorHAnsi"/>
        </w:rPr>
        <w:t xml:space="preserve"> escuelas </w:t>
      </w:r>
      <w:r w:rsidR="00E84E58">
        <w:rPr>
          <w:rFonts w:asciiTheme="minorHAnsi" w:hAnsiTheme="minorHAnsi"/>
        </w:rPr>
        <w:t xml:space="preserve">cuentan con esta tecnología, como ella dice, los niños aprenden mucho mejor, y mejoran en sus habilidades y conocimientos en su aprendizaje. Nos </w:t>
      </w:r>
      <w:r w:rsidR="000F575A">
        <w:rPr>
          <w:rFonts w:asciiTheme="minorHAnsi" w:hAnsiTheme="minorHAnsi"/>
        </w:rPr>
        <w:t>comentó</w:t>
      </w:r>
      <w:r w:rsidR="00E84E58">
        <w:rPr>
          <w:rFonts w:asciiTheme="minorHAnsi" w:hAnsiTheme="minorHAnsi"/>
        </w:rPr>
        <w:t xml:space="preserve"> que algunas escuelas cuentan con estos </w:t>
      </w:r>
      <w:r w:rsidR="000F575A">
        <w:rPr>
          <w:rFonts w:asciiTheme="minorHAnsi" w:hAnsiTheme="minorHAnsi"/>
        </w:rPr>
        <w:t>iPads</w:t>
      </w:r>
      <w:r w:rsidR="00E84E58">
        <w:rPr>
          <w:rFonts w:asciiTheme="minorHAnsi" w:hAnsiTheme="minorHAnsi"/>
        </w:rPr>
        <w:t xml:space="preserve">.  Nos </w:t>
      </w:r>
      <w:r w:rsidR="000F575A">
        <w:rPr>
          <w:rFonts w:asciiTheme="minorHAnsi" w:hAnsiTheme="minorHAnsi"/>
        </w:rPr>
        <w:t>comentó</w:t>
      </w:r>
      <w:r w:rsidR="00E84E58">
        <w:rPr>
          <w:rFonts w:asciiTheme="minorHAnsi" w:hAnsiTheme="minorHAnsi"/>
        </w:rPr>
        <w:t xml:space="preserve">  que vigilan y monitorean el uso de estos iPads y dan </w:t>
      </w:r>
      <w:r w:rsidR="000F575A">
        <w:rPr>
          <w:rFonts w:asciiTheme="minorHAnsi" w:hAnsiTheme="minorHAnsi"/>
        </w:rPr>
        <w:t>capacitación</w:t>
      </w:r>
      <w:r w:rsidR="00E84E58">
        <w:rPr>
          <w:rFonts w:asciiTheme="minorHAnsi" w:hAnsiTheme="minorHAnsi"/>
        </w:rPr>
        <w:t xml:space="preserve"> a los maestros.</w:t>
      </w:r>
    </w:p>
    <w:p w:rsidR="00E84E58" w:rsidRDefault="00E84E58" w:rsidP="00477505">
      <w:pPr>
        <w:spacing w:after="200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Hushi</w:t>
      </w:r>
      <w:proofErr w:type="spellEnd"/>
      <w:r>
        <w:rPr>
          <w:rFonts w:asciiTheme="minorHAnsi" w:hAnsiTheme="minorHAnsi"/>
        </w:rPr>
        <w:t xml:space="preserve"> Natividad nos </w:t>
      </w:r>
      <w:r w:rsidR="000F575A">
        <w:rPr>
          <w:rFonts w:asciiTheme="minorHAnsi" w:hAnsiTheme="minorHAnsi"/>
        </w:rPr>
        <w:t>comentó</w:t>
      </w:r>
      <w:r>
        <w:rPr>
          <w:rFonts w:asciiTheme="minorHAnsi" w:hAnsiTheme="minorHAnsi"/>
        </w:rPr>
        <w:t xml:space="preserve"> que hay una aplicación SEESAW que no todas las escuelas la tienen.  Es para el mejoramiento académico de los maestros.</w:t>
      </w:r>
    </w:p>
    <w:p w:rsidR="00E84E58" w:rsidRDefault="00E84E58" w:rsidP="00477505">
      <w:pPr>
        <w:spacing w:after="2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Por </w:t>
      </w:r>
      <w:r w:rsidR="000F575A">
        <w:rPr>
          <w:rFonts w:asciiTheme="minorHAnsi" w:hAnsiTheme="minorHAnsi"/>
        </w:rPr>
        <w:t>último</w:t>
      </w:r>
      <w:r>
        <w:rPr>
          <w:rFonts w:asciiTheme="minorHAnsi" w:hAnsiTheme="minorHAnsi"/>
        </w:rPr>
        <w:t xml:space="preserve"> la Sra. Sandra Garcia nos </w:t>
      </w:r>
      <w:r w:rsidR="000F575A">
        <w:rPr>
          <w:rFonts w:asciiTheme="minorHAnsi" w:hAnsiTheme="minorHAnsi"/>
        </w:rPr>
        <w:t>habló</w:t>
      </w:r>
      <w:r>
        <w:rPr>
          <w:rFonts w:asciiTheme="minorHAnsi" w:hAnsiTheme="minorHAnsi"/>
        </w:rPr>
        <w:t xml:space="preserve"> de que pronto nos </w:t>
      </w:r>
      <w:r w:rsidR="000F575A">
        <w:rPr>
          <w:rFonts w:asciiTheme="minorHAnsi" w:hAnsiTheme="minorHAnsi"/>
        </w:rPr>
        <w:t>dará</w:t>
      </w:r>
      <w:r>
        <w:rPr>
          <w:rFonts w:asciiTheme="minorHAnsi" w:hAnsiTheme="minorHAnsi"/>
        </w:rPr>
        <w:t xml:space="preserve"> información de los programas para el verano, y que estemos pendientes del Spring Board, y de todos los eventos que </w:t>
      </w:r>
      <w:r w:rsidR="000F575A">
        <w:rPr>
          <w:rFonts w:asciiTheme="minorHAnsi" w:hAnsiTheme="minorHAnsi"/>
        </w:rPr>
        <w:t>están</w:t>
      </w:r>
      <w:r>
        <w:rPr>
          <w:rFonts w:asciiTheme="minorHAnsi" w:hAnsiTheme="minorHAnsi"/>
        </w:rPr>
        <w:t xml:space="preserve"> por venir.</w:t>
      </w:r>
    </w:p>
    <w:p w:rsidR="00E84E58" w:rsidRPr="00E3617B" w:rsidRDefault="00E84E58" w:rsidP="00477505">
      <w:pPr>
        <w:spacing w:after="2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Nos dio las gracias y nuestra reunión se </w:t>
      </w:r>
      <w:r w:rsidR="000F575A">
        <w:rPr>
          <w:rFonts w:asciiTheme="minorHAnsi" w:hAnsiTheme="minorHAnsi"/>
        </w:rPr>
        <w:t>cerró</w:t>
      </w:r>
      <w:r>
        <w:rPr>
          <w:rFonts w:asciiTheme="minorHAnsi" w:hAnsiTheme="minorHAnsi"/>
        </w:rPr>
        <w:t xml:space="preserve"> a las 6:30 p.m. con una moción por la Sra. Sandra Pinal (LUCHA) y secundada por la Sra. Claudia Ortega (Cureton).</w:t>
      </w:r>
    </w:p>
    <w:p w:rsidR="000904A7" w:rsidRPr="000904A7" w:rsidRDefault="000904A7" w:rsidP="00477505"/>
    <w:sectPr w:rsidR="000904A7" w:rsidRPr="000904A7" w:rsidSect="00F10BA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505" w:rsidRDefault="00477505" w:rsidP="00BF3533">
      <w:r>
        <w:separator/>
      </w:r>
    </w:p>
  </w:endnote>
  <w:endnote w:type="continuationSeparator" w:id="0">
    <w:p w:rsidR="00477505" w:rsidRDefault="00477505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CBB534B" wp14:editId="29772A4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1B71EC81" wp14:editId="7C8ABF3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505" w:rsidRDefault="00477505" w:rsidP="00BF3533">
      <w:r>
        <w:separator/>
      </w:r>
    </w:p>
  </w:footnote>
  <w:footnote w:type="continuationSeparator" w:id="0">
    <w:p w:rsidR="00477505" w:rsidRDefault="00477505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-1440742921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0F575A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0F575A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223493">
          <w:rPr>
            <w:bCs/>
            <w:noProof/>
          </w:rPr>
          <w:t>March 26,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B9EC5CE" wp14:editId="7517570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C54B4"/>
    <w:multiLevelType w:val="hybridMultilevel"/>
    <w:tmpl w:val="787A5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5"/>
    <w:rsid w:val="00036639"/>
    <w:rsid w:val="00045292"/>
    <w:rsid w:val="000904A7"/>
    <w:rsid w:val="00091499"/>
    <w:rsid w:val="000B551B"/>
    <w:rsid w:val="000F1B47"/>
    <w:rsid w:val="000F1F52"/>
    <w:rsid w:val="000F575A"/>
    <w:rsid w:val="00103EC3"/>
    <w:rsid w:val="001B31A5"/>
    <w:rsid w:val="001C0D22"/>
    <w:rsid w:val="001D31CF"/>
    <w:rsid w:val="001F2146"/>
    <w:rsid w:val="0020504F"/>
    <w:rsid w:val="00216201"/>
    <w:rsid w:val="00223493"/>
    <w:rsid w:val="00231905"/>
    <w:rsid w:val="0025199C"/>
    <w:rsid w:val="002766CC"/>
    <w:rsid w:val="00281DA7"/>
    <w:rsid w:val="002B2241"/>
    <w:rsid w:val="002D6DED"/>
    <w:rsid w:val="002E44B0"/>
    <w:rsid w:val="003A2AFE"/>
    <w:rsid w:val="003C3B5F"/>
    <w:rsid w:val="003C3C1A"/>
    <w:rsid w:val="003D6C13"/>
    <w:rsid w:val="00437F81"/>
    <w:rsid w:val="00445A14"/>
    <w:rsid w:val="00477505"/>
    <w:rsid w:val="004C09DC"/>
    <w:rsid w:val="004D000F"/>
    <w:rsid w:val="004E4B8E"/>
    <w:rsid w:val="004E5286"/>
    <w:rsid w:val="00503146"/>
    <w:rsid w:val="00555965"/>
    <w:rsid w:val="0057616B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A4B8C"/>
    <w:rsid w:val="008B7CBA"/>
    <w:rsid w:val="008C046D"/>
    <w:rsid w:val="008E485B"/>
    <w:rsid w:val="008F0EDB"/>
    <w:rsid w:val="008F61BE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0456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84E58"/>
    <w:rsid w:val="00EA5C03"/>
    <w:rsid w:val="00EB045D"/>
    <w:rsid w:val="00EE2195"/>
    <w:rsid w:val="00EF394E"/>
    <w:rsid w:val="00EF7E91"/>
    <w:rsid w:val="00F07C14"/>
    <w:rsid w:val="00F10BA0"/>
    <w:rsid w:val="00F16E05"/>
    <w:rsid w:val="00F362AF"/>
    <w:rsid w:val="00F4658E"/>
    <w:rsid w:val="00FB5FDF"/>
    <w:rsid w:val="00FC3551"/>
    <w:rsid w:val="00FC3C6A"/>
    <w:rsid w:val="00FD44CF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519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5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melina.bautista\AppData\Local\Microsoft\Windows\Temporary%20Internet%20Files\Content.IE5\WONNIEOS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82963-39F8-4832-A509-E0862230F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Carmelina Bautista</cp:lastModifiedBy>
  <cp:revision>2</cp:revision>
  <cp:lastPrinted>2016-02-09T22:40:00Z</cp:lastPrinted>
  <dcterms:created xsi:type="dcterms:W3CDTF">2019-03-26T16:12:00Z</dcterms:created>
  <dcterms:modified xsi:type="dcterms:W3CDTF">2019-03-26T16:12:00Z</dcterms:modified>
</cp:coreProperties>
</file>