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7A3537" w:rsidP="000A22F1">
      <w:r>
        <w:rPr>
          <w:noProof/>
        </w:rPr>
        <w:drawing>
          <wp:anchor distT="0" distB="0" distL="114300" distR="114300" simplePos="0" relativeHeight="251664384" behindDoc="0" locked="0" layoutInCell="1" allowOverlap="1" wp14:anchorId="41D3A789" wp14:editId="6FCF1AC4">
            <wp:simplePos x="0" y="0"/>
            <wp:positionH relativeFrom="column">
              <wp:posOffset>6696075</wp:posOffset>
            </wp:positionH>
            <wp:positionV relativeFrom="paragraph">
              <wp:posOffset>39370</wp:posOffset>
            </wp:positionV>
            <wp:extent cx="1837690" cy="1219704"/>
            <wp:effectExtent l="0" t="0" r="0" b="0"/>
            <wp:wrapNone/>
            <wp:docPr id="12" name="Picture 12" descr="Image result for happy sp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happy spri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620" cy="1222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928">
        <w:rPr>
          <w:noProof/>
        </w:rPr>
        <w:drawing>
          <wp:anchor distT="0" distB="0" distL="114300" distR="114300" simplePos="0" relativeHeight="251660288" behindDoc="0" locked="0" layoutInCell="1" allowOverlap="1" wp14:anchorId="015A428F" wp14:editId="7EB80B29">
            <wp:simplePos x="0" y="0"/>
            <wp:positionH relativeFrom="column">
              <wp:posOffset>-647700</wp:posOffset>
            </wp:positionH>
            <wp:positionV relativeFrom="paragraph">
              <wp:posOffset>-74295</wp:posOffset>
            </wp:positionV>
            <wp:extent cx="2493010" cy="1466850"/>
            <wp:effectExtent l="0" t="0" r="0" b="0"/>
            <wp:wrapNone/>
            <wp:docPr id="7" name="Picture 7" descr="Image result for st patrick's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t patrick's d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AFFFF"/>
                        </a:clrFrom>
                        <a:clrTo>
                          <a:srgbClr val="FA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59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C40" w:rsidRDefault="000B1C40" w:rsidP="000B1C40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0B1C40" w:rsidRDefault="000B1C40" w:rsidP="000B1C40">
      <w:pPr>
        <w:jc w:val="center"/>
        <w:rPr>
          <w:rFonts w:eastAsia="Times New Roman" w:cs="Arial"/>
          <w:b/>
          <w:noProof/>
        </w:rPr>
      </w:pPr>
    </w:p>
    <w:p w:rsidR="000B1C40" w:rsidRPr="00C96A81" w:rsidRDefault="000B1C40" w:rsidP="000B1C40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="00426928" w:rsidRPr="00426928">
        <w:rPr>
          <w:noProof/>
        </w:rPr>
        <w:t xml:space="preserve"> </w:t>
      </w:r>
    </w:p>
    <w:p w:rsidR="000B1C40" w:rsidRDefault="000B1C40" w:rsidP="000B1C4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 w:rsidR="00426928">
        <w:rPr>
          <w:rFonts w:eastAsia="Times New Roman" w:cs="Arial"/>
        </w:rPr>
        <w:t xml:space="preserve">March </w:t>
      </w:r>
      <w:r>
        <w:rPr>
          <w:rFonts w:eastAsia="Times New Roman" w:cs="Arial"/>
        </w:rPr>
        <w:t>11, 2019 – 5:00 – 6:3</w:t>
      </w:r>
      <w:r w:rsidRPr="00FF1C83">
        <w:rPr>
          <w:rFonts w:eastAsia="Times New Roman" w:cs="Arial"/>
        </w:rPr>
        <w:t>0 p</w:t>
      </w:r>
      <w:r>
        <w:rPr>
          <w:rFonts w:eastAsia="Times New Roman" w:cs="Arial"/>
        </w:rPr>
        <w:t xml:space="preserve">.m. – District Office Board Room </w:t>
      </w:r>
    </w:p>
    <w:p w:rsidR="000B1C40" w:rsidRPr="00DA29A3" w:rsidRDefault="000B1C40" w:rsidP="000B1C40">
      <w:pPr>
        <w:spacing w:line="276" w:lineRule="auto"/>
        <w:jc w:val="center"/>
        <w:rPr>
          <w:rFonts w:eastAsia="Times New Roman" w:cs="Arial"/>
          <w:color w:val="FF0000"/>
        </w:rPr>
      </w:pPr>
    </w:p>
    <w:p w:rsidR="000B1C40" w:rsidRPr="00DA29A3" w:rsidRDefault="000B1C40" w:rsidP="000B1C40">
      <w:pPr>
        <w:spacing w:line="276" w:lineRule="auto"/>
        <w:jc w:val="center"/>
        <w:rPr>
          <w:noProof/>
          <w:color w:val="FF0000"/>
        </w:rPr>
      </w:pPr>
      <w:r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0B1C40" w:rsidRPr="00FF1C83" w:rsidTr="00426928">
        <w:trPr>
          <w:trHeight w:val="492"/>
        </w:trPr>
        <w:tc>
          <w:tcPr>
            <w:tcW w:w="5125" w:type="dxa"/>
            <w:shd w:val="clear" w:color="auto" w:fill="9BBB59" w:themeFill="accent3"/>
            <w:vAlign w:val="center"/>
          </w:tcPr>
          <w:p w:rsidR="000B1C40" w:rsidRPr="00FF1C83" w:rsidRDefault="000B1C40" w:rsidP="00AF2983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9BBB59" w:themeFill="accent3"/>
            <w:vAlign w:val="center"/>
          </w:tcPr>
          <w:p w:rsidR="000B1C40" w:rsidRPr="00FF1C83" w:rsidRDefault="000B1C40" w:rsidP="00AF2983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9BBB59" w:themeFill="accent3"/>
            <w:vAlign w:val="center"/>
          </w:tcPr>
          <w:p w:rsidR="000B1C40" w:rsidRPr="00FF1C83" w:rsidRDefault="000B1C40" w:rsidP="00AF2983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9BBB59" w:themeFill="accent3"/>
            <w:vAlign w:val="center"/>
          </w:tcPr>
          <w:p w:rsidR="000B1C40" w:rsidRPr="00FF1C83" w:rsidRDefault="000B1C40" w:rsidP="00AF2983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9BBB59" w:themeFill="accent3"/>
            <w:vAlign w:val="center"/>
          </w:tcPr>
          <w:p w:rsidR="000B1C40" w:rsidRPr="00FF1C83" w:rsidRDefault="000B1C40" w:rsidP="00AF2983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0B1C40" w:rsidRPr="00FF1C83" w:rsidTr="00AF2983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0B1C40" w:rsidRPr="00FF1C83" w:rsidRDefault="000B1C40" w:rsidP="00AF298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0B1C40" w:rsidRDefault="000B1C40" w:rsidP="00AF2983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0B1C40" w:rsidRPr="00FF1C83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0B1C40" w:rsidRPr="00FF1C83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0B1C40" w:rsidRDefault="000B1C40" w:rsidP="00AF2983">
            <w:pPr>
              <w:rPr>
                <w:rFonts w:eastAsia="Times New Roman" w:cs="Arial"/>
              </w:rPr>
            </w:pPr>
          </w:p>
          <w:p w:rsidR="000B1C40" w:rsidRPr="00FF1C83" w:rsidRDefault="000B1C40" w:rsidP="00AF2983">
            <w:pPr>
              <w:rPr>
                <w:rFonts w:eastAsia="Times New Roman" w:cs="Arial"/>
              </w:rPr>
            </w:pPr>
          </w:p>
        </w:tc>
      </w:tr>
      <w:tr w:rsidR="000B1C40" w:rsidRPr="00FF1C83" w:rsidTr="00AF2983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0B1C40" w:rsidRPr="001303F7" w:rsidRDefault="000B1C40" w:rsidP="00AF298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0B1C40" w:rsidRPr="00FF1C83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0B1C40" w:rsidRPr="00FF1C83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0B1C40" w:rsidRPr="00FF1C83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0B1C40" w:rsidRPr="00FF1C83" w:rsidRDefault="000B1C40" w:rsidP="00AF2983">
            <w:pPr>
              <w:rPr>
                <w:rFonts w:eastAsia="Times New Roman" w:cs="Arial"/>
              </w:rPr>
            </w:pPr>
          </w:p>
          <w:p w:rsidR="000B1C40" w:rsidRPr="00FF1C83" w:rsidRDefault="000B1C40" w:rsidP="00AF2983">
            <w:pPr>
              <w:rPr>
                <w:rFonts w:eastAsia="Times New Roman" w:cs="Arial"/>
              </w:rPr>
            </w:pPr>
          </w:p>
        </w:tc>
      </w:tr>
      <w:tr w:rsidR="000B1C40" w:rsidRPr="00FF1C83" w:rsidTr="00AF298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B1C40" w:rsidRPr="001303F7" w:rsidRDefault="000B1C40" w:rsidP="00AF298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0B1C40" w:rsidRPr="00FF1C83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0B1C40" w:rsidRPr="00FF1C83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0B1C40" w:rsidRPr="00FF1C83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0B1C40" w:rsidRPr="00FF1C83" w:rsidRDefault="000B1C40" w:rsidP="00AF2983">
            <w:pPr>
              <w:rPr>
                <w:rFonts w:eastAsia="Times New Roman" w:cs="Arial"/>
              </w:rPr>
            </w:pPr>
          </w:p>
          <w:p w:rsidR="000B1C40" w:rsidRPr="00FF1C83" w:rsidRDefault="000B1C40" w:rsidP="00AF2983">
            <w:pPr>
              <w:rPr>
                <w:rFonts w:eastAsia="Times New Roman" w:cs="Arial"/>
              </w:rPr>
            </w:pPr>
          </w:p>
        </w:tc>
      </w:tr>
      <w:tr w:rsidR="000B1C40" w:rsidRPr="00FF1C83" w:rsidTr="00AF298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B1C40" w:rsidRPr="004D3691" w:rsidRDefault="00FD55FE" w:rsidP="00AF298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ELPAC Supports- Matrix 4</w:t>
            </w:r>
          </w:p>
        </w:tc>
        <w:tc>
          <w:tcPr>
            <w:tcW w:w="1350" w:type="dxa"/>
            <w:vAlign w:val="center"/>
          </w:tcPr>
          <w:p w:rsidR="000B1C40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0B1C40" w:rsidRPr="00FF1C83" w:rsidRDefault="00FD55FE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Hushi</w:t>
            </w:r>
            <w:proofErr w:type="spellEnd"/>
            <w:r>
              <w:rPr>
                <w:rFonts w:eastAsia="Times New Roman" w:cs="Arial"/>
              </w:rPr>
              <w:t xml:space="preserve"> </w:t>
            </w:r>
            <w:proofErr w:type="spellStart"/>
            <w:r>
              <w:rPr>
                <w:rFonts w:eastAsia="Times New Roman" w:cs="Arial"/>
              </w:rPr>
              <w:t>Natividad</w:t>
            </w:r>
            <w:proofErr w:type="spellEnd"/>
          </w:p>
        </w:tc>
        <w:tc>
          <w:tcPr>
            <w:tcW w:w="1440" w:type="dxa"/>
            <w:vAlign w:val="center"/>
          </w:tcPr>
          <w:p w:rsidR="000B1C40" w:rsidRPr="00FF1C83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0B1C40" w:rsidRPr="00FF1C83" w:rsidRDefault="000B1C40" w:rsidP="00AF2983">
            <w:pPr>
              <w:rPr>
                <w:rFonts w:eastAsia="Times New Roman" w:cs="Arial"/>
              </w:rPr>
            </w:pPr>
          </w:p>
          <w:p w:rsidR="000B1C40" w:rsidRPr="00FF1C83" w:rsidRDefault="000B1C40" w:rsidP="00AF2983">
            <w:pPr>
              <w:rPr>
                <w:rFonts w:eastAsia="Times New Roman" w:cs="Arial"/>
              </w:rPr>
            </w:pPr>
          </w:p>
        </w:tc>
      </w:tr>
      <w:tr w:rsidR="00426928" w:rsidRPr="00FF1C83" w:rsidTr="00AF298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426928" w:rsidRPr="004D3691" w:rsidRDefault="00FD55FE" w:rsidP="00AF298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Oral and Written Language Development with iPads</w:t>
            </w:r>
            <w:bookmarkStart w:id="0" w:name="_GoBack"/>
            <w:bookmarkEnd w:id="0"/>
          </w:p>
        </w:tc>
        <w:tc>
          <w:tcPr>
            <w:tcW w:w="1350" w:type="dxa"/>
            <w:vAlign w:val="center"/>
          </w:tcPr>
          <w:p w:rsidR="00426928" w:rsidRDefault="00426928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426928" w:rsidRDefault="00FD55FE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Hushi</w:t>
            </w:r>
            <w:proofErr w:type="spellEnd"/>
            <w:r>
              <w:rPr>
                <w:rFonts w:eastAsia="Times New Roman" w:cs="Arial"/>
              </w:rPr>
              <w:t xml:space="preserve"> </w:t>
            </w:r>
            <w:proofErr w:type="spellStart"/>
            <w:r>
              <w:rPr>
                <w:rFonts w:eastAsia="Times New Roman" w:cs="Arial"/>
              </w:rPr>
              <w:t>Natividad</w:t>
            </w:r>
            <w:proofErr w:type="spellEnd"/>
          </w:p>
        </w:tc>
        <w:tc>
          <w:tcPr>
            <w:tcW w:w="1440" w:type="dxa"/>
            <w:vAlign w:val="center"/>
          </w:tcPr>
          <w:p w:rsidR="00426928" w:rsidRDefault="00CC784D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5:45 p.m.</w:t>
            </w:r>
          </w:p>
        </w:tc>
        <w:tc>
          <w:tcPr>
            <w:tcW w:w="4320" w:type="dxa"/>
            <w:shd w:val="clear" w:color="auto" w:fill="auto"/>
          </w:tcPr>
          <w:p w:rsidR="00426928" w:rsidRPr="00FF1C83" w:rsidRDefault="00426928" w:rsidP="00AF2983">
            <w:pPr>
              <w:rPr>
                <w:rFonts w:eastAsia="Times New Roman" w:cs="Arial"/>
              </w:rPr>
            </w:pPr>
          </w:p>
        </w:tc>
      </w:tr>
      <w:tr w:rsidR="000B1C40" w:rsidRPr="00FF1C83" w:rsidTr="00AF298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B1C40" w:rsidRPr="00FF1C83" w:rsidRDefault="000B1C40" w:rsidP="00AF298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0B1C40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0B1C40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0B1C40" w:rsidRPr="00FF1C83" w:rsidRDefault="00CC784D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6:00</w:t>
            </w:r>
            <w:r w:rsidR="000B1C40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0B1C40" w:rsidRPr="00FF1C83" w:rsidRDefault="000B1C40" w:rsidP="00AF2983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0B1C40" w:rsidRPr="00FF1C83" w:rsidTr="00AF298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B1C40" w:rsidRDefault="000B1C40" w:rsidP="00AF298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0B1C40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0B1C40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0B1C40" w:rsidRDefault="000B1C40" w:rsidP="00AF2983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0B1C40" w:rsidRPr="00FF1C83" w:rsidRDefault="000B1C40" w:rsidP="00AF2983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0B1C40" w:rsidRDefault="007A3537" w:rsidP="000B1C40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677CE94" wp14:editId="0D3CCA6D">
            <wp:simplePos x="0" y="0"/>
            <wp:positionH relativeFrom="column">
              <wp:posOffset>-552451</wp:posOffset>
            </wp:positionH>
            <wp:positionV relativeFrom="paragraph">
              <wp:posOffset>2893060</wp:posOffset>
            </wp:positionV>
            <wp:extent cx="2924175" cy="960755"/>
            <wp:effectExtent l="0" t="0" r="9525" b="0"/>
            <wp:wrapNone/>
            <wp:docPr id="13" name="Picture 1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25277" cy="961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928">
        <w:rPr>
          <w:noProof/>
        </w:rPr>
        <w:drawing>
          <wp:anchor distT="0" distB="0" distL="114300" distR="114300" simplePos="0" relativeHeight="251661312" behindDoc="0" locked="0" layoutInCell="1" allowOverlap="1" wp14:anchorId="0E0F500C" wp14:editId="7C7EA303">
            <wp:simplePos x="0" y="0"/>
            <wp:positionH relativeFrom="column">
              <wp:posOffset>7200900</wp:posOffset>
            </wp:positionH>
            <wp:positionV relativeFrom="paragraph">
              <wp:posOffset>2835910</wp:posOffset>
            </wp:positionV>
            <wp:extent cx="1619250" cy="1485900"/>
            <wp:effectExtent l="0" t="0" r="0" b="9525"/>
            <wp:wrapNone/>
            <wp:docPr id="8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C40">
        <w:t xml:space="preserve">       </w:t>
      </w:r>
      <w:r w:rsidR="000B1C40">
        <w:rPr>
          <w:rFonts w:cs="Arial"/>
          <w:b/>
          <w:i/>
          <w:sz w:val="18"/>
          <w:szCs w:val="18"/>
        </w:rPr>
        <w:t xml:space="preserve">  </w:t>
      </w:r>
      <w:r w:rsidR="000B1C40" w:rsidRPr="00227F9D">
        <w:rPr>
          <w:rFonts w:cs="Arial"/>
          <w:b/>
          <w:i/>
          <w:sz w:val="18"/>
          <w:szCs w:val="18"/>
        </w:rPr>
        <w:t xml:space="preserve"> </w:t>
      </w:r>
      <w:r w:rsidR="000B1C40">
        <w:rPr>
          <w:rFonts w:cs="Arial"/>
          <w:b/>
          <w:i/>
          <w:sz w:val="18"/>
          <w:szCs w:val="18"/>
        </w:rPr>
        <w:t xml:space="preserve">       </w:t>
      </w:r>
    </w:p>
    <w:p w:rsidR="000B1C40" w:rsidRDefault="000B1C40" w:rsidP="000B1C40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DELAC Representatives: Araceli Ortiz, President ~ Sandra Pinal, Vice President ~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p w:rsidR="006C37CA" w:rsidRPr="00B91EAD" w:rsidRDefault="006C37CA" w:rsidP="00AB6069">
      <w:pPr>
        <w:ind w:left="-270" w:right="-695"/>
      </w:pPr>
    </w:p>
    <w:sectPr w:rsidR="006C37CA" w:rsidRPr="00B91EAD" w:rsidSect="0088394D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A3537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FD55FE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FD55FE">
          <w:rPr>
            <w:bCs/>
            <w:noProof/>
          </w:rPr>
          <w:t>March 11,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1C40"/>
    <w:rsid w:val="000B551B"/>
    <w:rsid w:val="000F1B47"/>
    <w:rsid w:val="000F1F52"/>
    <w:rsid w:val="00103EC3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26928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615DB"/>
    <w:rsid w:val="0068000B"/>
    <w:rsid w:val="006966BD"/>
    <w:rsid w:val="006C37CA"/>
    <w:rsid w:val="007243AC"/>
    <w:rsid w:val="0073033D"/>
    <w:rsid w:val="0075131E"/>
    <w:rsid w:val="007A3537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C784D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  <w:rsid w:val="00FD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99B85D8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C4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B1C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5D062-3E19-4A6E-97AE-8CD1A5F49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29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5</cp:revision>
  <cp:lastPrinted>2019-03-11T23:06:00Z</cp:lastPrinted>
  <dcterms:created xsi:type="dcterms:W3CDTF">2019-03-06T20:43:00Z</dcterms:created>
  <dcterms:modified xsi:type="dcterms:W3CDTF">2019-03-11T23:10:00Z</dcterms:modified>
</cp:coreProperties>
</file>