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7E6F76" w:rsidRDefault="003A3B5D" w:rsidP="007E6F76">
      <w:pPr>
        <w:ind w:right="-360"/>
        <w:jc w:val="center"/>
        <w:rPr>
          <w:i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D134F88" wp14:editId="48DF059F">
            <wp:simplePos x="0" y="0"/>
            <wp:positionH relativeFrom="column">
              <wp:posOffset>5619750</wp:posOffset>
            </wp:positionH>
            <wp:positionV relativeFrom="paragraph">
              <wp:posOffset>40640</wp:posOffset>
            </wp:positionV>
            <wp:extent cx="2990850" cy="1428750"/>
            <wp:effectExtent l="0" t="0" r="0" b="0"/>
            <wp:wrapNone/>
            <wp:docPr id="5" name="Picture 5" descr="Image result for mother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others day clip ar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8" t="18523" r="2698" b="21067"/>
                    <a:stretch/>
                  </pic:blipFill>
                  <pic:spPr bwMode="auto">
                    <a:xfrm>
                      <a:off x="0" y="0"/>
                      <a:ext cx="2990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7E6F76" w:rsidRPr="00FF1C83" w:rsidRDefault="007E6F76" w:rsidP="007E6F76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B67143">
        <w:rPr>
          <w:noProof/>
          <w:lang w:eastAsia="es-MX"/>
        </w:rPr>
        <w:t xml:space="preserve"> </w:t>
      </w:r>
    </w:p>
    <w:p w:rsidR="0076177C" w:rsidRDefault="0076177C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>Monday, May 6</w:t>
      </w:r>
      <w:r w:rsidR="007E6F76">
        <w:rPr>
          <w:rFonts w:eastAsia="Times New Roman" w:cs="Arial"/>
        </w:rPr>
        <w:t>, 2019 – 5:00 – 6:3</w:t>
      </w:r>
      <w:r w:rsidR="007E6F76" w:rsidRPr="00FF1C83">
        <w:rPr>
          <w:rFonts w:eastAsia="Times New Roman" w:cs="Arial"/>
        </w:rPr>
        <w:t>0 p</w:t>
      </w:r>
      <w:r>
        <w:rPr>
          <w:rFonts w:eastAsia="Times New Roman" w:cs="Arial"/>
        </w:rPr>
        <w:t>.m.</w:t>
      </w:r>
      <w:r w:rsidRPr="0076177C">
        <w:rPr>
          <w:noProof/>
        </w:rPr>
        <w:t xml:space="preserve"> </w:t>
      </w:r>
    </w:p>
    <w:p w:rsidR="0076177C" w:rsidRPr="003112C5" w:rsidRDefault="007E6F76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 w:rsidR="0076177C" w:rsidRPr="003112C5">
        <w:rPr>
          <w:rFonts w:eastAsia="Times New Roman" w:cs="Arial"/>
        </w:rPr>
        <w:t xml:space="preserve">District Office </w:t>
      </w:r>
      <w:r w:rsidR="0076177C">
        <w:rPr>
          <w:rFonts w:eastAsia="Times New Roman" w:cs="Arial"/>
        </w:rPr>
        <w:t>–M.O. T. Conference Room</w:t>
      </w:r>
    </w:p>
    <w:p w:rsidR="003A3B5D" w:rsidRDefault="003A3B5D" w:rsidP="003A3B5D">
      <w:pPr>
        <w:spacing w:line="276" w:lineRule="auto"/>
        <w:rPr>
          <w:rFonts w:eastAsia="Times New Roman" w:cs="Arial"/>
        </w:rPr>
      </w:pPr>
    </w:p>
    <w:p w:rsidR="007E6F76" w:rsidRPr="00DA29A3" w:rsidRDefault="003A3B5D" w:rsidP="003A3B5D">
      <w:pPr>
        <w:spacing w:line="276" w:lineRule="auto"/>
        <w:rPr>
          <w:noProof/>
          <w:color w:val="FF0000"/>
        </w:rPr>
      </w:pPr>
      <w:r>
        <w:rPr>
          <w:rFonts w:eastAsia="Times New Roman" w:cs="Arial"/>
        </w:rPr>
        <w:t xml:space="preserve">                                                                                           </w:t>
      </w:r>
      <w:r w:rsidR="007E6F76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7E6F76"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99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3A3B5D">
        <w:trPr>
          <w:trHeight w:val="492"/>
        </w:trPr>
        <w:tc>
          <w:tcPr>
            <w:tcW w:w="5125" w:type="dxa"/>
            <w:shd w:val="clear" w:color="auto" w:fill="FF66CC"/>
            <w:vAlign w:val="center"/>
          </w:tcPr>
          <w:p w:rsidR="007E6F76" w:rsidRPr="00FF1C83" w:rsidRDefault="007E6F76" w:rsidP="003A3B5D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F66CC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FF66CC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FF66CC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FF66CC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4F1BC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  <w:vAlign w:val="center"/>
          </w:tcPr>
          <w:p w:rsidR="007E6F76" w:rsidRDefault="004F1BCD" w:rsidP="004F1BC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4F1BCD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LCAP Update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0F4A1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F4A16" w:rsidRPr="004D3691" w:rsidRDefault="004F1BCD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of Year Plan for Next Year</w:t>
            </w:r>
          </w:p>
        </w:tc>
        <w:tc>
          <w:tcPr>
            <w:tcW w:w="1350" w:type="dxa"/>
            <w:vAlign w:val="center"/>
          </w:tcPr>
          <w:p w:rsidR="000F4A16" w:rsidRDefault="00F95C0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F4A16" w:rsidRDefault="00F95C0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0F4A16" w:rsidRDefault="004F1BC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0F4A16" w:rsidRPr="00FF1C83" w:rsidRDefault="000F4A1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2E00AE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7E6F76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7E6F76" w:rsidRDefault="004F1BC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2E00AE">
              <w:rPr>
                <w:rFonts w:eastAsia="Times New Roman" w:cs="Arial"/>
              </w:rPr>
              <w:t>3</w:t>
            </w:r>
            <w:r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7E6F76" w:rsidRDefault="003A3B5D" w:rsidP="007E6F76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4EAC7ED" wp14:editId="5E048E30">
            <wp:simplePos x="0" y="0"/>
            <wp:positionH relativeFrom="column">
              <wp:posOffset>7339330</wp:posOffset>
            </wp:positionH>
            <wp:positionV relativeFrom="paragraph">
              <wp:posOffset>2952115</wp:posOffset>
            </wp:positionV>
            <wp:extent cx="1119278" cy="1066355"/>
            <wp:effectExtent l="0" t="0" r="5080" b="635"/>
            <wp:wrapNone/>
            <wp:docPr id="9" name="Picture 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9278" cy="106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8BB5B93" wp14:editId="66B4C980">
            <wp:simplePos x="0" y="0"/>
            <wp:positionH relativeFrom="column">
              <wp:posOffset>-390525</wp:posOffset>
            </wp:positionH>
            <wp:positionV relativeFrom="paragraph">
              <wp:posOffset>2952750</wp:posOffset>
            </wp:positionV>
            <wp:extent cx="1079500" cy="1027872"/>
            <wp:effectExtent l="0" t="0" r="6350" b="1270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2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3A3B5D" w:rsidRDefault="003A3B5D" w:rsidP="007E6F76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</w:p>
    <w:p w:rsidR="006C37CA" w:rsidRPr="004F1BCD" w:rsidRDefault="007E6F76" w:rsidP="004F1BCD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  <w:bookmarkStart w:id="0" w:name="_GoBack"/>
      <w:bookmarkEnd w:id="0"/>
    </w:p>
    <w:sectPr w:rsidR="006C37CA" w:rsidRPr="004F1BC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F1BCD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F1BCD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F1BCD">
          <w:rPr>
            <w:bCs/>
            <w:noProof/>
          </w:rPr>
          <w:t>May 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32A55"/>
    <w:rsid w:val="001B31A5"/>
    <w:rsid w:val="001B53C9"/>
    <w:rsid w:val="001C0D22"/>
    <w:rsid w:val="001D31CF"/>
    <w:rsid w:val="001F2146"/>
    <w:rsid w:val="001F594D"/>
    <w:rsid w:val="00231905"/>
    <w:rsid w:val="002766CC"/>
    <w:rsid w:val="00281DA7"/>
    <w:rsid w:val="002B2241"/>
    <w:rsid w:val="002D6DED"/>
    <w:rsid w:val="002E00AE"/>
    <w:rsid w:val="00375F90"/>
    <w:rsid w:val="003A3B5D"/>
    <w:rsid w:val="003C3B5F"/>
    <w:rsid w:val="003C3C1A"/>
    <w:rsid w:val="00437F81"/>
    <w:rsid w:val="00445A14"/>
    <w:rsid w:val="004D000F"/>
    <w:rsid w:val="004E4B8E"/>
    <w:rsid w:val="004E5286"/>
    <w:rsid w:val="004F1BCD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6177C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4D46"/>
    <w:rsid w:val="009734F4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481CBFD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08B5A-FBDF-4C1D-9850-4F272B35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238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13</cp:revision>
  <cp:lastPrinted>2019-04-29T16:17:00Z</cp:lastPrinted>
  <dcterms:created xsi:type="dcterms:W3CDTF">2019-02-26T16:52:00Z</dcterms:created>
  <dcterms:modified xsi:type="dcterms:W3CDTF">2019-05-02T00:49:00Z</dcterms:modified>
</cp:coreProperties>
</file>