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F3D4E" w:rsidP="000F1B47">
      <w:pPr>
        <w:tabs>
          <w:tab w:val="left" w:pos="3707"/>
        </w:tabs>
        <w:ind w:left="-180" w:right="-360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7187609</wp:posOffset>
                </wp:positionH>
                <wp:positionV relativeFrom="paragraph">
                  <wp:posOffset>22757</wp:posOffset>
                </wp:positionV>
                <wp:extent cx="1539240" cy="1402449"/>
                <wp:effectExtent l="0" t="0" r="3810" b="762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9240" cy="1402449"/>
                          <a:chOff x="0" y="0"/>
                          <a:chExt cx="1539240" cy="1402449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Image result for thanksgiving clip art in spanish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712" y="0"/>
                            <a:ext cx="93472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 descr="Image result for happy thanksgiving in spanish image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370" b="11192"/>
                          <a:stretch/>
                        </pic:blipFill>
                        <pic:spPr bwMode="auto">
                          <a:xfrm>
                            <a:off x="0" y="765544"/>
                            <a:ext cx="153924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FC9257" id="Group 5" o:spid="_x0000_s1026" style="position:absolute;margin-left:565.95pt;margin-top:1.8pt;width:121.2pt;height:110.45pt;z-index:251669504" coordsize="15392,1402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Image result for thanksgiving clip art in spanish" style="position:absolute;left:2977;width:9347;height:1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">
                  <v:imagedata r:id="rId10" o:title="Image result for thanksgiving clip art in spanish"/>
                  <v:path arrowok="t"/>
                </v:shape>
                <v:shape id="Picture 9" o:spid="_x0000_s1028" type="#_x0000_t75" alt="Image result for happy thanksgiving in spanish images" style="position:absolute;top:7655;width:15392;height: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">
                  <v:imagedata r:id="rId11" o:title="Image result for happy thanksgiving in spanish images" croptop="32355f" cropbottom="7335f" chromakey="white"/>
                  <v:path arrowok="t"/>
                </v:shape>
              </v:group>
            </w:pict>
          </mc:Fallback>
        </mc:AlternateContent>
      </w:r>
    </w:p>
    <w:p w:rsidR="00B361DC" w:rsidRPr="00B361DC" w:rsidRDefault="00B361DC" w:rsidP="00C742CF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B361DC" w:rsidRPr="00B361DC" w:rsidRDefault="00B361DC" w:rsidP="00C742CF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DA3357" w:rsidRPr="00F97A96" w:rsidRDefault="00DA3357" w:rsidP="00C742CF">
      <w:pPr>
        <w:jc w:val="center"/>
        <w:rPr>
          <w:rFonts w:eastAsia="Times New Roman" w:cs="Arial"/>
          <w:b/>
          <w:lang w:val="es-ES"/>
        </w:rPr>
      </w:pPr>
      <w:r w:rsidRPr="00F97A96">
        <w:rPr>
          <w:rFonts w:eastAsia="Times New Roman" w:cs="Arial"/>
          <w:b/>
          <w:lang w:val="es-ES"/>
        </w:rPr>
        <w:t xml:space="preserve">Reunión del Comité Consultivo del Distrito Escolar </w:t>
      </w:r>
      <w:r w:rsidRPr="00F97A96">
        <w:rPr>
          <w:b/>
          <w:szCs w:val="24"/>
          <w:lang w:val="es-ES"/>
        </w:rPr>
        <w:t>(DAC, por sus siglas en inglés)</w:t>
      </w:r>
    </w:p>
    <w:p w:rsidR="00B361DC" w:rsidRDefault="00F4476B" w:rsidP="00C742CF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ES"/>
        </w:rPr>
        <w:t>Lunes, 5 de n</w:t>
      </w:r>
      <w:r w:rsidR="00AF2A06">
        <w:rPr>
          <w:rFonts w:eastAsia="Times New Roman" w:cs="Arial"/>
          <w:lang w:val="es-ES"/>
        </w:rPr>
        <w:t>oviembre</w:t>
      </w:r>
      <w:r w:rsidR="00DA3357" w:rsidRPr="00F97A96">
        <w:rPr>
          <w:rFonts w:eastAsia="Times New Roman" w:cs="Arial"/>
          <w:lang w:val="es-ES"/>
        </w:rPr>
        <w:t xml:space="preserve"> de 2018 – 5:00 – 6:30 p.m. – Sala de Reuniones de la Mesa Directiva del Distrito</w:t>
      </w:r>
      <w:r w:rsidR="00B361DC">
        <w:rPr>
          <w:rFonts w:eastAsia="Times New Roman" w:cs="Arial"/>
          <w:lang w:val="es-ES"/>
        </w:rPr>
        <w:t xml:space="preserve"> Escolar</w:t>
      </w:r>
    </w:p>
    <w:p w:rsidR="00B361DC" w:rsidRDefault="00B361DC" w:rsidP="00B361DC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</w:pPr>
    </w:p>
    <w:p w:rsidR="006265A0" w:rsidRPr="00B361DC" w:rsidRDefault="006265A0" w:rsidP="00B361DC">
      <w:pPr>
        <w:spacing w:line="276" w:lineRule="auto"/>
        <w:jc w:val="center"/>
        <w:rPr>
          <w:rFonts w:eastAsia="Times New Roman" w:cs="Arial"/>
          <w:lang w:val="es-ES"/>
        </w:rPr>
      </w:pPr>
      <w:r w:rsidRPr="00A902EC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79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1890"/>
        <w:gridCol w:w="1260"/>
        <w:gridCol w:w="4230"/>
      </w:tblGrid>
      <w:tr w:rsidR="001303F7" w:rsidRPr="00F97A96" w:rsidTr="00A902EC">
        <w:trPr>
          <w:trHeight w:val="492"/>
        </w:trPr>
        <w:tc>
          <w:tcPr>
            <w:tcW w:w="5485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E36C0A" w:themeFill="accent6" w:themeFillShade="BF"/>
            <w:vAlign w:val="center"/>
          </w:tcPr>
          <w:p w:rsidR="001303F7" w:rsidRPr="00F97A96" w:rsidRDefault="001303F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</w:t>
            </w:r>
            <w:r w:rsidR="00F97A96" w:rsidRPr="00F97A96">
              <w:rPr>
                <w:rFonts w:eastAsia="Times New Roman" w:cs="Arial"/>
                <w:b/>
                <w:lang w:val="es-ES"/>
              </w:rPr>
              <w:t>ipo</w:t>
            </w:r>
          </w:p>
        </w:tc>
        <w:tc>
          <w:tcPr>
            <w:tcW w:w="1890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260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230" w:type="dxa"/>
            <w:shd w:val="clear" w:color="auto" w:fill="E36C0A" w:themeFill="accent6" w:themeFillShade="BF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DA3357" w:rsidRPr="00F97A96" w:rsidTr="00A902EC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Inicio de la Reunión –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1303F7" w:rsidRPr="00F97A96" w:rsidRDefault="001303F7" w:rsidP="00B361DC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1303F7" w:rsidRPr="00F97A96" w:rsidRDefault="00F4476B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Barbara Campbell</w:t>
            </w:r>
          </w:p>
        </w:tc>
        <w:tc>
          <w:tcPr>
            <w:tcW w:w="126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23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A902EC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</w:t>
            </w:r>
            <w:r w:rsidR="00F97A96" w:rsidRPr="00F97A96">
              <w:rPr>
                <w:rFonts w:eastAsia="Times New Roman" w:cs="Arial"/>
                <w:lang w:val="es-ES"/>
              </w:rPr>
              <w:t>ción</w:t>
            </w:r>
          </w:p>
        </w:tc>
        <w:tc>
          <w:tcPr>
            <w:tcW w:w="1890" w:type="dxa"/>
            <w:vAlign w:val="center"/>
          </w:tcPr>
          <w:p w:rsidR="001303F7" w:rsidRPr="00F97A96" w:rsidRDefault="00DA3357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23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/</w:t>
            </w:r>
            <w:r w:rsidRPr="00F97A96">
              <w:rPr>
                <w:rFonts w:eastAsia="Times New Roman" w:cs="Arial"/>
                <w:lang w:val="es-ES"/>
              </w:rPr>
              <w:t>Aprobación del Acta</w:t>
            </w:r>
          </w:p>
        </w:tc>
        <w:tc>
          <w:tcPr>
            <w:tcW w:w="1440" w:type="dxa"/>
            <w:vAlign w:val="center"/>
          </w:tcPr>
          <w:p w:rsidR="001303F7" w:rsidRPr="00F97A96" w:rsidRDefault="00F97A96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890" w:type="dxa"/>
            <w:vAlign w:val="center"/>
          </w:tcPr>
          <w:p w:rsidR="001303F7" w:rsidRPr="00F97A96" w:rsidRDefault="00DA3357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1303F7" w:rsidRPr="00F97A96" w:rsidRDefault="00AF2A06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23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A902EC" w:rsidRDefault="00A902EC" w:rsidP="00AF2A06">
            <w:pPr>
              <w:numPr>
                <w:ilvl w:val="0"/>
                <w:numId w:val="1"/>
              </w:numPr>
              <w:spacing w:before="100" w:beforeAutospacing="1"/>
              <w:ind w:left="693" w:hanging="333"/>
              <w:rPr>
                <w:rFonts w:eastAsia="Times New Roman" w:cs="Arial"/>
                <w:lang w:val="es-MX"/>
              </w:rPr>
            </w:pPr>
            <w:r w:rsidRPr="00A902EC">
              <w:rPr>
                <w:rFonts w:eastAsia="Times New Roman" w:cs="Arial"/>
                <w:lang w:val="es-MX"/>
              </w:rPr>
              <w:t>Elecciones del DAC                                  (Presidente/a, Vice Presidente/a, Secretario/a)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890" w:type="dxa"/>
            <w:vAlign w:val="center"/>
          </w:tcPr>
          <w:p w:rsidR="00AF2A06" w:rsidRPr="00F97A96" w:rsidRDefault="00AF2A06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AF2A06">
              <w:rPr>
                <w:rFonts w:eastAsia="Times New Roman" w:cs="Arial"/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AF2A06" w:rsidRPr="00FF1C83" w:rsidRDefault="00AF2A06" w:rsidP="00AF2A0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rPr>
                <w:rFonts w:eastAsia="Times New Roman" w:cs="Arial"/>
                <w:lang w:val="es-ES"/>
              </w:rPr>
            </w:pPr>
          </w:p>
          <w:p w:rsidR="00AF2A06" w:rsidRPr="00F97A96" w:rsidRDefault="00AF2A06" w:rsidP="00AF2A06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902EC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A902EC">
              <w:rPr>
                <w:rFonts w:eastAsia="Times New Roman" w:cs="Arial"/>
                <w:lang w:val="es-MX"/>
              </w:rPr>
              <w:t>Presentación LCFF/Presupuesto del Título</w:t>
            </w:r>
            <w:r>
              <w:rPr>
                <w:rFonts w:eastAsia="Times New Roman" w:cs="Arial"/>
                <w:lang w:val="es-MX"/>
              </w:rPr>
              <w:t xml:space="preserve"> 1 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1890" w:type="dxa"/>
            <w:vAlign w:val="center"/>
          </w:tcPr>
          <w:p w:rsidR="00AF2A06" w:rsidRPr="00F97A96" w:rsidRDefault="00AF2A06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AF2A06">
              <w:rPr>
                <w:rFonts w:eastAsia="Times New Roman" w:cs="Arial"/>
                <w:lang w:val="es-ES"/>
              </w:rPr>
              <w:t>Efraín Robles</w:t>
            </w:r>
          </w:p>
        </w:tc>
        <w:tc>
          <w:tcPr>
            <w:tcW w:w="1260" w:type="dxa"/>
            <w:vAlign w:val="center"/>
          </w:tcPr>
          <w:p w:rsidR="00AF2A06" w:rsidRDefault="00AF2A06" w:rsidP="00AF2A0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F2A06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AF2A06" w:rsidRPr="00F97A96" w:rsidRDefault="00AF2A06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26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6:15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A902EC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F2A06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890" w:type="dxa"/>
            <w:vAlign w:val="center"/>
          </w:tcPr>
          <w:p w:rsidR="00AF2A06" w:rsidRPr="00F97A96" w:rsidRDefault="00F4476B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Barbara Campbell</w:t>
            </w:r>
          </w:p>
        </w:tc>
        <w:tc>
          <w:tcPr>
            <w:tcW w:w="126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6:30 p.m.</w:t>
            </w:r>
          </w:p>
        </w:tc>
        <w:tc>
          <w:tcPr>
            <w:tcW w:w="4230" w:type="dxa"/>
            <w:shd w:val="clear" w:color="auto" w:fill="auto"/>
          </w:tcPr>
          <w:p w:rsidR="00AF2A06" w:rsidRPr="00F97A96" w:rsidRDefault="00AF2A06" w:rsidP="00AF2A0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6265A0" w:rsidRPr="00695DE4" w:rsidRDefault="006265A0" w:rsidP="006265A0">
      <w:pPr>
        <w:tabs>
          <w:tab w:val="left" w:pos="3707"/>
        </w:tabs>
        <w:ind w:left="-180" w:firstLine="900"/>
        <w:rPr>
          <w:lang w:val="es-MX"/>
        </w:rPr>
      </w:pPr>
      <w:r w:rsidRPr="00695DE4">
        <w:rPr>
          <w:lang w:val="es-MX"/>
        </w:rPr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ab/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E5112A" w:rsidRDefault="00AF2A06" w:rsidP="00C742CF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6432" behindDoc="0" locked="0" layoutInCell="1" allowOverlap="1" wp14:anchorId="209EAE00" wp14:editId="0285E6DB">
            <wp:simplePos x="0" y="0"/>
            <wp:positionH relativeFrom="column">
              <wp:posOffset>-41910</wp:posOffset>
            </wp:positionH>
            <wp:positionV relativeFrom="paragraph">
              <wp:posOffset>3318510</wp:posOffset>
            </wp:positionV>
            <wp:extent cx="1201420" cy="821165"/>
            <wp:effectExtent l="0" t="152400" r="0" b="112395"/>
            <wp:wrapNone/>
            <wp:docPr id="2" name="Picture 2" descr="Image result for fall leav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all leaves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766449">
                      <a:off x="0" y="0"/>
                      <a:ext cx="1201420" cy="82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2EC" w:rsidRPr="00695DE4" w:rsidRDefault="00AF2A06" w:rsidP="00A902EC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r w:rsidRPr="00A902EC">
        <w:rPr>
          <w:noProof/>
          <w:lang w:val="es-MX" w:eastAsia="es-MX"/>
        </w:rPr>
        <w:drawing>
          <wp:anchor distT="0" distB="0" distL="114300" distR="114300" simplePos="0" relativeHeight="251664384" behindDoc="0" locked="0" layoutInCell="1" allowOverlap="1" wp14:anchorId="2F8AA3EF" wp14:editId="74BFE734">
            <wp:simplePos x="0" y="0"/>
            <wp:positionH relativeFrom="column">
              <wp:posOffset>7483416</wp:posOffset>
            </wp:positionH>
            <wp:positionV relativeFrom="paragraph">
              <wp:posOffset>233583</wp:posOffset>
            </wp:positionV>
            <wp:extent cx="1201420" cy="821165"/>
            <wp:effectExtent l="57150" t="152400" r="55880" b="112395"/>
            <wp:wrapNone/>
            <wp:docPr id="11" name="Picture 11" descr="Image result for fall leav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all leaves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03972">
                      <a:off x="0" y="0"/>
                      <a:ext cx="1201420" cy="82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1DC" w:rsidRPr="00A902EC">
        <w:rPr>
          <w:rFonts w:ascii="Arial" w:hAnsi="Arial" w:cs="Arial"/>
          <w:b/>
          <w:i/>
          <w:sz w:val="20"/>
          <w:szCs w:val="20"/>
          <w:lang w:val="es-ES_tradnl"/>
        </w:rPr>
        <w:t>D</w:t>
      </w:r>
      <w:r w:rsidR="00A902EC" w:rsidRPr="00A902EC">
        <w:rPr>
          <w:rFonts w:ascii="Arial" w:hAnsi="Arial" w:cs="Arial"/>
          <w:b/>
          <w:i/>
          <w:sz w:val="20"/>
          <w:szCs w:val="20"/>
          <w:lang w:val="es-ES_tradnl"/>
        </w:rPr>
        <w:t>AC: (VACANTE), Presidente/a ~ (VACANTE), Vicepresidente/a ~ (VACANTE), Secretario/a</w:t>
      </w:r>
    </w:p>
    <w:p w:rsidR="006C37CA" w:rsidRPr="00695DE4" w:rsidRDefault="006C37CA" w:rsidP="00E5112A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bookmarkStart w:id="0" w:name="_GoBack"/>
      <w:bookmarkEnd w:id="0"/>
    </w:p>
    <w:sectPr w:rsidR="006C37CA" w:rsidRPr="00695DE4" w:rsidSect="0088394D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1EC" w:rsidRDefault="005C71EC" w:rsidP="00BF3533">
      <w:r>
        <w:separator/>
      </w:r>
    </w:p>
  </w:endnote>
  <w:endnote w:type="continuationSeparator" w:id="0">
    <w:p w:rsidR="005C71EC" w:rsidRDefault="005C71EC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3F5998F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2087FE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1EC" w:rsidRDefault="005C71EC" w:rsidP="00BF3533">
      <w:r>
        <w:separator/>
      </w:r>
    </w:p>
  </w:footnote>
  <w:footnote w:type="continuationSeparator" w:id="0">
    <w:p w:rsidR="005C71EC" w:rsidRDefault="005C71EC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47F44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47F44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47F44">
          <w:rPr>
            <w:bCs/>
            <w:noProof/>
          </w:rPr>
          <w:t>November 5,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766CC"/>
    <w:rsid w:val="00281DA7"/>
    <w:rsid w:val="002B2241"/>
    <w:rsid w:val="002B75F6"/>
    <w:rsid w:val="002D6DED"/>
    <w:rsid w:val="003423A8"/>
    <w:rsid w:val="00347F44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EC"/>
    <w:rsid w:val="005C71F0"/>
    <w:rsid w:val="00617450"/>
    <w:rsid w:val="006265A0"/>
    <w:rsid w:val="006441D6"/>
    <w:rsid w:val="006512AB"/>
    <w:rsid w:val="006576F0"/>
    <w:rsid w:val="0068000B"/>
    <w:rsid w:val="00695DE4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2EAE"/>
    <w:rsid w:val="009833AE"/>
    <w:rsid w:val="009D2E8E"/>
    <w:rsid w:val="009D752D"/>
    <w:rsid w:val="009F11AE"/>
    <w:rsid w:val="009F298F"/>
    <w:rsid w:val="00A33729"/>
    <w:rsid w:val="00A53D9E"/>
    <w:rsid w:val="00A902EC"/>
    <w:rsid w:val="00A90B8B"/>
    <w:rsid w:val="00AD231B"/>
    <w:rsid w:val="00AF2A06"/>
    <w:rsid w:val="00AF6F1F"/>
    <w:rsid w:val="00B04F20"/>
    <w:rsid w:val="00B04F28"/>
    <w:rsid w:val="00B07B0B"/>
    <w:rsid w:val="00B10D8F"/>
    <w:rsid w:val="00B13165"/>
    <w:rsid w:val="00B361DC"/>
    <w:rsid w:val="00B82375"/>
    <w:rsid w:val="00B8270D"/>
    <w:rsid w:val="00B908E2"/>
    <w:rsid w:val="00B91EAD"/>
    <w:rsid w:val="00BF3533"/>
    <w:rsid w:val="00C174C1"/>
    <w:rsid w:val="00C7183B"/>
    <w:rsid w:val="00C73CBB"/>
    <w:rsid w:val="00C742CF"/>
    <w:rsid w:val="00D07B05"/>
    <w:rsid w:val="00D231CE"/>
    <w:rsid w:val="00D30D5C"/>
    <w:rsid w:val="00D51755"/>
    <w:rsid w:val="00D57A8D"/>
    <w:rsid w:val="00D67C6A"/>
    <w:rsid w:val="00DA303C"/>
    <w:rsid w:val="00DA3357"/>
    <w:rsid w:val="00DD281D"/>
    <w:rsid w:val="00DF3D4E"/>
    <w:rsid w:val="00DF722C"/>
    <w:rsid w:val="00E201E6"/>
    <w:rsid w:val="00E5112A"/>
    <w:rsid w:val="00E52D91"/>
    <w:rsid w:val="00E80E2B"/>
    <w:rsid w:val="00EA5C03"/>
    <w:rsid w:val="00ED1A0C"/>
    <w:rsid w:val="00EF394E"/>
    <w:rsid w:val="00EF7E91"/>
    <w:rsid w:val="00F07C14"/>
    <w:rsid w:val="00F10BA0"/>
    <w:rsid w:val="00F16E05"/>
    <w:rsid w:val="00F4476B"/>
    <w:rsid w:val="00F4658E"/>
    <w:rsid w:val="00F97A96"/>
    <w:rsid w:val="00FB5FDF"/>
    <w:rsid w:val="00FC3551"/>
    <w:rsid w:val="00FC3C6A"/>
    <w:rsid w:val="00FD0AEF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344B79"/>
  <w15:docId w15:val="{EB652213-2B90-49E6-A225-8691E988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B361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BD12A-A25C-438E-BDE3-2F1FB7A46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60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8</cp:revision>
  <cp:lastPrinted>2018-10-01T18:09:00Z</cp:lastPrinted>
  <dcterms:created xsi:type="dcterms:W3CDTF">2018-10-01T18:58:00Z</dcterms:created>
  <dcterms:modified xsi:type="dcterms:W3CDTF">2018-11-05T21:03:00Z</dcterms:modified>
</cp:coreProperties>
</file>