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6" w:type="dxa"/>
        <w:tblInd w:w="108" w:type="dxa"/>
        <w:tblLook w:val="04A0" w:firstRow="1" w:lastRow="0" w:firstColumn="1" w:lastColumn="0" w:noHBand="0" w:noVBand="1"/>
      </w:tblPr>
      <w:tblGrid>
        <w:gridCol w:w="772"/>
        <w:gridCol w:w="2144"/>
        <w:gridCol w:w="795"/>
        <w:gridCol w:w="1072"/>
        <w:gridCol w:w="222"/>
        <w:gridCol w:w="772"/>
        <w:gridCol w:w="1738"/>
        <w:gridCol w:w="795"/>
        <w:gridCol w:w="976"/>
      </w:tblGrid>
      <w:tr w:rsidR="00050843" w:rsidRPr="00050843" w:rsidTr="00050843">
        <w:trPr>
          <w:trHeight w:val="360"/>
        </w:trPr>
        <w:tc>
          <w:tcPr>
            <w:tcW w:w="69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05084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JH Girls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bookmarkStart w:id="1" w:name="RANGE!B2"/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  <w:bookmarkEnd w:id="1"/>
          </w:p>
        </w:tc>
        <w:tc>
          <w:tcPr>
            <w:tcW w:w="24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1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6  10  11  12  16  17  18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2   3  15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1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5  14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18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4   7   9  13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Paynesville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Hickman, Hailey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130458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Destiny Butler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121464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Hennes, Sydney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134393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Sophia Strand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121557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Geiger, Tatiana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134664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Elizabeth Dahl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142086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Dusek, Katie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135172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Schimnich, Maureen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144829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Reed, Geneva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154748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Brastad, Cherilyn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160115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Falconer, Natalie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160942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Sheets, Lenore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161096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NL-S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Georgia Wachtler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130042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Hanson, Maisy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123734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Rheanna Lobbins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141729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Nilson, Madilynn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130511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Counter, Rachel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132872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Soley Ayala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135425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Centre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Community Christian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Alishia Kluver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130589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Elsie Duininck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111390</w:t>
            </w:r>
          </w:p>
        </w:tc>
      </w:tr>
      <w:tr w:rsidR="00050843" w:rsidRPr="00050843" w:rsidTr="00050843">
        <w:trPr>
          <w:trHeight w:val="25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2F2F6C" w:rsidRDefault="002F2F6C"/>
    <w:tbl>
      <w:tblPr>
        <w:tblW w:w="7617" w:type="dxa"/>
        <w:tblInd w:w="108" w:type="dxa"/>
        <w:tblLook w:val="04A0" w:firstRow="1" w:lastRow="0" w:firstColumn="1" w:lastColumn="0" w:noHBand="0" w:noVBand="1"/>
      </w:tblPr>
      <w:tblGrid>
        <w:gridCol w:w="1005"/>
        <w:gridCol w:w="772"/>
        <w:gridCol w:w="550"/>
        <w:gridCol w:w="2148"/>
        <w:gridCol w:w="2123"/>
        <w:gridCol w:w="795"/>
        <w:gridCol w:w="884"/>
      </w:tblGrid>
      <w:tr w:rsidR="00D46B35" w:rsidRPr="00D46B35" w:rsidTr="00D46B35">
        <w:trPr>
          <w:trHeight w:val="360"/>
        </w:trPr>
        <w:tc>
          <w:tcPr>
            <w:tcW w:w="7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2" w:name="RANGE!A1:G22"/>
            <w:r w:rsidRPr="00D46B3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JH Girls</w:t>
            </w:r>
            <w:bookmarkEnd w:id="2"/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3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Bib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284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Elsie Duininck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111390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211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Destiny Butler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121464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216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Sophia Strand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121557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244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Hanson, Maisy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123734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237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Georgia Wachtler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130042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303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Hickman, Hailey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130458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251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Nilson, Madilynn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130511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261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Alishia Kluver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130589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242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Counter, Rachel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132872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302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Hennes, Sydney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134393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301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Geiger, Tatiana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134664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299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Dusek, Katie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135172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314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Soley Ayala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135425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239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Rheanna Lobbins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141729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212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Elizabeth Dahl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142086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306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Schimnich, Maureen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144829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305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Reed, Geneva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154748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298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Brastad, Cherilyn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160115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300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Falconer, Natalie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160942</w:t>
            </w:r>
          </w:p>
        </w:tc>
      </w:tr>
      <w:tr w:rsidR="00D46B35" w:rsidRPr="00D46B35" w:rsidTr="00D46B35">
        <w:trPr>
          <w:trHeight w:val="255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308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Sheets, Lenore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161096</w:t>
            </w:r>
          </w:p>
        </w:tc>
      </w:tr>
    </w:tbl>
    <w:p w:rsidR="00050843" w:rsidRDefault="00050843"/>
    <w:p w:rsidR="00050843" w:rsidRDefault="00050843"/>
    <w:p w:rsidR="00050843" w:rsidRDefault="00050843"/>
    <w:p w:rsidR="00050843" w:rsidRDefault="00050843"/>
    <w:p w:rsidR="00050843" w:rsidRDefault="00050843"/>
    <w:tbl>
      <w:tblPr>
        <w:tblW w:w="8858" w:type="dxa"/>
        <w:tblInd w:w="108" w:type="dxa"/>
        <w:tblLook w:val="04A0" w:firstRow="1" w:lastRow="0" w:firstColumn="1" w:lastColumn="0" w:noHBand="0" w:noVBand="1"/>
      </w:tblPr>
      <w:tblGrid>
        <w:gridCol w:w="758"/>
        <w:gridCol w:w="2015"/>
        <w:gridCol w:w="781"/>
        <w:gridCol w:w="1051"/>
        <w:gridCol w:w="222"/>
        <w:gridCol w:w="759"/>
        <w:gridCol w:w="2050"/>
        <w:gridCol w:w="781"/>
        <w:gridCol w:w="1051"/>
      </w:tblGrid>
      <w:tr w:rsidR="00050843" w:rsidRPr="00050843" w:rsidTr="00050843">
        <w:trPr>
          <w:trHeight w:val="360"/>
        </w:trPr>
        <w:tc>
          <w:tcPr>
            <w:tcW w:w="716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JH Boys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24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45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1   4   5   7  12  16  17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45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2   3   6   9  11  13  21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77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45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 8  10  18  23  27  28  37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122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45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19  34  36  39  40  48  51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24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14  25  43  54  57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 xml:space="preserve">Paynesville 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18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44  46  52  64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</w:pPr>
            <w:r w:rsidRPr="00050843">
              <w:rPr>
                <w:rFonts w:ascii="Courier" w:eastAsia="Times New Roman" w:hAnsi="Courier" w:cs="Arial"/>
                <w:b/>
                <w:bCs/>
                <w:sz w:val="20"/>
                <w:szCs w:val="20"/>
              </w:rPr>
              <w:t xml:space="preserve"> 15  33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Benson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ROCORI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St. Cloud Cathedral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Heinen, Brent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92200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Alexander Tomczik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95600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Spengler, Jackson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101900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Mitchell Silkman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95700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Pantoja, Estaban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102700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Tyler Zabinski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102800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Fuller, Ian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102900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Joel Ebel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103500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Thormodson, Mathew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105300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Riley Halstrom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105200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Warling, Jared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110600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Matthew Wedin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110300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Vogt, Blake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110700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Patrick Tollefsrud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112500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Isaac Bauer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111900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Ryan Ferris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113700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Pantoja, Jose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113200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Nicholas Linn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114800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Stuber, Sam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114200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Henry Skuza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114900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Klein, Jared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Cade Anderson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115100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Peterka, Grayson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Peter Reisdorf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122600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Molitor, Sam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125800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Brock Braun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122700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Fuller, Noah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134600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Robbie Jandik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123100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Jake Dingman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144100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William Hjort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125200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Rishi Gulati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125600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Keagan Kearney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135100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Jeremiah Kresky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135700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Michael Lanz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144800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Thomas Pfannenstein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145700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NL-S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Rapids - Rice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Eli Kilpatrick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103400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Schlichting, Jerad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111700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Trevor Dobmeier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104800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Merriman, Merritt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115500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Dillon Bartel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111400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Wollak, Nathan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115900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Riley Klaphake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113600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Freese, Morgan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121600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Jake Patock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114600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Jenkins, Daniel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121800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Wyatt Allen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114700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Daniels, Jared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125500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Caden Lien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120500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Nelson, Brent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130600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Amo, Sawyer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132600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Charging-Eagle, Chris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143800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Kruger, Jacob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152900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122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Sauk Centre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BOLD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Jacob Borgerding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110400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Tristan Seigel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123000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George Bigalk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114000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Spencer Helmer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123200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Alex Hooper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122900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John Remer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131600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Ayden Berg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134300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Luke McDonnell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153200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Zachary Keppers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135500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129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#VALUE!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Benson/KMS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Community Christian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 JayEven McGee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120800</w:t>
            </w: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Sam Burgett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110500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Jacob Starr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50843">
              <w:rPr>
                <w:rFonts w:ascii="Arial" w:eastAsia="Times New Roman" w:hAnsi="Arial" w:cs="Arial"/>
                <w:sz w:val="20"/>
                <w:szCs w:val="20"/>
              </w:rPr>
              <w:t>115400</w:t>
            </w:r>
          </w:p>
        </w:tc>
      </w:tr>
      <w:tr w:rsidR="00050843" w:rsidRPr="00050843" w:rsidTr="00050843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43" w:rsidRPr="00050843" w:rsidRDefault="00050843" w:rsidP="000508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050843" w:rsidRDefault="00050843"/>
    <w:tbl>
      <w:tblPr>
        <w:tblW w:w="7617" w:type="dxa"/>
        <w:tblInd w:w="108" w:type="dxa"/>
        <w:tblLook w:val="04A0" w:firstRow="1" w:lastRow="0" w:firstColumn="1" w:lastColumn="0" w:noHBand="0" w:noVBand="1"/>
      </w:tblPr>
      <w:tblGrid>
        <w:gridCol w:w="1005"/>
        <w:gridCol w:w="772"/>
        <w:gridCol w:w="550"/>
        <w:gridCol w:w="2265"/>
        <w:gridCol w:w="2078"/>
        <w:gridCol w:w="795"/>
        <w:gridCol w:w="884"/>
      </w:tblGrid>
      <w:tr w:rsidR="00D46B35" w:rsidRPr="00D46B35" w:rsidTr="00D46B35">
        <w:trPr>
          <w:trHeight w:val="360"/>
        </w:trPr>
        <w:tc>
          <w:tcPr>
            <w:tcW w:w="76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bookmarkStart w:id="3" w:name="RANGE!A1:G66"/>
            <w:r w:rsidRPr="00D46B35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CC Paynesville Invite 2013 JH Boys</w:t>
            </w:r>
            <w:bookmarkEnd w:id="3"/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Bib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Team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Time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Heinen, Brent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92200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Alexander Tomczik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95600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172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Mitchell Silkman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95700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Spengler, Jackson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101900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Pantoja, Estaban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102700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Tyler Zabinski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102800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Fuller, Ian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102900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Eli Kilpatrick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103400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Joel Ebel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103500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Trevor Dobmeier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104800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Riley Halstrom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105200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Thormodson, Mathew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105300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Matthew Wedin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110300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Jacob Borgerding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110400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Sam Burgett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110500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Warling, Jared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110600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Vogt, Blake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110700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Dillon Bartel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111400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Schlichting, Jerad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111700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Isaac Bauer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111900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Patrick Tollefsrud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112500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Pantoja, Jose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113200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Riley Klaphake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113600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Ryan Ferris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113700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George Bigalk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114000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Stuber, Sam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Jake Patock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Wyatt Allen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176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Nicholas Linn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Henry Skuza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114900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Klein, Jared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115000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Cade Anderson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115100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Jacob Starr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Community Christian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115400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Merriman, Merritt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Peterka, Grayson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Wollak, Nathan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115900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Caden Lien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NL-S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120500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JayEven McGee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Benson/KMS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120800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Freese, Morgan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121600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Jenkins, Daniel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121800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Peter Reisdorf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122600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Brock Braun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122700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Alex Hooper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122900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Tristan Seigel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123000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186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Robbie Jandik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123100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Spencer Helmer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123200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William Hjort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125200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290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Daniels, Jared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125500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185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Rishi Gulati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125600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Molitor, Sam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125800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295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Nelson, Brent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130600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John Remer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131600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288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Amo, Sawyer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132600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101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Ayden Berg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134300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Fuller, Noah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134600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161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Keagan Kearney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135100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117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Zachary Keppers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Centre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135500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Jeremiah Kresky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135700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289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Charging-Eagle, Chris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143800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312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Jake Dingman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ROCORI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144100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168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Michael Lanz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144800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193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Thomas Pfannenstein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St. Cloud Cathedral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145700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293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Kruger, Jacob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Sauk Rapids - Rice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152900</w:t>
            </w:r>
          </w:p>
        </w:tc>
      </w:tr>
      <w:tr w:rsidR="00D46B35" w:rsidRPr="00D46B35" w:rsidTr="00D46B35">
        <w:trPr>
          <w:trHeight w:val="255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 Luke McDonnell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BOLD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B35" w:rsidRPr="00D46B35" w:rsidRDefault="00D46B35" w:rsidP="00D46B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46B35">
              <w:rPr>
                <w:rFonts w:ascii="Arial" w:eastAsia="Times New Roman" w:hAnsi="Arial" w:cs="Arial"/>
                <w:sz w:val="20"/>
                <w:szCs w:val="20"/>
              </w:rPr>
              <w:t>153200</w:t>
            </w:r>
          </w:p>
        </w:tc>
      </w:tr>
    </w:tbl>
    <w:p w:rsidR="00D46B35" w:rsidRDefault="00D46B35"/>
    <w:sectPr w:rsidR="00D46B35" w:rsidSect="002F2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843"/>
    <w:rsid w:val="00050843"/>
    <w:rsid w:val="00067D70"/>
    <w:rsid w:val="002F2F6C"/>
    <w:rsid w:val="003508E3"/>
    <w:rsid w:val="00D4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309366C0</Template>
  <TotalTime>1</TotalTime>
  <Pages>2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Bulldog Athletics</dc:creator>
  <cp:lastModifiedBy>Chuck Griffith</cp:lastModifiedBy>
  <cp:revision>2</cp:revision>
  <dcterms:created xsi:type="dcterms:W3CDTF">2013-09-25T22:47:00Z</dcterms:created>
  <dcterms:modified xsi:type="dcterms:W3CDTF">2013-09-25T22:47:00Z</dcterms:modified>
</cp:coreProperties>
</file>